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F864D3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lang w:eastAsia="pl-PL"/>
        </w:rPr>
      </w:pPr>
      <w:r w:rsidRPr="00F864D3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F864D3" w:rsidRPr="00F864D3">
        <w:rPr>
          <w:rFonts w:ascii="Arial Narrow" w:eastAsia="Times New Roman" w:hAnsi="Arial Narrow" w:cs="Arial"/>
          <w:bCs/>
          <w:lang w:eastAsia="pl-PL"/>
        </w:rPr>
        <w:t>5</w:t>
      </w:r>
      <w:r w:rsidRPr="00F864D3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p w:rsidR="00BC121E" w:rsidRPr="001B2835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bookmarkStart w:id="0" w:name="_GoBack"/>
      <w:bookmarkEnd w:id="0"/>
    </w:p>
    <w:p w:rsidR="00BC121E" w:rsidRPr="001B2835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1B2835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B2835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1B2835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1B283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1B2835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1B2835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1B2835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1B2835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1B2835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1B2835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1B283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1B2835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B2835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1B283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6CB8" w:rsidRPr="001B2835" w:rsidTr="002A6E9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86CB8" w:rsidRPr="001B2835" w:rsidRDefault="00686CB8" w:rsidP="002A6E9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B2835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86CB8" w:rsidRPr="001B2835" w:rsidRDefault="00686CB8" w:rsidP="002A6E91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1B2835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1B2835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1B2835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1B2835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1B2835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1B2835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686CB8" w:rsidRPr="001B2835" w:rsidRDefault="00686CB8" w:rsidP="002A6E9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1B283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1B283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686CB8" w:rsidRPr="001B2835" w:rsidRDefault="00686CB8" w:rsidP="002A6E9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1B2835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1B2835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2835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1B2835" w:rsidRDefault="00686CB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B2835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dla Zintegrowanego Bloku Operacyjnego.</w:t>
      </w:r>
    </w:p>
    <w:p w:rsidR="00BC121E" w:rsidRPr="001B2835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B28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686CB8" w:rsidRPr="001B2835">
        <w:rPr>
          <w:rFonts w:ascii="Arial Narrow" w:eastAsia="Times New Roman" w:hAnsi="Arial Narrow" w:cs="Arial"/>
          <w:b/>
          <w:sz w:val="24"/>
          <w:szCs w:val="24"/>
          <w:lang w:eastAsia="pl-PL"/>
        </w:rPr>
        <w:t>67/2023</w:t>
      </w:r>
    </w:p>
    <w:p w:rsidR="00BC121E" w:rsidRPr="001B2835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1B2835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1B28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686CB8" w:rsidRPr="001B283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1B283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1B28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1B2835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1B2835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B283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1B2835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1B28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1B2835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1B28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1B2835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1B2835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283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1B2835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1B28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1B2835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1B28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1B2835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283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B2835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283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28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283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28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283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28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B283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283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28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283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283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B283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283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28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283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283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B2835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B2835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1B2835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B2835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1B283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B2835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B2835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B283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1B283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B2835" w:rsidTr="00620E37">
        <w:tc>
          <w:tcPr>
            <w:tcW w:w="2660" w:type="dxa"/>
            <w:shd w:val="clear" w:color="auto" w:fill="auto"/>
          </w:tcPr>
          <w:p w:rsidR="00BC121E" w:rsidRPr="001B283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1B283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B2835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1B2835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B2835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1B283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1B283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B283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B2835" w:rsidRDefault="00686CB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1B283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1B283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1B283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1B2835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1B2835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1B2835" w:rsidRDefault="00106AC7" w:rsidP="00BC121E">
      <w:pPr>
        <w:rPr>
          <w:rFonts w:ascii="Arial Narrow" w:hAnsi="Arial Narrow"/>
        </w:rPr>
      </w:pPr>
    </w:p>
    <w:sectPr w:rsidR="00106AC7" w:rsidRPr="001B283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380" w:rsidRDefault="00A72380">
      <w:r>
        <w:separator/>
      </w:r>
    </w:p>
  </w:endnote>
  <w:endnote w:type="continuationSeparator" w:id="0">
    <w:p w:rsidR="00A72380" w:rsidRDefault="00A72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64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64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CB8" w:rsidRDefault="00686C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380" w:rsidRDefault="00A72380">
      <w:r>
        <w:separator/>
      </w:r>
    </w:p>
  </w:footnote>
  <w:footnote w:type="continuationSeparator" w:id="0">
    <w:p w:rsidR="00A72380" w:rsidRDefault="00A723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CB8" w:rsidRDefault="00686C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CB8" w:rsidRDefault="00686C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CB8" w:rsidRDefault="00686C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238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B2835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86CB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2380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2785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64D3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0D92B-43FB-4651-89A8-0B12B5E06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228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2023-06-12T09:31:00Z</dcterms:created>
  <dcterms:modified xsi:type="dcterms:W3CDTF">2023-06-12T09:32:00Z</dcterms:modified>
</cp:coreProperties>
</file>