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5C67634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A03991">
        <w:rPr>
          <w:rFonts w:ascii="Tahoma" w:hAnsi="Tahoma" w:cs="Tahoma"/>
          <w:bCs/>
          <w:sz w:val="20"/>
        </w:rPr>
        <w:t>38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56620B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63E9DFB7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E766C5">
        <w:rPr>
          <w:rFonts w:ascii="Tahoma" w:hAnsi="Tahoma" w:cs="Tahoma"/>
          <w:b/>
          <w:bCs/>
          <w:sz w:val="18"/>
        </w:rPr>
        <w:t>6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52B0DEEF" w14:textId="0C9F07B4" w:rsidR="0056620B" w:rsidRDefault="00DA7228" w:rsidP="0056620B">
      <w:pPr>
        <w:rPr>
          <w:rFonts w:ascii="Tahoma" w:hAnsi="Tahoma" w:cs="Tahoma"/>
          <w:sz w:val="18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A03991" w:rsidRPr="00A03991">
        <w:rPr>
          <w:b/>
          <w:bCs/>
          <w:sz w:val="22"/>
          <w:szCs w:val="22"/>
        </w:rPr>
        <w:t>Siatki do operacyjnego leczenia tylnej plastyki pochwy</w:t>
      </w: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35C384A9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6DC75579" w:rsidR="00DA7228" w:rsidRP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A03991" w:rsidRPr="00A03991">
        <w:rPr>
          <w:b/>
          <w:bCs/>
          <w:sz w:val="22"/>
          <w:szCs w:val="22"/>
        </w:rPr>
        <w:t xml:space="preserve">Siatki do korekcji </w:t>
      </w:r>
      <w:proofErr w:type="spellStart"/>
      <w:r w:rsidR="00A03991" w:rsidRPr="00A03991">
        <w:rPr>
          <w:b/>
          <w:bCs/>
          <w:sz w:val="22"/>
          <w:szCs w:val="22"/>
        </w:rPr>
        <w:t>cystocele</w:t>
      </w:r>
      <w:proofErr w:type="spellEnd"/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3F8C5FD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CCFE8C1" w14:textId="32B77A87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A03991" w:rsidRPr="00A03991">
        <w:rPr>
          <w:b/>
          <w:bCs/>
          <w:sz w:val="22"/>
          <w:szCs w:val="22"/>
        </w:rPr>
        <w:t>Taśmy do leczenia nietrzymania moczu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58641B88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03F5A47" w14:textId="25B07B20" w:rsidR="007C04B2" w:rsidRPr="0056620B" w:rsidRDefault="00DA7228" w:rsidP="0056620B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56E2E64B" w14:textId="4815CB25" w:rsidR="0056620B" w:rsidRPr="00DA7228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A03991" w:rsidRPr="00A03991">
        <w:rPr>
          <w:b/>
          <w:bCs/>
          <w:sz w:val="22"/>
          <w:szCs w:val="22"/>
        </w:rPr>
        <w:t>Kołderka grzewcza</w:t>
      </w: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3CEA6A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lastRenderedPageBreak/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00EA11" w14:textId="440BF2C9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A03991" w:rsidRPr="00A03991">
        <w:rPr>
          <w:b/>
          <w:bCs/>
          <w:sz w:val="22"/>
          <w:szCs w:val="22"/>
        </w:rPr>
        <w:t xml:space="preserve">Artykuły do </w:t>
      </w:r>
      <w:proofErr w:type="spellStart"/>
      <w:r w:rsidR="00A03991" w:rsidRPr="00A03991">
        <w:rPr>
          <w:b/>
          <w:bCs/>
          <w:sz w:val="22"/>
          <w:szCs w:val="22"/>
        </w:rPr>
        <w:t>wstrzykiwacza</w:t>
      </w:r>
      <w:proofErr w:type="spellEnd"/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685CCC94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240932A0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A03991" w:rsidRPr="00A03991">
        <w:rPr>
          <w:b/>
          <w:bCs/>
          <w:sz w:val="22"/>
          <w:szCs w:val="22"/>
        </w:rPr>
        <w:t>Artykuły medyczne różne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6332603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2D1E1" w14:textId="77777777" w:rsidR="00EB1DB3" w:rsidRDefault="00EB1DB3">
      <w:r>
        <w:separator/>
      </w:r>
    </w:p>
  </w:endnote>
  <w:endnote w:type="continuationSeparator" w:id="0">
    <w:p w14:paraId="45F97FF3" w14:textId="77777777" w:rsidR="00EB1DB3" w:rsidRDefault="00EB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888A3" w14:textId="77777777" w:rsidR="00EB1DB3" w:rsidRDefault="00EB1DB3">
      <w:r>
        <w:separator/>
      </w:r>
    </w:p>
  </w:footnote>
  <w:footnote w:type="continuationSeparator" w:id="0">
    <w:p w14:paraId="5453E861" w14:textId="77777777" w:rsidR="00EB1DB3" w:rsidRDefault="00EB1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0391094">
    <w:abstractNumId w:val="10"/>
  </w:num>
  <w:num w:numId="2" w16cid:durableId="537671007">
    <w:abstractNumId w:val="20"/>
  </w:num>
  <w:num w:numId="3" w16cid:durableId="160005326">
    <w:abstractNumId w:val="23"/>
  </w:num>
  <w:num w:numId="4" w16cid:durableId="1603148752">
    <w:abstractNumId w:val="5"/>
  </w:num>
  <w:num w:numId="5" w16cid:durableId="1942028625">
    <w:abstractNumId w:val="26"/>
  </w:num>
  <w:num w:numId="6" w16cid:durableId="670260201">
    <w:abstractNumId w:val="6"/>
  </w:num>
  <w:num w:numId="7" w16cid:durableId="472799209">
    <w:abstractNumId w:val="7"/>
  </w:num>
  <w:num w:numId="8" w16cid:durableId="614215474">
    <w:abstractNumId w:val="29"/>
  </w:num>
  <w:num w:numId="9" w16cid:durableId="641083920">
    <w:abstractNumId w:val="4"/>
  </w:num>
  <w:num w:numId="10" w16cid:durableId="1209877353">
    <w:abstractNumId w:val="28"/>
  </w:num>
  <w:num w:numId="11" w16cid:durableId="230895838">
    <w:abstractNumId w:val="25"/>
  </w:num>
  <w:num w:numId="12" w16cid:durableId="1342704330">
    <w:abstractNumId w:val="12"/>
  </w:num>
  <w:num w:numId="13" w16cid:durableId="557518363">
    <w:abstractNumId w:val="24"/>
  </w:num>
  <w:num w:numId="14" w16cid:durableId="1642881620">
    <w:abstractNumId w:val="35"/>
  </w:num>
  <w:num w:numId="15" w16cid:durableId="1080055598">
    <w:abstractNumId w:val="21"/>
  </w:num>
  <w:num w:numId="16" w16cid:durableId="1908494842">
    <w:abstractNumId w:val="32"/>
  </w:num>
  <w:num w:numId="17" w16cid:durableId="1211961602">
    <w:abstractNumId w:val="11"/>
  </w:num>
  <w:num w:numId="18" w16cid:durableId="112943034">
    <w:abstractNumId w:val="15"/>
  </w:num>
  <w:num w:numId="19" w16cid:durableId="881792453">
    <w:abstractNumId w:val="31"/>
  </w:num>
  <w:num w:numId="20" w16cid:durableId="175191188">
    <w:abstractNumId w:val="1"/>
  </w:num>
  <w:num w:numId="21" w16cid:durableId="1146900257">
    <w:abstractNumId w:val="27"/>
  </w:num>
  <w:num w:numId="22" w16cid:durableId="255677729">
    <w:abstractNumId w:val="2"/>
  </w:num>
  <w:num w:numId="23" w16cid:durableId="1622034806">
    <w:abstractNumId w:val="13"/>
  </w:num>
  <w:num w:numId="24" w16cid:durableId="1992564319">
    <w:abstractNumId w:val="30"/>
  </w:num>
  <w:num w:numId="25" w16cid:durableId="599534602">
    <w:abstractNumId w:val="8"/>
  </w:num>
  <w:num w:numId="26" w16cid:durableId="1085148190">
    <w:abstractNumId w:val="14"/>
  </w:num>
  <w:num w:numId="27" w16cid:durableId="1571116852">
    <w:abstractNumId w:val="18"/>
  </w:num>
  <w:num w:numId="28" w16cid:durableId="1412235800">
    <w:abstractNumId w:val="16"/>
  </w:num>
  <w:num w:numId="29" w16cid:durableId="827860923">
    <w:abstractNumId w:val="3"/>
  </w:num>
  <w:num w:numId="30" w16cid:durableId="395395106">
    <w:abstractNumId w:val="17"/>
  </w:num>
  <w:num w:numId="31" w16cid:durableId="976036516">
    <w:abstractNumId w:val="0"/>
  </w:num>
  <w:num w:numId="32" w16cid:durableId="1232740785">
    <w:abstractNumId w:val="36"/>
  </w:num>
  <w:num w:numId="33" w16cid:durableId="2035300535">
    <w:abstractNumId w:val="34"/>
  </w:num>
  <w:num w:numId="34" w16cid:durableId="5914698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8095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06705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3171520">
    <w:abstractNumId w:val="33"/>
  </w:num>
  <w:num w:numId="38" w16cid:durableId="1909343266">
    <w:abstractNumId w:val="22"/>
  </w:num>
  <w:num w:numId="39" w16cid:durableId="831875526">
    <w:abstractNumId w:val="19"/>
  </w:num>
  <w:num w:numId="40" w16cid:durableId="7220940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123226"/>
    <w:rsid w:val="00146806"/>
    <w:rsid w:val="001C655F"/>
    <w:rsid w:val="00203C73"/>
    <w:rsid w:val="002346CB"/>
    <w:rsid w:val="002463FB"/>
    <w:rsid w:val="002827B1"/>
    <w:rsid w:val="002828BC"/>
    <w:rsid w:val="00294AAF"/>
    <w:rsid w:val="002F6B7F"/>
    <w:rsid w:val="00335E45"/>
    <w:rsid w:val="003A6F61"/>
    <w:rsid w:val="003B22E3"/>
    <w:rsid w:val="003F5AA9"/>
    <w:rsid w:val="00431940"/>
    <w:rsid w:val="00446A72"/>
    <w:rsid w:val="00460999"/>
    <w:rsid w:val="004F677D"/>
    <w:rsid w:val="0056620B"/>
    <w:rsid w:val="0058799F"/>
    <w:rsid w:val="005A4CB1"/>
    <w:rsid w:val="005A681E"/>
    <w:rsid w:val="0060370C"/>
    <w:rsid w:val="00606FAB"/>
    <w:rsid w:val="006354DD"/>
    <w:rsid w:val="006F0C35"/>
    <w:rsid w:val="00790B00"/>
    <w:rsid w:val="007C04B2"/>
    <w:rsid w:val="007C2F61"/>
    <w:rsid w:val="007F57BB"/>
    <w:rsid w:val="00807D61"/>
    <w:rsid w:val="008253D0"/>
    <w:rsid w:val="0084758A"/>
    <w:rsid w:val="008A0985"/>
    <w:rsid w:val="008E6D57"/>
    <w:rsid w:val="00943CF0"/>
    <w:rsid w:val="00991928"/>
    <w:rsid w:val="009D37B4"/>
    <w:rsid w:val="00A02D66"/>
    <w:rsid w:val="00A03991"/>
    <w:rsid w:val="00A51B1A"/>
    <w:rsid w:val="00B15FBB"/>
    <w:rsid w:val="00B91E2D"/>
    <w:rsid w:val="00C446A2"/>
    <w:rsid w:val="00C84496"/>
    <w:rsid w:val="00C8648B"/>
    <w:rsid w:val="00D3160B"/>
    <w:rsid w:val="00D364A2"/>
    <w:rsid w:val="00D850F9"/>
    <w:rsid w:val="00DA7228"/>
    <w:rsid w:val="00DD2495"/>
    <w:rsid w:val="00E23FDB"/>
    <w:rsid w:val="00E35901"/>
    <w:rsid w:val="00E53845"/>
    <w:rsid w:val="00E766C5"/>
    <w:rsid w:val="00E97EE4"/>
    <w:rsid w:val="00EA489D"/>
    <w:rsid w:val="00EB1DB3"/>
    <w:rsid w:val="00EE018E"/>
    <w:rsid w:val="00EF356C"/>
    <w:rsid w:val="00F25B0C"/>
    <w:rsid w:val="00F77B4E"/>
    <w:rsid w:val="00F95C10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903</Words>
  <Characters>9224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2022-01-25T08:27:00Z</cp:lastPrinted>
  <dcterms:created xsi:type="dcterms:W3CDTF">2023-06-14T06:21:00Z</dcterms:created>
  <dcterms:modified xsi:type="dcterms:W3CDTF">2023-06-14T06:21:00Z</dcterms:modified>
</cp:coreProperties>
</file>