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70335" w:rsidRPr="00870335">
        <w:rPr>
          <w:b/>
        </w:rPr>
        <w:t>NZ/37/U/P/AC/2023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70335" w:rsidRPr="00870335">
        <w:rPr>
          <w:rFonts w:ascii="Arial Narrow" w:hAnsi="Arial Narrow"/>
          <w:b/>
        </w:rPr>
        <w:t>Usługa termicznej utylizacji odpadów medycznych pochodzących z działalności medycznej.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614" w:rsidRDefault="00542614" w:rsidP="0038231F">
      <w:pPr>
        <w:spacing w:after="0" w:line="240" w:lineRule="auto"/>
      </w:pPr>
      <w:r>
        <w:separator/>
      </w:r>
    </w:p>
  </w:endnote>
  <w:endnote w:type="continuationSeparator" w:id="0">
    <w:p w:rsidR="00542614" w:rsidRDefault="005426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35" w:rsidRDefault="008703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033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03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35" w:rsidRDefault="008703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614" w:rsidRDefault="00542614" w:rsidP="0038231F">
      <w:pPr>
        <w:spacing w:after="0" w:line="240" w:lineRule="auto"/>
      </w:pPr>
      <w:r>
        <w:separator/>
      </w:r>
    </w:p>
  </w:footnote>
  <w:footnote w:type="continuationSeparator" w:id="0">
    <w:p w:rsidR="00542614" w:rsidRDefault="005426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35" w:rsidRDefault="008703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35" w:rsidRDefault="008703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35" w:rsidRDefault="008703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61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4261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0335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7A2A18-69AC-4476-BC30-457AFEB9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4093B-9870-4021-9DD1-BE819A347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2023-06-14T07:35:00Z</dcterms:created>
  <dcterms:modified xsi:type="dcterms:W3CDTF">2023-06-14T07:35:00Z</dcterms:modified>
</cp:coreProperties>
</file>