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64721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916F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916FF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7916F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916FF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7916FF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916F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916FF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7916FF">
        <w:rPr>
          <w:rFonts w:ascii="Arial" w:hAnsi="Arial" w:cs="Arial"/>
        </w:rPr>
        <w:t>Bydgoszcz</w:t>
      </w:r>
      <w:bookmarkStart w:id="0" w:name="_GoBack"/>
      <w:bookmarkEnd w:id="0"/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16FF" w:rsidRPr="0012157F" w:rsidTr="000D3355">
        <w:tc>
          <w:tcPr>
            <w:tcW w:w="9104" w:type="dxa"/>
            <w:shd w:val="clear" w:color="auto" w:fill="D9D9D9"/>
          </w:tcPr>
          <w:p w:rsidR="007916FF" w:rsidRPr="0012157F" w:rsidRDefault="007916FF" w:rsidP="000D33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916FF" w:rsidRPr="0012157F" w:rsidRDefault="007916FF" w:rsidP="000D33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916FF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916FF" w:rsidRPr="00612283" w:rsidRDefault="007916FF" w:rsidP="000D335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916FF" w:rsidRPr="00612283" w:rsidRDefault="007916FF" w:rsidP="000D3355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7916FF" w:rsidRPr="0012157F" w:rsidRDefault="007916FF" w:rsidP="000D335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916F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916FF">
        <w:rPr>
          <w:rFonts w:ascii="Arial" w:hAnsi="Arial" w:cs="Arial"/>
          <w:b/>
          <w:sz w:val="24"/>
          <w:szCs w:val="24"/>
        </w:rPr>
        <w:t>Dostawy sukcesywne sprzętu jednorazowego użytku dla Oddziału Laryngologii oraz dostawy czujników do monitorów głębokości znieczulenia z dzierżawą monitorów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916FF" w:rsidRPr="007916FF">
        <w:rPr>
          <w:rFonts w:ascii="Arial" w:hAnsi="Arial" w:cs="Arial"/>
          <w:b/>
          <w:sz w:val="24"/>
          <w:szCs w:val="24"/>
        </w:rPr>
        <w:t>53/2023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916FF" w:rsidRPr="007916F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7916FF" w:rsidRPr="00992BD8" w:rsidRDefault="007916FF" w:rsidP="007916F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7916FF" w:rsidP="007916F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7916FF" w:rsidRPr="0012157F" w:rsidRDefault="007916FF" w:rsidP="007916F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916FF" w:rsidRPr="0012157F" w:rsidRDefault="007916FF" w:rsidP="007916F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7916FF" w:rsidRPr="0012157F" w:rsidRDefault="007916FF" w:rsidP="007916F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916FF" w:rsidRPr="00A44833" w:rsidRDefault="007916FF" w:rsidP="007916F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7916FF" w:rsidRPr="0012157F" w:rsidRDefault="007916FF" w:rsidP="007916F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7916FF" w:rsidRPr="0012157F" w:rsidRDefault="007916FF" w:rsidP="007916FF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5ED" w:rsidRDefault="000B75ED" w:rsidP="0038231F">
      <w:pPr>
        <w:spacing w:after="0" w:line="240" w:lineRule="auto"/>
      </w:pPr>
      <w:r>
        <w:separator/>
      </w:r>
    </w:p>
  </w:endnote>
  <w:endnote w:type="continuationSeparator" w:id="0">
    <w:p w:rsidR="000B75ED" w:rsidRDefault="000B75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6FF" w:rsidRDefault="007916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C1D2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C1D2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6FF" w:rsidRDefault="007916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5ED" w:rsidRDefault="000B75ED" w:rsidP="0038231F">
      <w:pPr>
        <w:spacing w:after="0" w:line="240" w:lineRule="auto"/>
      </w:pPr>
      <w:r>
        <w:separator/>
      </w:r>
    </w:p>
  </w:footnote>
  <w:footnote w:type="continuationSeparator" w:id="0">
    <w:p w:rsidR="000B75ED" w:rsidRDefault="000B75E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6FF" w:rsidRDefault="007916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6FF" w:rsidRDefault="007916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6FF" w:rsidRDefault="007916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5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75ED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4721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1D24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16FF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5A18B-1788-45F6-91C0-2B949CD75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822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2023-06-15T07:25:00Z</cp:lastPrinted>
  <dcterms:created xsi:type="dcterms:W3CDTF">2023-06-09T11:07:00Z</dcterms:created>
  <dcterms:modified xsi:type="dcterms:W3CDTF">2023-06-15T07:25:00Z</dcterms:modified>
</cp:coreProperties>
</file>