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3234A9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234A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3234A9" w:rsidRPr="003234A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4 </w:t>
      </w:r>
      <w:r w:rsidRPr="003234A9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3234A9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3234A9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3234A9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3234A9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3234A9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3234A9">
        <w:rPr>
          <w:rFonts w:ascii="Arial Narrow" w:hAnsi="Arial Narrow" w:cs="Arial"/>
        </w:rPr>
        <w:t>……………………………………………………………………………………………………………</w:t>
      </w:r>
      <w:bookmarkStart w:id="0" w:name="_GoBack"/>
      <w:bookmarkEnd w:id="0"/>
    </w:p>
    <w:p w:rsidR="00BC121E" w:rsidRPr="003234A9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3234A9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3234A9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3234A9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3234A9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3234A9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3234A9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3234A9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3234A9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3234A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016CB" w:rsidRPr="003234A9" w:rsidTr="009F194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016CB" w:rsidRPr="003234A9" w:rsidRDefault="00F016CB" w:rsidP="009F194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3234A9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F016CB" w:rsidRPr="003234A9" w:rsidRDefault="00F016CB" w:rsidP="009F1943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3234A9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3234A9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3234A9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3234A9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3234A9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3234A9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F016CB" w:rsidRPr="003234A9" w:rsidRDefault="00F016CB" w:rsidP="009F19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3234A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3234A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F016CB" w:rsidRPr="003234A9" w:rsidRDefault="00F016CB" w:rsidP="009F19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3234A9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3234A9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234A9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3234A9" w:rsidRDefault="00F016C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3234A9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rękawic diagnostycznych na okres 12 miesięcy</w:t>
      </w:r>
    </w:p>
    <w:p w:rsidR="00BC121E" w:rsidRPr="003234A9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3234A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F016CB" w:rsidRPr="003234A9">
        <w:rPr>
          <w:rFonts w:ascii="Arial Narrow" w:eastAsia="Times New Roman" w:hAnsi="Arial Narrow" w:cs="Arial"/>
          <w:b/>
          <w:sz w:val="24"/>
          <w:szCs w:val="24"/>
          <w:lang w:eastAsia="pl-PL"/>
        </w:rPr>
        <w:t>57/2023</w:t>
      </w:r>
    </w:p>
    <w:p w:rsidR="00BC121E" w:rsidRPr="003234A9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3234A9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3234A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F016CB" w:rsidRPr="003234A9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3234A9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3234A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3234A9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3234A9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3234A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3234A9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3234A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3234A9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3234A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3234A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3234A9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234A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3234A9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3234A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3234A9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3234A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3234A9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234A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234A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234A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234A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234A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234A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234A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234A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234A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234A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234A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234A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234A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3234A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234A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234A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234A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234A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3234A9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3234A9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3234A9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3234A9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3234A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3234A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3234A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3234A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3234A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234A9" w:rsidTr="00620E37">
        <w:tc>
          <w:tcPr>
            <w:tcW w:w="2660" w:type="dxa"/>
            <w:shd w:val="clear" w:color="auto" w:fill="auto"/>
          </w:tcPr>
          <w:p w:rsidR="00BC121E" w:rsidRPr="003234A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3234A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234A9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3234A9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234A9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3234A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3234A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234A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234A9" w:rsidRDefault="00F016C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3234A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3234A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3234A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3234A9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3234A9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3234A9" w:rsidRDefault="00106AC7" w:rsidP="00BC121E">
      <w:pPr>
        <w:rPr>
          <w:rFonts w:ascii="Arial Narrow" w:hAnsi="Arial Narrow"/>
        </w:rPr>
      </w:pPr>
    </w:p>
    <w:sectPr w:rsidR="00106AC7" w:rsidRPr="003234A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203" w:rsidRDefault="009A1203">
      <w:r>
        <w:separator/>
      </w:r>
    </w:p>
  </w:endnote>
  <w:endnote w:type="continuationSeparator" w:id="0">
    <w:p w:rsidR="009A1203" w:rsidRDefault="009A1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34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34A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6CB" w:rsidRDefault="00F016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203" w:rsidRDefault="009A1203">
      <w:r>
        <w:separator/>
      </w:r>
    </w:p>
  </w:footnote>
  <w:footnote w:type="continuationSeparator" w:id="0">
    <w:p w:rsidR="009A1203" w:rsidRDefault="009A12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6CB" w:rsidRDefault="00F016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6CB" w:rsidRDefault="00F016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6CB" w:rsidRDefault="00F016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1203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234A9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861B4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1203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16CB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F4F1D-42E5-43A2-90BB-BEAEB462E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234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2023-06-15T08:22:00Z</dcterms:created>
  <dcterms:modified xsi:type="dcterms:W3CDTF">2023-06-15T08:22:00Z</dcterms:modified>
</cp:coreProperties>
</file>