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143D54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/ załacznik nr </w:t>
      </w:r>
      <w:r w:rsidR="004E7481">
        <w:rPr>
          <w:bCs/>
          <w:sz w:val="22"/>
          <w:szCs w:val="22"/>
        </w:rPr>
        <w:t>1</w:t>
      </w:r>
      <w:r w:rsidR="00E12A4E">
        <w:rPr>
          <w:bCs/>
          <w:sz w:val="22"/>
          <w:szCs w:val="22"/>
        </w:rPr>
        <w:t xml:space="preserve"> </w:t>
      </w:r>
      <w:r w:rsidR="00E12A4E" w:rsidRPr="00E12A4E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7D37530D" w14:textId="24C13604" w:rsidR="004E7481" w:rsidRPr="004E7481" w:rsidRDefault="004E7481" w:rsidP="004E7481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4E7481">
        <w:rPr>
          <w:b/>
          <w:bCs/>
          <w:sz w:val="22"/>
          <w:szCs w:val="22"/>
        </w:rPr>
        <w:t>Remonty, naprawy, wynikające z nakazów Sanepidu, przeglądów ogólnobudowlanych:</w:t>
      </w:r>
    </w:p>
    <w:p w14:paraId="424E552C" w14:textId="6BCD9F84" w:rsidR="00281DC6" w:rsidRPr="00B35E57" w:rsidRDefault="004E7481" w:rsidP="008B2CF3">
      <w:pPr>
        <w:spacing w:after="240"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,,</w:t>
      </w:r>
      <w:r w:rsidR="008B2CF3">
        <w:rPr>
          <w:b/>
          <w:bCs/>
          <w:sz w:val="22"/>
          <w:szCs w:val="22"/>
        </w:rPr>
        <w:t xml:space="preserve">Wykonanie i montaż rolet materiałowych w kasecie, z prowadnicami w oknach </w:t>
      </w:r>
      <w:r w:rsidR="008B2CF3">
        <w:rPr>
          <w:b/>
          <w:bCs/>
          <w:sz w:val="22"/>
          <w:szCs w:val="22"/>
        </w:rPr>
        <w:br/>
        <w:t>w pomieszczeniach Szpitala Wojewódzkiego w Poznaniu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82317C0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</w:t>
      </w:r>
      <w:r w:rsidR="004E7481" w:rsidRPr="00631133">
        <w:rPr>
          <w:sz w:val="22"/>
          <w:szCs w:val="22"/>
        </w:rPr>
        <w:t xml:space="preserve">w przedmiocie określonym powyżej </w:t>
      </w:r>
      <w:r w:rsidR="004E7481">
        <w:rPr>
          <w:sz w:val="22"/>
          <w:szCs w:val="22"/>
        </w:rPr>
        <w:t xml:space="preserve">i </w:t>
      </w:r>
      <w:r w:rsidR="004E7481" w:rsidRPr="00631133">
        <w:rPr>
          <w:sz w:val="22"/>
          <w:szCs w:val="22"/>
        </w:rPr>
        <w:t>oferujemy realizację zamówienia zgodnie z zasadami określonymi w Specyfikacji Warunków Zamówienia.</w:t>
      </w:r>
      <w:r w:rsidRPr="00281DC6">
        <w:rPr>
          <w:sz w:val="22"/>
        </w:rPr>
        <w:t>, stosując niżej wymienione stawki:</w:t>
      </w:r>
    </w:p>
    <w:p w14:paraId="761793DD" w14:textId="77777777" w:rsidR="004E7481" w:rsidRDefault="004E7481" w:rsidP="004E7481">
      <w:pPr>
        <w:pStyle w:val="Bezodstpw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14:paraId="32AE8FBF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DCD712B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7B7634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72A533" w14:textId="26ECFDC6" w:rsidR="008B2CF3" w:rsidRPr="00467243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>
        <w:rPr>
          <w:bCs/>
          <w:sz w:val="22"/>
        </w:rPr>
        <w:t xml:space="preserve"> /OPZ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B7807C7" w14:textId="77777777" w:rsidR="004E7481" w:rsidRDefault="004E7481" w:rsidP="004E7481">
      <w:pPr>
        <w:pStyle w:val="Bezodstpw"/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6CF0A1A" w14:textId="33969981" w:rsidR="004E7481" w:rsidRDefault="00DA7454" w:rsidP="004E7481">
      <w:pPr>
        <w:jc w:val="both"/>
        <w:rPr>
          <w:bCs/>
        </w:rPr>
      </w:pPr>
      <w:r>
        <w:t>T</w:t>
      </w:r>
      <w:r w:rsidR="004E7481">
        <w:t xml:space="preserve">ermin wykonania umowy wynosi </w:t>
      </w:r>
      <w:r w:rsidR="008B2CF3">
        <w:t>1</w:t>
      </w:r>
      <w:r w:rsidR="004E7481" w:rsidRPr="00597303">
        <w:rPr>
          <w:bCs/>
        </w:rPr>
        <w:t xml:space="preserve"> </w:t>
      </w:r>
      <w:r>
        <w:rPr>
          <w:bCs/>
        </w:rPr>
        <w:t>miesi</w:t>
      </w:r>
      <w:r w:rsidR="008B2CF3">
        <w:rPr>
          <w:bCs/>
        </w:rPr>
        <w:t>ąc</w:t>
      </w:r>
      <w:r>
        <w:rPr>
          <w:bCs/>
        </w:rPr>
        <w:t xml:space="preserve"> od daty zawarcia umowy</w:t>
      </w:r>
      <w:r w:rsidR="004E7481" w:rsidRPr="00597303">
        <w:rPr>
          <w:bCs/>
        </w:rPr>
        <w:t>.</w:t>
      </w:r>
    </w:p>
    <w:p w14:paraId="7C16F17D" w14:textId="77777777" w:rsidR="008B2CF3" w:rsidRPr="00CA2EB7" w:rsidRDefault="008B2CF3" w:rsidP="008B2CF3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A49AD9A" w:rsidR="00D74BC1" w:rsidRDefault="00281DC6">
    <w:pPr>
      <w:pStyle w:val="Nagwek"/>
    </w:pPr>
    <w:r>
      <w:t>Znak sprawy: SZW/DZP/</w:t>
    </w:r>
    <w:r w:rsidR="004E7481">
      <w:t>6</w:t>
    </w:r>
    <w:r w:rsidR="008B2CF3">
      <w:t>8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8"/>
  </w:num>
  <w:num w:numId="15" w16cid:durableId="165413100">
    <w:abstractNumId w:val="21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4"/>
  </w:num>
  <w:num w:numId="39" w16cid:durableId="17970173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4E7481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B2CF3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DA7454"/>
    <w:rsid w:val="00E12A4E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  <w:style w:type="paragraph" w:styleId="Bezodstpw">
    <w:name w:val="No Spacing"/>
    <w:uiPriority w:val="1"/>
    <w:qFormat/>
    <w:rsid w:val="004E748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4</Pages>
  <Words>677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21</cp:revision>
  <cp:lastPrinted>2007-10-05T06:59:00Z</cp:lastPrinted>
  <dcterms:created xsi:type="dcterms:W3CDTF">2021-03-05T08:11:00Z</dcterms:created>
  <dcterms:modified xsi:type="dcterms:W3CDTF">2023-06-14T06:24:00Z</dcterms:modified>
</cp:coreProperties>
</file>