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bookmarkStart w:id="0" w:name="_GoBack"/>
      <w:bookmarkEnd w:id="0"/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053DE6" w:rsidRPr="00053DE6">
        <w:rPr>
          <w:rFonts w:ascii="Arial" w:hAnsi="Arial" w:cs="Arial"/>
          <w:bCs/>
          <w:i w:val="0"/>
          <w:szCs w:val="24"/>
        </w:rPr>
        <w:t>4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053DE6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053DE6">
        <w:rPr>
          <w:rFonts w:ascii="Arial" w:hAnsi="Arial" w:cs="Arial"/>
        </w:rPr>
        <w:t>10 Wojskowy Szpital Kliniczny z Polikliniką Samodzielny Publiczny Zakład Opieki Zdrowotnej</w:t>
      </w:r>
    </w:p>
    <w:p w:rsidR="006676AE" w:rsidRPr="0012157F" w:rsidRDefault="00053DE6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053DE6">
        <w:rPr>
          <w:rFonts w:ascii="Arial" w:hAnsi="Arial" w:cs="Arial"/>
        </w:rPr>
        <w:t>ul. Powstańców Warszawy</w:t>
      </w:r>
      <w:r w:rsidR="006676AE" w:rsidRPr="0012157F">
        <w:rPr>
          <w:rFonts w:ascii="Arial" w:hAnsi="Arial" w:cs="Arial"/>
        </w:rPr>
        <w:t xml:space="preserve"> </w:t>
      </w:r>
      <w:r w:rsidRPr="00053DE6">
        <w:rPr>
          <w:rFonts w:ascii="Arial" w:hAnsi="Arial" w:cs="Arial"/>
        </w:rPr>
        <w:t>5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053DE6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053DE6">
        <w:rPr>
          <w:rFonts w:ascii="Arial" w:hAnsi="Arial" w:cs="Arial"/>
        </w:rPr>
        <w:t>85-681</w:t>
      </w:r>
      <w:r w:rsidR="006676AE" w:rsidRPr="0012157F">
        <w:rPr>
          <w:rFonts w:ascii="Arial" w:hAnsi="Arial" w:cs="Arial"/>
        </w:rPr>
        <w:t xml:space="preserve"> </w:t>
      </w:r>
      <w:r w:rsidRPr="00053DE6">
        <w:rPr>
          <w:rFonts w:ascii="Arial" w:hAnsi="Arial" w:cs="Arial"/>
        </w:rPr>
        <w:t>Bydgoszcz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DE6" w:rsidRPr="0012157F" w:rsidTr="00BB2727">
        <w:tc>
          <w:tcPr>
            <w:tcW w:w="9104" w:type="dxa"/>
            <w:shd w:val="clear" w:color="auto" w:fill="D9D9D9"/>
          </w:tcPr>
          <w:p w:rsidR="00053DE6" w:rsidRPr="0012157F" w:rsidRDefault="00053DE6" w:rsidP="00BB27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053DE6" w:rsidRPr="0012157F" w:rsidRDefault="00053DE6" w:rsidP="00BB272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053DE6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053DE6" w:rsidRPr="00612283" w:rsidRDefault="00053DE6" w:rsidP="00BB2727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053DE6" w:rsidRPr="00612283" w:rsidRDefault="00053DE6" w:rsidP="00BB2727">
            <w:pPr>
              <w:spacing w:before="40" w:after="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053DE6" w:rsidRPr="0012157F" w:rsidRDefault="00053DE6" w:rsidP="00BB272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053DE6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053DE6">
        <w:rPr>
          <w:rFonts w:ascii="Arial" w:hAnsi="Arial" w:cs="Arial"/>
          <w:b/>
          <w:sz w:val="24"/>
          <w:szCs w:val="24"/>
        </w:rPr>
        <w:t>Dostawa sprzętu medycznego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053DE6" w:rsidRPr="00053DE6">
        <w:rPr>
          <w:rFonts w:ascii="Arial" w:hAnsi="Arial" w:cs="Arial"/>
          <w:b/>
          <w:sz w:val="24"/>
          <w:szCs w:val="24"/>
        </w:rPr>
        <w:t>74/2023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053DE6" w:rsidRPr="00053DE6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053DE6" w:rsidRPr="00992BD8" w:rsidRDefault="00053DE6" w:rsidP="00053DE6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:rsidR="002426FF" w:rsidRPr="00A44833" w:rsidRDefault="00053DE6" w:rsidP="00053DE6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>art. 109 ust. 1 ustawy Pzp, w zakresie:</w:t>
      </w:r>
    </w:p>
    <w:p w:rsidR="00053DE6" w:rsidRPr="0012157F" w:rsidRDefault="00053DE6" w:rsidP="00053DE6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053DE6" w:rsidRPr="0012157F" w:rsidRDefault="00053DE6" w:rsidP="00053DE6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1</w:t>
      </w:r>
    </w:p>
    <w:p w:rsidR="00053DE6" w:rsidRPr="0012157F" w:rsidRDefault="00053DE6" w:rsidP="00053DE6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053DE6" w:rsidRPr="00A44833" w:rsidRDefault="00053DE6" w:rsidP="00053DE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053DE6" w:rsidRPr="0012157F" w:rsidRDefault="00053DE6" w:rsidP="00053DE6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:rsidR="00053DE6" w:rsidRPr="0012157F" w:rsidRDefault="00053DE6" w:rsidP="00053DE6">
      <w:pPr>
        <w:pStyle w:val="Nagwek2"/>
        <w:keepNext w:val="0"/>
        <w:keepLines w:val="0"/>
        <w:spacing w:before="0" w:line="276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053DE6" w:rsidRPr="0012157F" w:rsidTr="00BB272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3DE6" w:rsidRPr="0012157F" w:rsidRDefault="00053DE6" w:rsidP="00BB2727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3DE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3DE6" w:rsidRPr="0012157F" w:rsidRDefault="00053DE6" w:rsidP="00BB2727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53DE6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053DE6" w:rsidRPr="0012157F" w:rsidRDefault="00053DE6" w:rsidP="00BB272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53DE6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</w:tc>
      </w:tr>
    </w:tbl>
    <w:p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Default="00E21BB4" w:rsidP="00721D8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lastRenderedPageBreak/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0F9E" w:rsidRDefault="00370F9E" w:rsidP="0038231F">
      <w:pPr>
        <w:spacing w:after="0" w:line="240" w:lineRule="auto"/>
      </w:pPr>
      <w:r>
        <w:separator/>
      </w:r>
    </w:p>
  </w:endnote>
  <w:endnote w:type="continuationSeparator" w:id="0">
    <w:p w:rsidR="00370F9E" w:rsidRDefault="00370F9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3DE6" w:rsidRDefault="00053DE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A5EBD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A5EBD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3DE6" w:rsidRDefault="00053DE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0F9E" w:rsidRDefault="00370F9E" w:rsidP="0038231F">
      <w:pPr>
        <w:spacing w:after="0" w:line="240" w:lineRule="auto"/>
      </w:pPr>
      <w:r>
        <w:separator/>
      </w:r>
    </w:p>
  </w:footnote>
  <w:footnote w:type="continuationSeparator" w:id="0">
    <w:p w:rsidR="00370F9E" w:rsidRDefault="00370F9E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3DE6" w:rsidRDefault="00053DE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3DE6" w:rsidRDefault="00053DE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3DE6" w:rsidRDefault="00053DE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70F9E"/>
    <w:rsid w:val="00023477"/>
    <w:rsid w:val="000247FF"/>
    <w:rsid w:val="00025C8D"/>
    <w:rsid w:val="000303EE"/>
    <w:rsid w:val="00053DE6"/>
    <w:rsid w:val="0005473D"/>
    <w:rsid w:val="000642B4"/>
    <w:rsid w:val="00073C3D"/>
    <w:rsid w:val="000809B6"/>
    <w:rsid w:val="000857C0"/>
    <w:rsid w:val="000A5EBD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0F9E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F54C4B-06C5-49F6-A3CF-C0AFC01917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842</Words>
  <Characters>5054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Wojcieszak</dc:creator>
  <cp:keywords/>
  <cp:lastModifiedBy>Dariusz Wojcieszak</cp:lastModifiedBy>
  <cp:revision>3</cp:revision>
  <cp:lastPrinted>2023-06-15T12:04:00Z</cp:lastPrinted>
  <dcterms:created xsi:type="dcterms:W3CDTF">2023-06-15T12:04:00Z</dcterms:created>
  <dcterms:modified xsi:type="dcterms:W3CDTF">2023-06-15T12:04:00Z</dcterms:modified>
</cp:coreProperties>
</file>