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bookmarkStart w:id="0" w:name="_GoBack"/>
      <w:bookmarkEnd w:id="0"/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ED2557" w:rsidRPr="00ED2557">
        <w:rPr>
          <w:rFonts w:ascii="Arial" w:hAnsi="Arial" w:cs="Arial"/>
          <w:szCs w:val="24"/>
        </w:rPr>
        <w:t>2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ED2557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D2557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D2557" w:rsidRPr="00ED2557">
        <w:rPr>
          <w:rFonts w:ascii="Arial" w:eastAsia="Times New Roman" w:hAnsi="Arial" w:cs="Arial"/>
          <w:b/>
          <w:sz w:val="24"/>
          <w:szCs w:val="24"/>
          <w:lang w:eastAsia="pl-PL"/>
        </w:rPr>
        <w:t>74/2023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>podpis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AA0" w:rsidRDefault="00E70AA0" w:rsidP="00025386">
      <w:pPr>
        <w:spacing w:after="0" w:line="240" w:lineRule="auto"/>
      </w:pPr>
      <w:r>
        <w:separator/>
      </w:r>
    </w:p>
  </w:endnote>
  <w:endnote w:type="continuationSeparator" w:id="0">
    <w:p w:rsidR="00E70AA0" w:rsidRDefault="00E70A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57" w:rsidRDefault="00ED25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A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A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57" w:rsidRDefault="00ED25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AA0" w:rsidRDefault="00E70AA0" w:rsidP="00025386">
      <w:pPr>
        <w:spacing w:after="0" w:line="240" w:lineRule="auto"/>
      </w:pPr>
      <w:r>
        <w:separator/>
      </w:r>
    </w:p>
  </w:footnote>
  <w:footnote w:type="continuationSeparator" w:id="0">
    <w:p w:rsidR="00E70AA0" w:rsidRDefault="00E70A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57" w:rsidRDefault="00ED25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57" w:rsidRDefault="00ED25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57" w:rsidRDefault="00ED25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AA0"/>
    <w:rsid w:val="00025386"/>
    <w:rsid w:val="000A6A5B"/>
    <w:rsid w:val="00101B40"/>
    <w:rsid w:val="001148E3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D55FC4"/>
    <w:rsid w:val="00E631B6"/>
    <w:rsid w:val="00E70AA0"/>
    <w:rsid w:val="00ED2557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2023-06-15T12:03:00Z</cp:lastPrinted>
  <dcterms:created xsi:type="dcterms:W3CDTF">2023-06-15T12:03:00Z</dcterms:created>
  <dcterms:modified xsi:type="dcterms:W3CDTF">2023-06-15T12:03:00Z</dcterms:modified>
</cp:coreProperties>
</file>