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22DB7" w:rsidRPr="00222DB7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22DB7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222DB7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222DB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22DB7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222DB7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22DB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22DB7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222DB7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2DB7" w:rsidRPr="0012157F" w:rsidTr="00BB2727">
        <w:tc>
          <w:tcPr>
            <w:tcW w:w="9104" w:type="dxa"/>
            <w:shd w:val="clear" w:color="auto" w:fill="D9D9D9"/>
          </w:tcPr>
          <w:p w:rsidR="00222DB7" w:rsidRPr="0012157F" w:rsidRDefault="00222DB7" w:rsidP="00BB27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22DB7" w:rsidRPr="00094F76" w:rsidRDefault="00222DB7" w:rsidP="00BB2727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22DB7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222DB7" w:rsidRPr="004B5FB1" w:rsidRDefault="00222DB7" w:rsidP="00BB272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22DB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22DB7">
        <w:rPr>
          <w:rFonts w:ascii="Arial" w:hAnsi="Arial" w:cs="Arial"/>
          <w:b/>
          <w:sz w:val="24"/>
          <w:szCs w:val="24"/>
        </w:rPr>
        <w:t>Dostawa sprzętu medycznego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22DB7" w:rsidRPr="00222DB7">
        <w:rPr>
          <w:rFonts w:ascii="Arial" w:hAnsi="Arial" w:cs="Arial"/>
          <w:b/>
          <w:sz w:val="24"/>
          <w:szCs w:val="24"/>
        </w:rPr>
        <w:t>74/2023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22DB7" w:rsidRPr="00222DB7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222DB7" w:rsidRPr="007104AC" w:rsidRDefault="00222DB7" w:rsidP="00222DB7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222DB7" w:rsidRDefault="00222DB7" w:rsidP="00222DB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156" w:rsidRDefault="00655156" w:rsidP="0038231F">
      <w:pPr>
        <w:spacing w:after="0" w:line="240" w:lineRule="auto"/>
      </w:pPr>
      <w:r>
        <w:separator/>
      </w:r>
    </w:p>
  </w:endnote>
  <w:endnote w:type="continuationSeparator" w:id="0">
    <w:p w:rsidR="00655156" w:rsidRDefault="006551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B7" w:rsidRDefault="00222D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F184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F184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B7" w:rsidRDefault="00222D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156" w:rsidRDefault="00655156" w:rsidP="0038231F">
      <w:pPr>
        <w:spacing w:after="0" w:line="240" w:lineRule="auto"/>
      </w:pPr>
      <w:r>
        <w:separator/>
      </w:r>
    </w:p>
  </w:footnote>
  <w:footnote w:type="continuationSeparator" w:id="0">
    <w:p w:rsidR="00655156" w:rsidRDefault="006551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B7" w:rsidRDefault="00222D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B7" w:rsidRDefault="00222D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B7" w:rsidRDefault="00222D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15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F1841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22DB7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031D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5156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34AF5-8468-4366-9898-4A0746B3D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2023-06-15T12:11:00Z</cp:lastPrinted>
  <dcterms:created xsi:type="dcterms:W3CDTF">2023-06-15T12:11:00Z</dcterms:created>
  <dcterms:modified xsi:type="dcterms:W3CDTF">2023-06-15T12:11:00Z</dcterms:modified>
</cp:coreProperties>
</file>