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75A1E" w:rsidRPr="00575A1E">
        <w:rPr>
          <w:rFonts w:ascii="Arial" w:hAnsi="Arial" w:cs="Arial"/>
          <w:bCs/>
          <w:i w:val="0"/>
          <w:szCs w:val="24"/>
        </w:rPr>
        <w:t>9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5A1E" w:rsidRPr="00575A1E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5A1E" w:rsidRPr="00575A1E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575A1E" w:rsidRPr="00575A1E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5A1E" w:rsidRPr="00575A1E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575A1E" w:rsidRPr="00575A1E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5A1E" w:rsidRPr="0012157F" w:rsidTr="00BB2727">
        <w:tc>
          <w:tcPr>
            <w:tcW w:w="9104" w:type="dxa"/>
            <w:shd w:val="clear" w:color="auto" w:fill="D9D9D9"/>
          </w:tcPr>
          <w:p w:rsidR="00575A1E" w:rsidRPr="00D762C5" w:rsidRDefault="00575A1E" w:rsidP="00BB27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575A1E" w:rsidRDefault="00575A1E" w:rsidP="00BB27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75A1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75A1E" w:rsidRPr="00534752" w:rsidRDefault="00575A1E" w:rsidP="00BB2727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75A1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5A1E">
        <w:rPr>
          <w:rFonts w:ascii="Arial" w:hAnsi="Arial" w:cs="Arial"/>
          <w:b/>
          <w:sz w:val="24"/>
          <w:szCs w:val="24"/>
        </w:rPr>
        <w:t>Dostawa sprzętu medycznego</w:t>
      </w:r>
    </w:p>
    <w:p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75A1E" w:rsidRPr="00575A1E">
        <w:rPr>
          <w:rFonts w:ascii="Arial" w:hAnsi="Arial" w:cs="Arial"/>
          <w:b/>
          <w:sz w:val="24"/>
          <w:szCs w:val="24"/>
        </w:rPr>
        <w:t>74/2023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75A1E" w:rsidRPr="00575A1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575A1E" w:rsidRPr="00992BD8" w:rsidRDefault="00575A1E" w:rsidP="00575A1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575A1E" w:rsidP="00575A1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575A1E" w:rsidRPr="0012157F" w:rsidRDefault="00575A1E" w:rsidP="00575A1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75A1E" w:rsidRPr="0012157F" w:rsidRDefault="00575A1E" w:rsidP="00575A1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575A1E" w:rsidRPr="0012157F" w:rsidRDefault="00575A1E" w:rsidP="00575A1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</w:t>
      </w:r>
      <w:r w:rsidRPr="0012157F">
        <w:rPr>
          <w:rFonts w:ascii="Arial" w:hAnsi="Arial" w:cs="Arial"/>
          <w:sz w:val="24"/>
          <w:szCs w:val="24"/>
        </w:rPr>
        <w:lastRenderedPageBreak/>
        <w:t>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75A1E" w:rsidRPr="00922A11" w:rsidRDefault="00575A1E" w:rsidP="00575A1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575A1E" w:rsidRPr="0012157F" w:rsidRDefault="00575A1E" w:rsidP="00575A1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575A1E" w:rsidRPr="0012157F" w:rsidRDefault="00575A1E" w:rsidP="00575A1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75A1E" w:rsidRPr="0012157F" w:rsidTr="00BB27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1E" w:rsidRPr="0012157F" w:rsidRDefault="00575A1E" w:rsidP="00BB272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A1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A1E" w:rsidRPr="0012157F" w:rsidRDefault="00575A1E" w:rsidP="00BB272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5A1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75A1E" w:rsidRPr="0012157F" w:rsidRDefault="00575A1E" w:rsidP="00BB272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5A1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3D" w:rsidRDefault="00FF233D" w:rsidP="0038231F">
      <w:pPr>
        <w:spacing w:after="0" w:line="240" w:lineRule="auto"/>
      </w:pPr>
      <w:r>
        <w:separator/>
      </w:r>
    </w:p>
  </w:endnote>
  <w:endnote w:type="continuationSeparator" w:id="0">
    <w:p w:rsidR="00FF233D" w:rsidRDefault="00FF23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1E" w:rsidRDefault="00575A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0A8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0A8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1E" w:rsidRDefault="00575A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3D" w:rsidRDefault="00FF233D" w:rsidP="0038231F">
      <w:pPr>
        <w:spacing w:after="0" w:line="240" w:lineRule="auto"/>
      </w:pPr>
      <w:r>
        <w:separator/>
      </w:r>
    </w:p>
  </w:footnote>
  <w:footnote w:type="continuationSeparator" w:id="0">
    <w:p w:rsidR="00FF233D" w:rsidRDefault="00FF233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1E" w:rsidRDefault="00575A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1E" w:rsidRDefault="00575A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1E" w:rsidRDefault="00575A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33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75A1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8A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D4BB-1EC4-4C59-A931-823805CCE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3</cp:revision>
  <cp:lastPrinted>2023-06-15T12:16:00Z</cp:lastPrinted>
  <dcterms:created xsi:type="dcterms:W3CDTF">2023-06-15T12:16:00Z</dcterms:created>
  <dcterms:modified xsi:type="dcterms:W3CDTF">2023-06-15T12:16:00Z</dcterms:modified>
</cp:coreProperties>
</file>