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3143D54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E12A4E">
        <w:rPr>
          <w:bCs/>
          <w:sz w:val="22"/>
          <w:szCs w:val="22"/>
        </w:rPr>
        <w:t xml:space="preserve"> / załacznik nr </w:t>
      </w:r>
      <w:r w:rsidR="004E7481">
        <w:rPr>
          <w:bCs/>
          <w:sz w:val="22"/>
          <w:szCs w:val="22"/>
        </w:rPr>
        <w:t>1</w:t>
      </w:r>
      <w:r w:rsidR="00E12A4E">
        <w:rPr>
          <w:bCs/>
          <w:sz w:val="22"/>
          <w:szCs w:val="22"/>
        </w:rPr>
        <w:t xml:space="preserve"> </w:t>
      </w:r>
      <w:r w:rsidR="00E12A4E" w:rsidRPr="00E12A4E">
        <w:rPr>
          <w:bCs/>
          <w:sz w:val="22"/>
          <w:szCs w:val="22"/>
          <w:u w:val="single"/>
        </w:rPr>
        <w:t>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7D37530D" w14:textId="24C13604" w:rsidR="004E7481" w:rsidRPr="004E7481" w:rsidRDefault="004E7481" w:rsidP="004E7481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4E7481">
        <w:rPr>
          <w:b/>
          <w:bCs/>
          <w:sz w:val="22"/>
          <w:szCs w:val="22"/>
        </w:rPr>
        <w:t>Remonty, naprawy, wynikające z nakazów Sanepidu, przeglądów ogólnobudowlanych:</w:t>
      </w:r>
    </w:p>
    <w:p w14:paraId="424E552C" w14:textId="231A6AF3" w:rsidR="00281DC6" w:rsidRPr="00B35E57" w:rsidRDefault="004E7481" w:rsidP="004E7481">
      <w:pPr>
        <w:spacing w:after="240"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,,</w:t>
      </w:r>
      <w:r w:rsidRPr="004E7481">
        <w:rPr>
          <w:b/>
          <w:bCs/>
          <w:sz w:val="22"/>
          <w:szCs w:val="22"/>
        </w:rPr>
        <w:t>Sukcesywne malowanie wraz z materiałem pomieszczeń szpitalnych (min. 4000 m2)</w:t>
      </w:r>
      <w:r w:rsidR="00281DC6"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182317C0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4E7481" w:rsidRPr="00631133">
        <w:rPr>
          <w:sz w:val="22"/>
          <w:szCs w:val="22"/>
        </w:rPr>
        <w:t xml:space="preserve">w przedmiocie określonym powyżej </w:t>
      </w:r>
      <w:r w:rsidR="004E7481">
        <w:rPr>
          <w:sz w:val="22"/>
          <w:szCs w:val="22"/>
        </w:rPr>
        <w:t xml:space="preserve">i </w:t>
      </w:r>
      <w:r w:rsidR="004E7481" w:rsidRPr="00631133">
        <w:rPr>
          <w:sz w:val="22"/>
          <w:szCs w:val="22"/>
        </w:rPr>
        <w:t>oferujemy realizację zamówienia zgodnie z zasadami określonymi w Specyfikacji Warunków Zamówienia.</w:t>
      </w:r>
      <w:r w:rsidRPr="00281DC6">
        <w:rPr>
          <w:sz w:val="22"/>
        </w:rPr>
        <w:t>, stosując niżej wymienione stawki:</w:t>
      </w:r>
    </w:p>
    <w:p w14:paraId="761793DD" w14:textId="77777777" w:rsidR="004E7481" w:rsidRDefault="004E7481" w:rsidP="004E7481">
      <w:pPr>
        <w:pStyle w:val="Bezodstpw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14:paraId="01906A38" w14:textId="77777777" w:rsidR="004E7481" w:rsidRPr="0063530D" w:rsidRDefault="004E7481" w:rsidP="004E7481">
      <w:pPr>
        <w:ind w:left="284"/>
        <w:jc w:val="both"/>
        <w:rPr>
          <w:sz w:val="22"/>
          <w:szCs w:val="22"/>
        </w:rPr>
      </w:pPr>
      <w:r w:rsidRPr="0063530D">
        <w:rPr>
          <w:sz w:val="22"/>
          <w:szCs w:val="22"/>
        </w:rPr>
        <w:t>stawka netto za 1 m</w:t>
      </w:r>
      <w:r>
        <w:rPr>
          <w:sz w:val="22"/>
          <w:szCs w:val="22"/>
          <w:vertAlign w:val="superscript"/>
        </w:rPr>
        <w:t>2</w:t>
      </w:r>
      <w:r w:rsidRPr="006353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powierzchni białej </w:t>
      </w:r>
      <w:r w:rsidRPr="0063530D">
        <w:rPr>
          <w:sz w:val="22"/>
          <w:szCs w:val="22"/>
        </w:rPr>
        <w:t>wynosi…………. zł</w:t>
      </w:r>
    </w:p>
    <w:p w14:paraId="1C478D3C" w14:textId="77777777" w:rsidR="004E7481" w:rsidRPr="0063530D" w:rsidRDefault="004E7481" w:rsidP="004E7481">
      <w:pPr>
        <w:ind w:left="284"/>
        <w:jc w:val="both"/>
        <w:rPr>
          <w:sz w:val="22"/>
          <w:szCs w:val="22"/>
        </w:rPr>
      </w:pPr>
      <w:r w:rsidRPr="0063530D">
        <w:rPr>
          <w:sz w:val="22"/>
          <w:szCs w:val="22"/>
        </w:rPr>
        <w:t>stawka podatku VAT wynosi………%</w:t>
      </w:r>
    </w:p>
    <w:p w14:paraId="0001F4B1" w14:textId="77777777" w:rsidR="004E7481" w:rsidRPr="0063530D" w:rsidRDefault="004E7481" w:rsidP="004E7481">
      <w:pPr>
        <w:ind w:left="284"/>
        <w:jc w:val="both"/>
        <w:rPr>
          <w:b/>
          <w:bCs/>
          <w:sz w:val="22"/>
          <w:szCs w:val="22"/>
        </w:rPr>
      </w:pPr>
      <w:r w:rsidRPr="0063530D">
        <w:rPr>
          <w:b/>
          <w:bCs/>
          <w:sz w:val="22"/>
          <w:szCs w:val="22"/>
        </w:rPr>
        <w:t>stawka brutto za 1 m</w:t>
      </w:r>
      <w:r>
        <w:rPr>
          <w:b/>
          <w:bCs/>
          <w:sz w:val="22"/>
          <w:szCs w:val="22"/>
          <w:vertAlign w:val="superscript"/>
        </w:rPr>
        <w:t>2</w:t>
      </w:r>
      <w:r w:rsidRPr="0063530D">
        <w:rPr>
          <w:b/>
          <w:bCs/>
          <w:sz w:val="22"/>
          <w:szCs w:val="22"/>
        </w:rPr>
        <w:t xml:space="preserve"> </w:t>
      </w:r>
      <w:r w:rsidRPr="00DA1CBE">
        <w:rPr>
          <w:b/>
          <w:bCs/>
          <w:sz w:val="22"/>
          <w:szCs w:val="22"/>
        </w:rPr>
        <w:t>powierzchni białej</w:t>
      </w:r>
      <w:r>
        <w:rPr>
          <w:sz w:val="22"/>
          <w:szCs w:val="22"/>
        </w:rPr>
        <w:t xml:space="preserve"> </w:t>
      </w:r>
      <w:r w:rsidRPr="0063530D">
        <w:rPr>
          <w:b/>
          <w:bCs/>
          <w:sz w:val="22"/>
          <w:szCs w:val="22"/>
        </w:rPr>
        <w:t>wynosi…………zł</w:t>
      </w:r>
    </w:p>
    <w:p w14:paraId="6614EAA0" w14:textId="77777777" w:rsidR="004E7481" w:rsidRDefault="004E7481" w:rsidP="004E7481">
      <w:pPr>
        <w:pStyle w:val="Bezodstpw"/>
        <w:tabs>
          <w:tab w:val="left" w:pos="28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4B79E6C9" w14:textId="77777777" w:rsidR="004E7481" w:rsidRPr="0063530D" w:rsidRDefault="004E7481" w:rsidP="004E7481">
      <w:pPr>
        <w:ind w:left="284"/>
        <w:jc w:val="both"/>
        <w:rPr>
          <w:sz w:val="22"/>
          <w:szCs w:val="22"/>
        </w:rPr>
      </w:pPr>
      <w:r w:rsidRPr="0063530D">
        <w:rPr>
          <w:sz w:val="22"/>
          <w:szCs w:val="22"/>
        </w:rPr>
        <w:t>stawka netto za 1 m</w:t>
      </w:r>
      <w:r>
        <w:rPr>
          <w:sz w:val="22"/>
          <w:szCs w:val="22"/>
          <w:vertAlign w:val="superscript"/>
        </w:rPr>
        <w:t>2</w:t>
      </w:r>
      <w:r w:rsidRPr="006353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powierzchni kolorowej </w:t>
      </w:r>
      <w:r w:rsidRPr="0063530D">
        <w:rPr>
          <w:sz w:val="22"/>
          <w:szCs w:val="22"/>
        </w:rPr>
        <w:t>wynosi…………. zł</w:t>
      </w:r>
    </w:p>
    <w:p w14:paraId="1E979732" w14:textId="77777777" w:rsidR="004E7481" w:rsidRPr="0063530D" w:rsidRDefault="004E7481" w:rsidP="004E7481">
      <w:pPr>
        <w:ind w:left="284"/>
        <w:jc w:val="both"/>
        <w:rPr>
          <w:sz w:val="22"/>
          <w:szCs w:val="22"/>
        </w:rPr>
      </w:pPr>
      <w:r w:rsidRPr="0063530D">
        <w:rPr>
          <w:sz w:val="22"/>
          <w:szCs w:val="22"/>
        </w:rPr>
        <w:t>stawka podatku VAT wynosi………%</w:t>
      </w:r>
    </w:p>
    <w:p w14:paraId="38901B67" w14:textId="77777777" w:rsidR="004E7481" w:rsidRPr="0063530D" w:rsidRDefault="004E7481" w:rsidP="004E7481">
      <w:pPr>
        <w:ind w:left="284"/>
        <w:jc w:val="both"/>
        <w:rPr>
          <w:b/>
          <w:bCs/>
          <w:sz w:val="22"/>
          <w:szCs w:val="22"/>
        </w:rPr>
      </w:pPr>
      <w:r w:rsidRPr="0063530D">
        <w:rPr>
          <w:b/>
          <w:bCs/>
          <w:sz w:val="22"/>
          <w:szCs w:val="22"/>
        </w:rPr>
        <w:t>stawka brutto za 1 m</w:t>
      </w:r>
      <w:r>
        <w:rPr>
          <w:b/>
          <w:bCs/>
          <w:sz w:val="22"/>
          <w:szCs w:val="22"/>
          <w:vertAlign w:val="superscript"/>
        </w:rPr>
        <w:t>2</w:t>
      </w:r>
      <w:r w:rsidRPr="0063530D">
        <w:rPr>
          <w:b/>
          <w:bCs/>
          <w:sz w:val="22"/>
          <w:szCs w:val="22"/>
        </w:rPr>
        <w:t xml:space="preserve"> </w:t>
      </w:r>
      <w:r w:rsidRPr="00DA1CBE">
        <w:rPr>
          <w:b/>
          <w:bCs/>
          <w:sz w:val="22"/>
          <w:szCs w:val="22"/>
        </w:rPr>
        <w:t xml:space="preserve">powierzchni </w:t>
      </w:r>
      <w:r>
        <w:rPr>
          <w:b/>
          <w:bCs/>
          <w:sz w:val="22"/>
          <w:szCs w:val="22"/>
        </w:rPr>
        <w:t xml:space="preserve">kolorowej </w:t>
      </w:r>
      <w:r w:rsidRPr="0063530D">
        <w:rPr>
          <w:b/>
          <w:bCs/>
          <w:sz w:val="22"/>
          <w:szCs w:val="22"/>
        </w:rPr>
        <w:t>wynosi…………zł</w:t>
      </w:r>
    </w:p>
    <w:p w14:paraId="0B7807C7" w14:textId="77777777" w:rsidR="004E7481" w:rsidRDefault="004E7481" w:rsidP="004E7481">
      <w:pPr>
        <w:pStyle w:val="Bezodstpw"/>
        <w:tabs>
          <w:tab w:val="left" w:pos="28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16CF0A1A" w14:textId="7520552B" w:rsidR="004E7481" w:rsidRPr="006516C2" w:rsidRDefault="00DA7454" w:rsidP="004E7481">
      <w:pPr>
        <w:jc w:val="both"/>
      </w:pPr>
      <w:r>
        <w:t>T</w:t>
      </w:r>
      <w:r w:rsidR="004E7481">
        <w:t xml:space="preserve">ermin wykonania umowy wynosi </w:t>
      </w:r>
      <w:r>
        <w:t>6</w:t>
      </w:r>
      <w:r w:rsidR="004E7481" w:rsidRPr="00597303">
        <w:rPr>
          <w:bCs/>
        </w:rPr>
        <w:t xml:space="preserve"> </w:t>
      </w:r>
      <w:r>
        <w:rPr>
          <w:bCs/>
        </w:rPr>
        <w:t>miesięcy od daty zawarcia umowy</w:t>
      </w:r>
      <w:r w:rsidR="004E7481" w:rsidRPr="00597303">
        <w:rPr>
          <w:bCs/>
        </w:rPr>
        <w:t>.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FCE13" w14:textId="77777777" w:rsidR="00732538" w:rsidRDefault="00732538">
      <w:r>
        <w:separator/>
      </w:r>
    </w:p>
  </w:endnote>
  <w:endnote w:type="continuationSeparator" w:id="0">
    <w:p w14:paraId="165ED8EC" w14:textId="77777777" w:rsidR="00732538" w:rsidRDefault="0073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78DBC" w14:textId="77777777" w:rsidR="00732538" w:rsidRDefault="00732538">
      <w:r>
        <w:separator/>
      </w:r>
    </w:p>
  </w:footnote>
  <w:footnote w:type="continuationSeparator" w:id="0">
    <w:p w14:paraId="43186DE7" w14:textId="77777777" w:rsidR="00732538" w:rsidRDefault="0073253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D57A6B3" w:rsidR="00D74BC1" w:rsidRDefault="00281DC6">
    <w:pPr>
      <w:pStyle w:val="Nagwek"/>
    </w:pPr>
    <w:r>
      <w:t>Znak sprawy: SZW/DZP/</w:t>
    </w:r>
    <w:r w:rsidR="004E7481">
      <w:t>67</w:t>
    </w:r>
    <w:r>
      <w:t>/202</w:t>
    </w:r>
    <w:r w:rsidR="00FD1A5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2"/>
  </w:num>
  <w:num w:numId="9" w16cid:durableId="1455365856">
    <w:abstractNumId w:val="4"/>
  </w:num>
  <w:num w:numId="10" w16cid:durableId="1510488085">
    <w:abstractNumId w:val="31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8"/>
  </w:num>
  <w:num w:numId="15" w16cid:durableId="165413100">
    <w:abstractNumId w:val="21"/>
  </w:num>
  <w:num w:numId="16" w16cid:durableId="974262028">
    <w:abstractNumId w:val="37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5"/>
  </w:num>
  <w:num w:numId="20" w16cid:durableId="502206572">
    <w:abstractNumId w:val="1"/>
  </w:num>
  <w:num w:numId="21" w16cid:durableId="301467643">
    <w:abstractNumId w:val="29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3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30"/>
  </w:num>
  <w:num w:numId="35" w16cid:durableId="1341085151">
    <w:abstractNumId w:val="36"/>
  </w:num>
  <w:num w:numId="36" w16cid:durableId="1481120531">
    <w:abstractNumId w:val="34"/>
  </w:num>
  <w:num w:numId="37" w16cid:durableId="1485971000">
    <w:abstractNumId w:val="13"/>
  </w:num>
  <w:num w:numId="38" w16cid:durableId="1668827226">
    <w:abstractNumId w:val="24"/>
  </w:num>
  <w:num w:numId="39" w16cid:durableId="17970173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30391A"/>
    <w:rsid w:val="003A652F"/>
    <w:rsid w:val="00443C09"/>
    <w:rsid w:val="00460383"/>
    <w:rsid w:val="004A2566"/>
    <w:rsid w:val="004E7481"/>
    <w:rsid w:val="00535E57"/>
    <w:rsid w:val="00554471"/>
    <w:rsid w:val="005A70C7"/>
    <w:rsid w:val="00613B65"/>
    <w:rsid w:val="006A0EFD"/>
    <w:rsid w:val="00732538"/>
    <w:rsid w:val="00740C0B"/>
    <w:rsid w:val="007717C3"/>
    <w:rsid w:val="007E2FC5"/>
    <w:rsid w:val="008C3B3F"/>
    <w:rsid w:val="009E4607"/>
    <w:rsid w:val="00A26956"/>
    <w:rsid w:val="00B22D6B"/>
    <w:rsid w:val="00B35E57"/>
    <w:rsid w:val="00CA0475"/>
    <w:rsid w:val="00CA7C6C"/>
    <w:rsid w:val="00CB2BE7"/>
    <w:rsid w:val="00D74BC1"/>
    <w:rsid w:val="00DA7454"/>
    <w:rsid w:val="00E12A4E"/>
    <w:rsid w:val="00E4237E"/>
    <w:rsid w:val="00EA40F9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  <w:style w:type="paragraph" w:styleId="Bezodstpw">
    <w:name w:val="No Spacing"/>
    <w:uiPriority w:val="1"/>
    <w:qFormat/>
    <w:rsid w:val="004E748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4</Pages>
  <Words>662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20</cp:revision>
  <cp:lastPrinted>2007-10-05T06:59:00Z</cp:lastPrinted>
  <dcterms:created xsi:type="dcterms:W3CDTF">2021-03-05T08:11:00Z</dcterms:created>
  <dcterms:modified xsi:type="dcterms:W3CDTF">2023-06-13T07:59:00Z</dcterms:modified>
</cp:coreProperties>
</file>