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5BBB873E" w:rsidR="00281DC6" w:rsidRPr="00B772F9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B772F9">
        <w:rPr>
          <w:bCs/>
          <w:sz w:val="22"/>
          <w:szCs w:val="22"/>
        </w:rPr>
        <w:t xml:space="preserve">Załącznik nr </w:t>
      </w:r>
      <w:r w:rsidR="005D4D30">
        <w:rPr>
          <w:bCs/>
          <w:sz w:val="22"/>
          <w:szCs w:val="22"/>
        </w:rPr>
        <w:t xml:space="preserve">1 </w:t>
      </w:r>
      <w:r w:rsidRPr="00B772F9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7BA75B7" w14:textId="77777777" w:rsidR="005D4D30" w:rsidRDefault="005D4D30" w:rsidP="005D4D30">
      <w:pPr>
        <w:spacing w:after="120" w:line="276" w:lineRule="auto"/>
        <w:jc w:val="center"/>
        <w:rPr>
          <w:b/>
          <w:bCs/>
          <w:szCs w:val="28"/>
        </w:rPr>
      </w:pPr>
      <w:r w:rsidRPr="005D4D30">
        <w:rPr>
          <w:b/>
          <w:bCs/>
          <w:szCs w:val="28"/>
        </w:rPr>
        <w:t>Audyt dot. usług kluczowych</w:t>
      </w:r>
    </w:p>
    <w:p w14:paraId="52264483" w14:textId="7534DACA" w:rsidR="00281DC6" w:rsidRPr="00281DC6" w:rsidRDefault="00281DC6" w:rsidP="005D4D30">
      <w:pPr>
        <w:spacing w:after="120"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670B41B0" w:rsidR="00917D11" w:rsidRDefault="00917D11" w:rsidP="00436F39">
      <w:pPr>
        <w:spacing w:line="360" w:lineRule="auto"/>
        <w:jc w:val="both"/>
      </w:pPr>
      <w:bookmarkStart w:id="2" w:name="_Hlk64876004"/>
    </w:p>
    <w:p w14:paraId="25E14E5C" w14:textId="51F677B6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t>stawka podatku VAT wynosi  ......%</w:t>
      </w:r>
    </w:p>
    <w:p w14:paraId="2B9551FE" w14:textId="77777777" w:rsidR="00A81184" w:rsidRDefault="00A81184" w:rsidP="00A81184">
      <w:pPr>
        <w:jc w:val="both"/>
      </w:pPr>
      <w:r>
        <w:t>kwota podatku VAT wynosi ................................ zł</w:t>
      </w:r>
    </w:p>
    <w:p w14:paraId="1A773F5D" w14:textId="77777777" w:rsidR="00A81184" w:rsidRPr="00B772F9" w:rsidRDefault="00A81184" w:rsidP="00A81184">
      <w:pPr>
        <w:jc w:val="both"/>
        <w:rPr>
          <w:b/>
          <w:bCs/>
        </w:rPr>
      </w:pPr>
      <w:r w:rsidRPr="00B772F9">
        <w:rPr>
          <w:b/>
          <w:bCs/>
        </w:rPr>
        <w:t>wartość  brutto za wykonanie całości przedmiotu zamówienia wynosi....................... zł</w:t>
      </w:r>
    </w:p>
    <w:p w14:paraId="742FE437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84464CB" w14:textId="77777777" w:rsidR="009734A0" w:rsidRDefault="009734A0" w:rsidP="00B772F9">
      <w:pPr>
        <w:spacing w:after="120" w:line="276" w:lineRule="auto"/>
        <w:contextualSpacing/>
        <w:jc w:val="both"/>
        <w:rPr>
          <w:bCs/>
          <w:sz w:val="22"/>
        </w:rPr>
      </w:pPr>
    </w:p>
    <w:p w14:paraId="4A941F52" w14:textId="3236B82D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3</w:t>
      </w:r>
      <w:r w:rsidR="005D4D30">
        <w:rPr>
          <w:bCs/>
          <w:sz w:val="22"/>
        </w:rPr>
        <w:t xml:space="preserve"> miesiące od podpisania umowy</w:t>
      </w:r>
    </w:p>
    <w:p w14:paraId="2F826462" w14:textId="6ED0F8FE" w:rsidR="00B772F9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Warunki płatności: </w:t>
      </w:r>
      <w:r w:rsidR="005D4D30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6DF1E6CB" w14:textId="77777777" w:rsidR="00B772F9" w:rsidRDefault="00B772F9" w:rsidP="00B772F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F898C86" w14:textId="77777777" w:rsidR="00B772F9" w:rsidRDefault="00B772F9" w:rsidP="00EF164D">
      <w:pPr>
        <w:jc w:val="both"/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2CA59364" w:rsid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AF1990F" w14:textId="77777777" w:rsidR="002E201C" w:rsidRPr="002E201C" w:rsidRDefault="002E201C" w:rsidP="002E201C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E201C">
        <w:t>żadnym z wymienionych</w:t>
      </w:r>
    </w:p>
    <w:p w14:paraId="6714258E" w14:textId="77777777" w:rsidR="002E201C" w:rsidRPr="00281DC6" w:rsidRDefault="002E201C" w:rsidP="002E201C">
      <w:pPr>
        <w:ind w:left="1080"/>
        <w:contextualSpacing/>
        <w:rPr>
          <w:rFonts w:eastAsia="Calibri"/>
          <w:lang w:eastAsia="en-US"/>
        </w:rPr>
      </w:pP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398E3DA" w:rsidR="00D74BC1" w:rsidRDefault="00281DC6">
    <w:pPr>
      <w:pStyle w:val="Nagwek"/>
    </w:pPr>
    <w:r>
      <w:t>Znak sprawy: SZW/DZP/</w:t>
    </w:r>
    <w:r w:rsidR="005D4D30">
      <w:t>64</w:t>
    </w:r>
    <w:r>
      <w:t>/202</w:t>
    </w:r>
    <w:r w:rsidR="00B772F9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81DC6"/>
    <w:rsid w:val="002939E6"/>
    <w:rsid w:val="002D527C"/>
    <w:rsid w:val="002E201C"/>
    <w:rsid w:val="002E7F72"/>
    <w:rsid w:val="0030391A"/>
    <w:rsid w:val="00314EA6"/>
    <w:rsid w:val="0032207E"/>
    <w:rsid w:val="00336136"/>
    <w:rsid w:val="003A652F"/>
    <w:rsid w:val="003C47D8"/>
    <w:rsid w:val="00434E1F"/>
    <w:rsid w:val="00436F39"/>
    <w:rsid w:val="00443C09"/>
    <w:rsid w:val="00496B62"/>
    <w:rsid w:val="004A2566"/>
    <w:rsid w:val="004C7E79"/>
    <w:rsid w:val="00535E57"/>
    <w:rsid w:val="005A70C7"/>
    <w:rsid w:val="005D4D30"/>
    <w:rsid w:val="005F6A0F"/>
    <w:rsid w:val="00613B65"/>
    <w:rsid w:val="00671D6E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4A0"/>
    <w:rsid w:val="00973A41"/>
    <w:rsid w:val="0097796A"/>
    <w:rsid w:val="00983529"/>
    <w:rsid w:val="00A552BA"/>
    <w:rsid w:val="00A60BC9"/>
    <w:rsid w:val="00A81184"/>
    <w:rsid w:val="00A82944"/>
    <w:rsid w:val="00B55D12"/>
    <w:rsid w:val="00B772F9"/>
    <w:rsid w:val="00C41BC1"/>
    <w:rsid w:val="00C71FE1"/>
    <w:rsid w:val="00CA0475"/>
    <w:rsid w:val="00CA3C7F"/>
    <w:rsid w:val="00CA7C6C"/>
    <w:rsid w:val="00D12A37"/>
    <w:rsid w:val="00D1658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3</Pages>
  <Words>595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53</cp:revision>
  <cp:lastPrinted>2007-10-05T06:59:00Z</cp:lastPrinted>
  <dcterms:created xsi:type="dcterms:W3CDTF">2021-03-05T08:11:00Z</dcterms:created>
  <dcterms:modified xsi:type="dcterms:W3CDTF">2023-06-16T09:24:00Z</dcterms:modified>
</cp:coreProperties>
</file>