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21E" w:rsidRPr="00C14101" w:rsidRDefault="00BC121E" w:rsidP="005B30A8">
      <w:pPr>
        <w:keepNext/>
        <w:spacing w:after="0" w:line="24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5B30A8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5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5B30A8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5B30A8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5B30A8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5B30A8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5B30A8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5B30A8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5B30A8">
      <w:pPr>
        <w:spacing w:after="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5B30A8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5B30A8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46876" w:rsidRPr="00C14101" w:rsidTr="00D4402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46876" w:rsidRPr="00C14101" w:rsidRDefault="00946876" w:rsidP="005B30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946876" w:rsidRPr="00C14101" w:rsidRDefault="00946876" w:rsidP="005B30A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46876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946876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946876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946876" w:rsidRPr="00C14101" w:rsidRDefault="00946876" w:rsidP="005B30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946876" w:rsidRPr="00C14101" w:rsidRDefault="00946876" w:rsidP="005B30A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5B30A8">
      <w:pPr>
        <w:keepNext/>
        <w:spacing w:after="0" w:line="24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5B30A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946876" w:rsidP="005B30A8">
      <w:pPr>
        <w:widowControl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4687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Utrzymanie czystości w budynkach i na terenie Politechniki Krakowskiej  </w:t>
      </w:r>
      <w:r w:rsidR="005B30A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      </w:t>
      </w:r>
      <w:r w:rsidRPr="00946876">
        <w:rPr>
          <w:rFonts w:ascii="Arial" w:eastAsia="Times New Roman" w:hAnsi="Arial" w:cs="Arial"/>
          <w:b/>
          <w:sz w:val="24"/>
          <w:szCs w:val="24"/>
          <w:lang w:eastAsia="pl-PL"/>
        </w:rPr>
        <w:t>w Krakowie.</w:t>
      </w:r>
    </w:p>
    <w:p w:rsidR="00BC121E" w:rsidRPr="00C14101" w:rsidRDefault="00BC121E" w:rsidP="005B30A8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</w:t>
      </w:r>
      <w:r w:rsidR="005B30A8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prawy: </w:t>
      </w:r>
      <w:r w:rsidR="00946876" w:rsidRPr="00946876">
        <w:rPr>
          <w:rFonts w:ascii="Arial" w:eastAsia="Times New Roman" w:hAnsi="Arial" w:cs="Arial"/>
          <w:b/>
          <w:sz w:val="24"/>
          <w:szCs w:val="24"/>
          <w:lang w:eastAsia="pl-PL"/>
        </w:rPr>
        <w:t>KA-2/055/2023</w:t>
      </w:r>
    </w:p>
    <w:p w:rsidR="005B30A8" w:rsidRDefault="005B30A8" w:rsidP="005B30A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Default="00BC121E" w:rsidP="005B30A8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946876" w:rsidRPr="00946876">
        <w:rPr>
          <w:rFonts w:ascii="Arial" w:eastAsia="Times New Roman" w:hAnsi="Arial" w:cs="Arial"/>
          <w:b/>
          <w:sz w:val="24"/>
          <w:szCs w:val="24"/>
          <w:lang w:eastAsia="pl-PL"/>
        </w:rPr>
        <w:t>Politechnika Krakowska im. Tadeusza Kościuszki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5B30A8" w:rsidRDefault="005B30A8" w:rsidP="005B30A8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BC121E" w:rsidRDefault="008E296F" w:rsidP="005B30A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5B30A8" w:rsidRPr="00C14101" w:rsidRDefault="005B30A8" w:rsidP="005B30A8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</w:p>
    <w:p w:rsidR="00BC121E" w:rsidRDefault="00BC121E" w:rsidP="005B30A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5B30A8" w:rsidRDefault="005B30A8" w:rsidP="005B30A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BF69A4" w:rsidRDefault="00BF69A4" w:rsidP="005B30A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5B30A8" w:rsidRPr="00C14101" w:rsidRDefault="005B30A8" w:rsidP="005B30A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5B30A8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5B30A8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5B30A8" w:rsidRDefault="005B30A8" w:rsidP="005B30A8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067B62" w:rsidRPr="00067B62" w:rsidRDefault="00067B62" w:rsidP="005B30A8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5B30A8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5B30A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5B30A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946876" w:rsidP="005B30A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5B30A8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106AC7" w:rsidRPr="00BC121E" w:rsidRDefault="00106AC7" w:rsidP="005B30A8">
      <w:pPr>
        <w:spacing w:after="0" w:line="240" w:lineRule="auto"/>
      </w:pPr>
      <w:bookmarkStart w:id="0" w:name="_GoBack"/>
      <w:bookmarkEnd w:id="0"/>
    </w:p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01C6" w:rsidRDefault="006401C6">
      <w:r>
        <w:separator/>
      </w:r>
    </w:p>
  </w:endnote>
  <w:endnote w:type="continuationSeparator" w:id="0">
    <w:p w:rsidR="006401C6" w:rsidRDefault="00640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6876" w:rsidRDefault="009468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01C6" w:rsidRDefault="006401C6">
      <w:r>
        <w:separator/>
      </w:r>
    </w:p>
  </w:footnote>
  <w:footnote w:type="continuationSeparator" w:id="0">
    <w:p w:rsidR="006401C6" w:rsidRDefault="00640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6876" w:rsidRDefault="009468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6876" w:rsidRDefault="009468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6876" w:rsidRDefault="009468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01C6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B30A8"/>
    <w:rsid w:val="005C0282"/>
    <w:rsid w:val="005C3627"/>
    <w:rsid w:val="005E622E"/>
    <w:rsid w:val="00620E37"/>
    <w:rsid w:val="006401C6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46876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79B2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A1633F"/>
  <w15:chartTrackingRefBased/>
  <w15:docId w15:val="{9448CEE4-3CB8-46BC-855B-748124815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C5F0B-0189-49EE-9377-484732C4F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224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3</cp:revision>
  <cp:lastPrinted>2010-01-07T09:39:00Z</cp:lastPrinted>
  <dcterms:created xsi:type="dcterms:W3CDTF">2023-05-24T09:20:00Z</dcterms:created>
  <dcterms:modified xsi:type="dcterms:W3CDTF">2023-05-24T09:22:00Z</dcterms:modified>
</cp:coreProperties>
</file>