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18F0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66691" w:rsidP="006618F0">
      <w:pPr>
        <w:pStyle w:val="Tekstpodstawowy"/>
        <w:spacing w:after="0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Politechnika Krakowska im. Tadeusza Kościuszki</w:t>
      </w:r>
    </w:p>
    <w:p w:rsidR="006676AE" w:rsidRPr="0012157F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6618F0" w:rsidRPr="00866691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6691" w:rsidRPr="0012157F" w:rsidTr="00D44028">
        <w:tc>
          <w:tcPr>
            <w:tcW w:w="9104" w:type="dxa"/>
            <w:shd w:val="clear" w:color="auto" w:fill="D9D9D9"/>
          </w:tcPr>
          <w:p w:rsidR="00866691" w:rsidRPr="0012157F" w:rsidRDefault="00866691" w:rsidP="00D440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66691" w:rsidRPr="00094F76" w:rsidRDefault="00866691" w:rsidP="00D4402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66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6669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6669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66691" w:rsidRPr="0017574D" w:rsidRDefault="00866691" w:rsidP="00D4402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66691" w:rsidRDefault="00866691" w:rsidP="00D4402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66691" w:rsidRPr="002C3302" w:rsidRDefault="00866691" w:rsidP="00D440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66691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66691">
        <w:rPr>
          <w:rFonts w:ascii="Arial" w:hAnsi="Arial" w:cs="Arial"/>
          <w:b/>
          <w:sz w:val="24"/>
          <w:szCs w:val="24"/>
        </w:rPr>
        <w:t>Utrzymanie czystości w budynkach i na terenie Politechniki Krakowskiej  w Krakowie.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66691" w:rsidRPr="00866691">
        <w:rPr>
          <w:rFonts w:ascii="Arial" w:hAnsi="Arial" w:cs="Arial"/>
          <w:b/>
          <w:sz w:val="24"/>
          <w:szCs w:val="24"/>
        </w:rPr>
        <w:t>KA-2/055/2023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6691" w:rsidRPr="0086669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CA7" w:rsidRDefault="00FD1CA7" w:rsidP="0038231F">
      <w:pPr>
        <w:spacing w:after="0" w:line="240" w:lineRule="auto"/>
      </w:pPr>
      <w:r>
        <w:separator/>
      </w:r>
    </w:p>
  </w:endnote>
  <w:endnote w:type="continuationSeparator" w:id="0">
    <w:p w:rsidR="00FD1CA7" w:rsidRDefault="00FD1C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CA7" w:rsidRDefault="00FD1CA7" w:rsidP="0038231F">
      <w:pPr>
        <w:spacing w:after="0" w:line="240" w:lineRule="auto"/>
      </w:pPr>
      <w:r>
        <w:separator/>
      </w:r>
    </w:p>
  </w:footnote>
  <w:footnote w:type="continuationSeparator" w:id="0">
    <w:p w:rsidR="00FD1CA7" w:rsidRDefault="00FD1C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C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18F0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69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1CA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DA23E8"/>
  <w15:docId w15:val="{A1B0CC9C-6D31-491A-8695-1C205F04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5810D-ABF3-4AAD-BCA5-ED21935DF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2023-05-24T09:22:00Z</dcterms:created>
  <dcterms:modified xsi:type="dcterms:W3CDTF">2023-05-24T09:24:00Z</dcterms:modified>
</cp:coreProperties>
</file>