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0C1AB" w14:textId="77777777" w:rsidR="00025386" w:rsidRPr="00553D23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553D23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3F1B3F" w:rsidRPr="00553D23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553D23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28C28F65" w14:textId="77777777" w:rsidR="00B62AD0" w:rsidRPr="00553D23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553D23">
        <w:rPr>
          <w:rFonts w:ascii="Arial" w:hAnsi="Arial" w:cs="Arial"/>
          <w:b/>
          <w:sz w:val="18"/>
          <w:szCs w:val="18"/>
        </w:rPr>
        <w:t>Podmiot udostępniający zasoby:</w:t>
      </w:r>
    </w:p>
    <w:p w14:paraId="4B03DA1A" w14:textId="77777777" w:rsidR="00B62AD0" w:rsidRPr="00553D23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553D23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6DD2EB10" w14:textId="77777777" w:rsidR="00B62AD0" w:rsidRPr="00553D23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553D23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4F90B9ED" w14:textId="77777777" w:rsidR="00B62AD0" w:rsidRPr="00553D23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53D23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7E398F56" w14:textId="77777777" w:rsidR="00B62AD0" w:rsidRPr="00553D23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553D23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013CD912" w14:textId="77777777" w:rsidR="00B62AD0" w:rsidRPr="00553D23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553D23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66040B6" w14:textId="77777777" w:rsidR="00B62AD0" w:rsidRPr="00553D23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553D23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553D23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553D23">
        <w:rPr>
          <w:rFonts w:ascii="Arial" w:hAnsi="Arial" w:cs="Arial"/>
          <w:sz w:val="16"/>
          <w:szCs w:val="16"/>
        </w:rPr>
        <w:t>…</w:t>
      </w:r>
    </w:p>
    <w:p w14:paraId="059F504D" w14:textId="77777777" w:rsidR="00B62AD0" w:rsidRPr="00553D23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553D23">
        <w:rPr>
          <w:rFonts w:ascii="Arial" w:hAnsi="Arial" w:cs="Arial"/>
          <w:i/>
          <w:sz w:val="10"/>
          <w:szCs w:val="10"/>
        </w:rPr>
        <w:t xml:space="preserve">(imię, nazwisko </w:t>
      </w:r>
      <w:r w:rsidRPr="00553D23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553D23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53D23" w14:paraId="761B872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D85235" w14:textId="77777777" w:rsidR="00053927" w:rsidRPr="00553D23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3D23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4D68E3D" w14:textId="77777777" w:rsidR="00053927" w:rsidRPr="00553D2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3D23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553D23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553D23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91E0BCA" w14:textId="77777777" w:rsidR="0071340C" w:rsidRPr="00553D2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553D23">
        <w:rPr>
          <w:rFonts w:ascii="Arial" w:hAnsi="Arial" w:cs="Arial"/>
          <w:sz w:val="18"/>
          <w:szCs w:val="18"/>
        </w:rPr>
        <w:t xml:space="preserve"> ustawy </w:t>
      </w:r>
      <w:r w:rsidR="00EF3368" w:rsidRPr="00553D23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3F1B3F" w:rsidRPr="00553D23">
        <w:rPr>
          <w:rFonts w:ascii="Arial" w:hAnsi="Arial" w:cs="Arial"/>
          <w:sz w:val="18"/>
          <w:szCs w:val="18"/>
        </w:rPr>
        <w:t>(t.j. Dz. U. z 2022r. poz. 1710)</w:t>
      </w:r>
      <w:r w:rsidR="00E27ABB"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553D23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30B705A6" w14:textId="77777777" w:rsidR="0071340C" w:rsidRPr="00553D23" w:rsidRDefault="003F1B3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b/>
          <w:sz w:val="18"/>
          <w:szCs w:val="18"/>
          <w:lang w:eastAsia="pl-PL"/>
        </w:rPr>
        <w:t>Dostawy odczynników z zakresu serologii grup krwi z dzierżawą automatycznego analizatora (technika mikrotestów kolumnowych)</w:t>
      </w:r>
    </w:p>
    <w:p w14:paraId="78606CCB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3F1B3F" w:rsidRPr="00553D23">
        <w:rPr>
          <w:rFonts w:ascii="Arial" w:eastAsia="Times New Roman" w:hAnsi="Arial" w:cs="Arial"/>
          <w:b/>
          <w:sz w:val="18"/>
          <w:szCs w:val="18"/>
          <w:lang w:eastAsia="pl-PL"/>
        </w:rPr>
        <w:t>NZ/39/D/P/LW/2023</w:t>
      </w:r>
    </w:p>
    <w:p w14:paraId="263AB07E" w14:textId="77777777" w:rsidR="00DC652A" w:rsidRPr="00553D2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34919848" w14:textId="77777777" w:rsidR="00DC652A" w:rsidRPr="00553D2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53D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508BD913" w14:textId="77777777" w:rsidR="0071340C" w:rsidRPr="00553D2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553D23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20137C5B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696695B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735487AB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53D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0CE5B37E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553D23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6323B2BA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B8C6E1F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05699254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E1F45C1" w14:textId="77777777" w:rsidR="0071340C" w:rsidRPr="00553D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0C3E184" w14:textId="77777777" w:rsidR="00DC652A" w:rsidRPr="00553D2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553D23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553D23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553D23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05AF6E15" w14:textId="77777777" w:rsidR="00DC652A" w:rsidRPr="00553D2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553D23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553D23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361EC909" w14:textId="77777777" w:rsidR="0093388F" w:rsidRPr="00553D2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553D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56133AF4" w14:textId="77777777" w:rsidR="0093388F" w:rsidRPr="00553D2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3AC996EE" w14:textId="77777777" w:rsidR="0093388F" w:rsidRPr="00553D2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553D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62AFFEB4" w14:textId="77777777" w:rsidR="00CB29AC" w:rsidRPr="00553D2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14CB1BDB" w14:textId="77777777" w:rsidR="00CB29AC" w:rsidRPr="00553D2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53D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4EF85994" w14:textId="77777777" w:rsidR="00830970" w:rsidRPr="00553D2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553D23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553D23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2891655F" w14:textId="77777777" w:rsidR="00E27ABB" w:rsidRPr="00553D2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53D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53D23" w14:paraId="58563C7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CEAC8D9" w14:textId="77777777" w:rsidR="00071D4C" w:rsidRPr="00553D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62816C9" w14:textId="77777777" w:rsidR="00071D4C" w:rsidRPr="00553D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AFECA80" w14:textId="77777777" w:rsidR="00071D4C" w:rsidRPr="00553D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BAB7428" w14:textId="77777777" w:rsidR="00053927" w:rsidRPr="00553D2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553D23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6B93EC55" w14:textId="77777777" w:rsidR="00053927" w:rsidRPr="00553D2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553D23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4DE75DC" w14:textId="77777777" w:rsidR="00071D4C" w:rsidRPr="00553D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55C51DE" w14:textId="77777777" w:rsidR="00071D4C" w:rsidRPr="00553D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1BD5610" w14:textId="77777777" w:rsidR="00071D4C" w:rsidRPr="00553D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79B884B" w14:textId="77777777" w:rsidR="00053927" w:rsidRPr="00553D2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553D23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44C86EFA" w14:textId="77777777" w:rsidR="00053927" w:rsidRPr="00553D2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53D23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553D23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553D23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553D23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553D23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7F5AA4A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1F9F7" w14:textId="77777777" w:rsidR="00B368C9" w:rsidRDefault="00B368C9" w:rsidP="00025386">
      <w:pPr>
        <w:spacing w:after="0" w:line="240" w:lineRule="auto"/>
      </w:pPr>
      <w:r>
        <w:separator/>
      </w:r>
    </w:p>
  </w:endnote>
  <w:endnote w:type="continuationSeparator" w:id="0">
    <w:p w14:paraId="24D29CE6" w14:textId="77777777" w:rsidR="00B368C9" w:rsidRDefault="00B368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2C78" w14:textId="77777777" w:rsidR="003F1B3F" w:rsidRDefault="003F1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D2E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FB806E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C4463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8C71C9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BB78F" w14:textId="77777777" w:rsidR="003F1B3F" w:rsidRDefault="003F1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10966" w14:textId="77777777" w:rsidR="00B368C9" w:rsidRDefault="00B368C9" w:rsidP="00025386">
      <w:pPr>
        <w:spacing w:after="0" w:line="240" w:lineRule="auto"/>
      </w:pPr>
      <w:r>
        <w:separator/>
      </w:r>
    </w:p>
  </w:footnote>
  <w:footnote w:type="continuationSeparator" w:id="0">
    <w:p w14:paraId="68F05A13" w14:textId="77777777" w:rsidR="00B368C9" w:rsidRDefault="00B368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6FA55" w14:textId="77777777" w:rsidR="003F1B3F" w:rsidRDefault="003F1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EE928" w14:textId="77777777" w:rsidR="003F1B3F" w:rsidRDefault="003F1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5E4C5" w14:textId="77777777" w:rsidR="003F1B3F" w:rsidRDefault="003F1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293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8C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1B3F"/>
    <w:rsid w:val="004374F2"/>
    <w:rsid w:val="00460705"/>
    <w:rsid w:val="00485239"/>
    <w:rsid w:val="004E27D7"/>
    <w:rsid w:val="0055145C"/>
    <w:rsid w:val="00553D23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68C9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368BE"/>
  <w15:chartTrackingRefBased/>
  <w15:docId w15:val="{6BDD3B26-4ED5-49A5-AF18-FEB4D174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2023-06-16T07:14:00Z</dcterms:created>
  <dcterms:modified xsi:type="dcterms:W3CDTF">2023-06-16T07:14:00Z</dcterms:modified>
</cp:coreProperties>
</file>