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95E49" w:rsidRDefault="000E1B2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95E49">
        <w:rPr>
          <w:rFonts w:ascii="Arial Narrow" w:hAnsi="Arial Narrow"/>
          <w:sz w:val="22"/>
          <w:szCs w:val="22"/>
        </w:rPr>
        <w:t>Bydgoszcz</w:t>
      </w:r>
      <w:r w:rsidR="00FB7F50" w:rsidRPr="00495E49">
        <w:rPr>
          <w:rFonts w:ascii="Arial Narrow" w:hAnsi="Arial Narrow"/>
          <w:sz w:val="22"/>
          <w:szCs w:val="22"/>
        </w:rPr>
        <w:t xml:space="preserve"> dnia: </w:t>
      </w:r>
      <w:r w:rsidRPr="00495E49">
        <w:rPr>
          <w:rFonts w:ascii="Arial Narrow" w:hAnsi="Arial Narrow"/>
          <w:sz w:val="22"/>
          <w:szCs w:val="22"/>
        </w:rPr>
        <w:t>2023-06-20</w:t>
      </w:r>
    </w:p>
    <w:p w:rsidR="00FB7F50" w:rsidRPr="00495E49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95E49" w:rsidRDefault="000E1B2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95E4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95E49" w:rsidRDefault="000E1B23" w:rsidP="00FB7F50">
      <w:pPr>
        <w:rPr>
          <w:rFonts w:ascii="Arial Narrow" w:hAnsi="Arial Narrow"/>
          <w:sz w:val="22"/>
          <w:szCs w:val="22"/>
        </w:rPr>
      </w:pPr>
      <w:r w:rsidRPr="00495E49">
        <w:rPr>
          <w:rFonts w:ascii="Arial Narrow" w:hAnsi="Arial Narrow"/>
          <w:sz w:val="22"/>
          <w:szCs w:val="22"/>
        </w:rPr>
        <w:t>Powstańców Warszawy</w:t>
      </w:r>
      <w:r w:rsidR="00FB7F50" w:rsidRPr="00495E49">
        <w:rPr>
          <w:rFonts w:ascii="Arial Narrow" w:hAnsi="Arial Narrow"/>
          <w:sz w:val="22"/>
          <w:szCs w:val="22"/>
        </w:rPr>
        <w:t xml:space="preserve"> </w:t>
      </w:r>
      <w:r w:rsidRPr="00495E49">
        <w:rPr>
          <w:rFonts w:ascii="Arial Narrow" w:hAnsi="Arial Narrow"/>
          <w:sz w:val="22"/>
          <w:szCs w:val="22"/>
        </w:rPr>
        <w:t>5</w:t>
      </w:r>
    </w:p>
    <w:p w:rsidR="00FB7F50" w:rsidRPr="00495E49" w:rsidRDefault="000E1B23" w:rsidP="00FB7F50">
      <w:pPr>
        <w:rPr>
          <w:rFonts w:ascii="Arial Narrow" w:hAnsi="Arial Narrow"/>
          <w:sz w:val="22"/>
          <w:szCs w:val="22"/>
        </w:rPr>
      </w:pPr>
      <w:r w:rsidRPr="00495E49">
        <w:rPr>
          <w:rFonts w:ascii="Arial Narrow" w:hAnsi="Arial Narrow"/>
          <w:sz w:val="22"/>
          <w:szCs w:val="22"/>
        </w:rPr>
        <w:t>85-681</w:t>
      </w:r>
      <w:r w:rsidR="00FB7F50" w:rsidRPr="00495E49">
        <w:rPr>
          <w:rFonts w:ascii="Arial Narrow" w:hAnsi="Arial Narrow"/>
          <w:sz w:val="22"/>
          <w:szCs w:val="22"/>
        </w:rPr>
        <w:t xml:space="preserve"> </w:t>
      </w:r>
      <w:r w:rsidRPr="00495E49">
        <w:rPr>
          <w:rFonts w:ascii="Arial Narrow" w:hAnsi="Arial Narrow"/>
          <w:sz w:val="22"/>
          <w:szCs w:val="22"/>
        </w:rPr>
        <w:t>Bydgoszcz</w:t>
      </w:r>
    </w:p>
    <w:p w:rsidR="00FB7F50" w:rsidRPr="00495E4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95E4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95E49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95E4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95E4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95E49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95E49">
        <w:rPr>
          <w:rFonts w:ascii="Arial Narrow" w:hAnsi="Arial Narrow"/>
          <w:sz w:val="28"/>
        </w:rPr>
        <w:t>OGŁOSZENIE</w:t>
      </w:r>
    </w:p>
    <w:p w:rsidR="008642B3" w:rsidRPr="00495E4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95E49">
        <w:rPr>
          <w:rFonts w:ascii="Arial Narrow" w:hAnsi="Arial Narrow"/>
          <w:b/>
          <w:sz w:val="28"/>
        </w:rPr>
        <w:t>o</w:t>
      </w:r>
      <w:proofErr w:type="gramEnd"/>
      <w:r w:rsidRPr="00495E49">
        <w:rPr>
          <w:rFonts w:ascii="Arial Narrow" w:hAnsi="Arial Narrow"/>
          <w:b/>
          <w:sz w:val="28"/>
        </w:rPr>
        <w:t xml:space="preserve"> </w:t>
      </w:r>
      <w:r w:rsidR="0054734E" w:rsidRPr="00495E4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E1B23" w:rsidRPr="00495E49" w:rsidTr="00603310">
        <w:trPr>
          <w:trHeight w:val="638"/>
        </w:trPr>
        <w:tc>
          <w:tcPr>
            <w:tcW w:w="959" w:type="dxa"/>
            <w:shd w:val="clear" w:color="auto" w:fill="auto"/>
          </w:tcPr>
          <w:p w:rsidR="000E1B23" w:rsidRPr="00495E49" w:rsidRDefault="000E1B23" w:rsidP="0060331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5E4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1B23" w:rsidRPr="00495E49" w:rsidRDefault="000E1B23" w:rsidP="00495E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95E4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95E4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495E49">
              <w:rPr>
                <w:rFonts w:ascii="Arial Narrow" w:hAnsi="Arial Narrow"/>
                <w:sz w:val="22"/>
                <w:szCs w:val="22"/>
              </w:rPr>
              <w:t>u</w:t>
            </w:r>
            <w:r w:rsidRPr="00495E49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495E49">
              <w:rPr>
                <w:rFonts w:ascii="Arial Narrow" w:hAnsi="Arial Narrow"/>
                <w:sz w:val="22"/>
                <w:szCs w:val="22"/>
              </w:rPr>
              <w:t>ego</w:t>
            </w:r>
            <w:r w:rsidRPr="00495E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5E4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95E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5E4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5E49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24 miesięcy</w:t>
            </w:r>
            <w:r w:rsidRPr="00495E4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5E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5E4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95E49">
              <w:rPr>
                <w:rFonts w:ascii="Arial Narrow" w:hAnsi="Arial Narrow"/>
                <w:b/>
                <w:sz w:val="22"/>
                <w:szCs w:val="22"/>
              </w:rPr>
              <w:t xml:space="preserve"> 59/2023</w:t>
            </w:r>
            <w:r w:rsidRPr="00495E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95E4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95E49">
        <w:rPr>
          <w:rFonts w:ascii="Arial Narrow" w:hAnsi="Arial Narrow"/>
          <w:sz w:val="22"/>
          <w:szCs w:val="22"/>
        </w:rPr>
        <w:t xml:space="preserve">Zamawiający, </w:t>
      </w:r>
      <w:r w:rsidR="000E1B23" w:rsidRPr="00495E49">
        <w:rPr>
          <w:rFonts w:ascii="Arial Narrow" w:hAnsi="Arial Narrow"/>
          <w:b/>
          <w:sz w:val="22"/>
          <w:szCs w:val="22"/>
        </w:rPr>
        <w:t>10WSzKzP SPZOZ</w:t>
      </w:r>
      <w:r w:rsidRPr="00495E49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95E49">
        <w:rPr>
          <w:rFonts w:ascii="Arial Narrow" w:hAnsi="Arial Narrow"/>
          <w:sz w:val="22"/>
          <w:szCs w:val="22"/>
        </w:rPr>
        <w:t xml:space="preserve"> pkt. 1 i ust. 2</w:t>
      </w:r>
      <w:r w:rsidRPr="00495E4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E1B23" w:rsidRPr="00495E49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0E1B23" w:rsidRPr="00495E49">
        <w:rPr>
          <w:rFonts w:ascii="Arial Narrow" w:hAnsi="Arial Narrow"/>
          <w:sz w:val="22"/>
          <w:szCs w:val="22"/>
        </w:rPr>
        <w:t>z</w:t>
      </w:r>
      <w:proofErr w:type="gramEnd"/>
      <w:r w:rsidR="000E1B23" w:rsidRPr="00495E49">
        <w:rPr>
          <w:rFonts w:ascii="Arial Narrow" w:hAnsi="Arial Narrow"/>
          <w:sz w:val="22"/>
          <w:szCs w:val="22"/>
        </w:rPr>
        <w:t xml:space="preserve"> 2022r. poz. 1710)</w:t>
      </w:r>
      <w:r w:rsidRPr="00495E49">
        <w:rPr>
          <w:rFonts w:ascii="Arial Narrow" w:hAnsi="Arial Narrow"/>
          <w:sz w:val="22"/>
          <w:szCs w:val="22"/>
        </w:rPr>
        <w:t>, zwanej dalej „ustawą Pzp”</w:t>
      </w:r>
      <w:r w:rsidR="00D26ED6" w:rsidRPr="00495E49">
        <w:rPr>
          <w:rFonts w:ascii="Arial Narrow" w:hAnsi="Arial Narrow"/>
          <w:sz w:val="22"/>
          <w:szCs w:val="22"/>
        </w:rPr>
        <w:t xml:space="preserve">, </w:t>
      </w:r>
      <w:r w:rsidRPr="00495E49">
        <w:rPr>
          <w:rFonts w:ascii="Arial Narrow" w:hAnsi="Arial Narrow"/>
          <w:sz w:val="22"/>
          <w:szCs w:val="22"/>
        </w:rPr>
        <w:t>informuje</w:t>
      </w:r>
      <w:r w:rsidR="00D26ED6" w:rsidRPr="00495E4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95E49">
        <w:rPr>
          <w:rFonts w:ascii="Arial Narrow" w:hAnsi="Arial Narrow"/>
          <w:sz w:val="22"/>
          <w:szCs w:val="22"/>
        </w:rPr>
        <w:t>najkorzystniejsz</w:t>
      </w:r>
      <w:r w:rsidR="00D26ED6" w:rsidRPr="00495E4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95E49">
        <w:rPr>
          <w:rFonts w:ascii="Arial Narrow" w:hAnsi="Arial Narrow"/>
          <w:sz w:val="22"/>
          <w:szCs w:val="22"/>
        </w:rPr>
        <w:t>ofer</w:t>
      </w:r>
      <w:r w:rsidR="00D26ED6" w:rsidRPr="00495E49">
        <w:rPr>
          <w:rFonts w:ascii="Arial Narrow" w:hAnsi="Arial Narrow"/>
          <w:sz w:val="22"/>
          <w:szCs w:val="22"/>
        </w:rPr>
        <w:t>t</w:t>
      </w:r>
      <w:r w:rsidR="009F0E5C" w:rsidRPr="00495E49">
        <w:rPr>
          <w:rFonts w:ascii="Arial Narrow" w:hAnsi="Arial Narrow"/>
          <w:sz w:val="22"/>
          <w:szCs w:val="22"/>
        </w:rPr>
        <w:t>a</w:t>
      </w:r>
      <w:r w:rsidR="00D26ED6" w:rsidRPr="00495E4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E1B23" w:rsidRPr="00495E49" w:rsidTr="00603310">
        <w:trPr>
          <w:cantSplit/>
        </w:trPr>
        <w:tc>
          <w:tcPr>
            <w:tcW w:w="9498" w:type="dxa"/>
          </w:tcPr>
          <w:p w:rsidR="000E1B23" w:rsidRPr="00495E49" w:rsidRDefault="000E1B23" w:rsidP="0060331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5E49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0E1B23" w:rsidRPr="00495E49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E49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495E49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495E49">
              <w:rPr>
                <w:rFonts w:ascii="Arial Narrow" w:hAnsi="Arial Narrow"/>
                <w:bCs/>
                <w:sz w:val="22"/>
                <w:szCs w:val="22"/>
              </w:rPr>
              <w:t xml:space="preserve"> 21 </w:t>
            </w:r>
          </w:p>
          <w:p w:rsidR="000E1B23" w:rsidRPr="00495E49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E49">
              <w:rPr>
                <w:rFonts w:ascii="Arial Narrow" w:hAnsi="Arial Narrow"/>
                <w:bCs/>
                <w:sz w:val="22"/>
                <w:szCs w:val="22"/>
              </w:rPr>
              <w:t>85-862 Bydgoszcz</w:t>
            </w:r>
          </w:p>
          <w:p w:rsidR="000E1B23" w:rsidRPr="00495E49" w:rsidRDefault="000E1B23" w:rsidP="0060331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95E4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95E49">
              <w:rPr>
                <w:rFonts w:ascii="Arial Narrow" w:hAnsi="Arial Narrow"/>
                <w:sz w:val="22"/>
                <w:szCs w:val="22"/>
              </w:rPr>
              <w:t>:</w:t>
            </w:r>
            <w:r w:rsidR="00495E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95E49">
              <w:rPr>
                <w:rFonts w:ascii="Arial Narrow" w:hAnsi="Arial Narrow"/>
                <w:sz w:val="22"/>
                <w:szCs w:val="22"/>
              </w:rPr>
              <w:t xml:space="preserve">Zadanie nr 1: Materiały jednorazowego użytku z włókniny I za cenę brutto </w:t>
            </w:r>
            <w:r w:rsidRPr="00495E49">
              <w:rPr>
                <w:rFonts w:ascii="Arial Narrow" w:hAnsi="Arial Narrow"/>
                <w:b/>
                <w:sz w:val="22"/>
                <w:szCs w:val="22"/>
              </w:rPr>
              <w:t xml:space="preserve">92 915.64 </w:t>
            </w:r>
            <w:proofErr w:type="gramStart"/>
            <w:r w:rsidRPr="00495E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95E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E1B23" w:rsidRPr="00495E49" w:rsidRDefault="000E1B23" w:rsidP="00495E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5E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495E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495E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E1B23" w:rsidRPr="00495E49" w:rsidTr="00603310">
        <w:trPr>
          <w:cantSplit/>
        </w:trPr>
        <w:tc>
          <w:tcPr>
            <w:tcW w:w="9498" w:type="dxa"/>
          </w:tcPr>
          <w:p w:rsidR="00CB32C4" w:rsidRPr="00B62B6D" w:rsidRDefault="00CB32C4" w:rsidP="00CB32C4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CB32C4" w:rsidRPr="00B62B6D" w:rsidRDefault="00CB32C4" w:rsidP="00CB32C4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B32C4" w:rsidRPr="00B62B6D" w:rsidRDefault="00CB32C4" w:rsidP="00CB32C4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:rsidR="00CB32C4" w:rsidRPr="00B62B6D" w:rsidRDefault="00CB32C4" w:rsidP="00CB32C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:rsidR="00CB32C4" w:rsidRPr="00B62B6D" w:rsidRDefault="00CB32C4" w:rsidP="00CB32C4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:rsidR="00CB32C4" w:rsidRPr="00B62B6D" w:rsidRDefault="00CB32C4" w:rsidP="00CB32C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:rsidR="00CB32C4" w:rsidRPr="00B62B6D" w:rsidRDefault="00CB32C4" w:rsidP="00CB32C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  <w:p w:rsidR="000E1B23" w:rsidRPr="00495E49" w:rsidRDefault="000E1B23" w:rsidP="0060331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95E4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95E49">
              <w:rPr>
                <w:rFonts w:ascii="Arial Narrow" w:hAnsi="Arial Narrow"/>
                <w:sz w:val="22"/>
                <w:szCs w:val="22"/>
              </w:rPr>
              <w:t>:</w:t>
            </w:r>
            <w:r w:rsidR="00495E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95E49">
              <w:rPr>
                <w:rFonts w:ascii="Arial Narrow" w:hAnsi="Arial Narrow"/>
                <w:sz w:val="22"/>
                <w:szCs w:val="22"/>
              </w:rPr>
              <w:t xml:space="preserve">Zadanie nr 3: Zestaw do zabiegów laryngologicznych za cenę brutto </w:t>
            </w:r>
            <w:r w:rsidRPr="00495E49">
              <w:rPr>
                <w:rFonts w:ascii="Arial Narrow" w:hAnsi="Arial Narrow"/>
                <w:b/>
                <w:sz w:val="22"/>
                <w:szCs w:val="22"/>
              </w:rPr>
              <w:t xml:space="preserve">18 519.84 </w:t>
            </w:r>
            <w:proofErr w:type="gramStart"/>
            <w:r w:rsidRPr="00495E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95E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E1B23" w:rsidRPr="00495E49" w:rsidRDefault="000E1B23" w:rsidP="00495E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5E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495E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495E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E1B23" w:rsidRPr="00CB32C4" w:rsidTr="00603310">
        <w:trPr>
          <w:cantSplit/>
        </w:trPr>
        <w:tc>
          <w:tcPr>
            <w:tcW w:w="9498" w:type="dxa"/>
          </w:tcPr>
          <w:p w:rsidR="000E1B23" w:rsidRPr="00CB32C4" w:rsidRDefault="000E1B23" w:rsidP="0060331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32C4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CB32C4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CB32C4">
              <w:rPr>
                <w:rFonts w:ascii="Arial Narrow" w:hAnsi="Arial Narrow"/>
                <w:bCs/>
                <w:sz w:val="22"/>
                <w:szCs w:val="22"/>
              </w:rPr>
              <w:t xml:space="preserve"> 21 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>85-862 Bydgoszcz</w:t>
            </w:r>
          </w:p>
          <w:p w:rsidR="000E1B23" w:rsidRPr="00CB32C4" w:rsidRDefault="000E1B23" w:rsidP="0060331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B32C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B32C4">
              <w:rPr>
                <w:rFonts w:ascii="Arial Narrow" w:hAnsi="Arial Narrow"/>
                <w:sz w:val="22"/>
                <w:szCs w:val="22"/>
              </w:rPr>
              <w:t>:</w:t>
            </w:r>
            <w:r w:rsidR="00CB32C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 xml:space="preserve">Zadanie nr 4: Zestaw kardiochirurgiczny (zestaw zastawka) za cenę brutto </w:t>
            </w:r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50 625.00 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B32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E1B23" w:rsidRPr="00CB32C4" w:rsidRDefault="000E1B23" w:rsidP="00CB32C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32C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B32C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E1B23" w:rsidRPr="00CB32C4" w:rsidTr="00603310">
        <w:trPr>
          <w:cantSplit/>
        </w:trPr>
        <w:tc>
          <w:tcPr>
            <w:tcW w:w="9498" w:type="dxa"/>
          </w:tcPr>
          <w:p w:rsidR="000E1B23" w:rsidRPr="00CB32C4" w:rsidRDefault="000E1B23" w:rsidP="0060331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32C4">
              <w:rPr>
                <w:rFonts w:ascii="Arial Narrow" w:hAnsi="Arial Narrow"/>
                <w:b/>
                <w:sz w:val="22"/>
                <w:szCs w:val="22"/>
              </w:rPr>
              <w:lastRenderedPageBreak/>
              <w:t>Paul Hartmann Polska Sp. z o.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B32C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 xml:space="preserve">Żeromskiego 17 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>95-200 Pabianice</w:t>
            </w:r>
          </w:p>
          <w:p w:rsidR="000E1B23" w:rsidRPr="00CB32C4" w:rsidRDefault="000E1B23" w:rsidP="0060331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B32C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B32C4">
              <w:rPr>
                <w:rFonts w:ascii="Arial Narrow" w:hAnsi="Arial Narrow"/>
                <w:sz w:val="22"/>
                <w:szCs w:val="22"/>
              </w:rPr>
              <w:t>:</w:t>
            </w:r>
            <w:r w:rsidR="00CB32C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 xml:space="preserve">Zadanie nr 5: Zestaw kardiochirurgiczny (zestaw by-pass) za cenę brutto </w:t>
            </w:r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58 317.84 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B32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E1B23" w:rsidRPr="00CB32C4" w:rsidRDefault="000E1B23" w:rsidP="00CB32C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32C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B32C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E1B23" w:rsidRPr="00CB32C4" w:rsidTr="00603310">
        <w:trPr>
          <w:cantSplit/>
        </w:trPr>
        <w:tc>
          <w:tcPr>
            <w:tcW w:w="9498" w:type="dxa"/>
          </w:tcPr>
          <w:p w:rsidR="000E1B23" w:rsidRPr="00CB32C4" w:rsidRDefault="000E1B23" w:rsidP="0060331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32C4">
              <w:rPr>
                <w:rFonts w:ascii="Arial Narrow" w:hAnsi="Arial Narrow"/>
                <w:b/>
                <w:sz w:val="22"/>
                <w:szCs w:val="22"/>
              </w:rPr>
              <w:t>FAPOMED POLSKA SPÓŁKA Z OGRANICZONĄ ODPOWIEDZIALNOŚCIĄ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>OKOPOWA 47 /27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>01-059 WARSZAWA</w:t>
            </w:r>
          </w:p>
          <w:p w:rsidR="000E1B23" w:rsidRPr="00CB32C4" w:rsidRDefault="000E1B23" w:rsidP="0060331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B32C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B32C4">
              <w:rPr>
                <w:rFonts w:ascii="Arial Narrow" w:hAnsi="Arial Narrow"/>
                <w:sz w:val="22"/>
                <w:szCs w:val="22"/>
              </w:rPr>
              <w:t>:</w:t>
            </w:r>
            <w:r w:rsidR="00CB32C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 xml:space="preserve">Zadanie nr 6: Zestaw do chirurgii biodra za cenę brutto </w:t>
            </w:r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43 671.96 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B32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E1B23" w:rsidRPr="00CB32C4" w:rsidRDefault="000E1B23" w:rsidP="00CB32C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32C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B32C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E1B23" w:rsidRPr="00CB32C4" w:rsidTr="00603310">
        <w:trPr>
          <w:cantSplit/>
        </w:trPr>
        <w:tc>
          <w:tcPr>
            <w:tcW w:w="9498" w:type="dxa"/>
          </w:tcPr>
          <w:p w:rsidR="000E1B23" w:rsidRPr="00CB32C4" w:rsidRDefault="000E1B23" w:rsidP="0060331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32C4">
              <w:rPr>
                <w:rFonts w:ascii="Arial Narrow" w:hAnsi="Arial Narrow"/>
                <w:b/>
                <w:sz w:val="22"/>
                <w:szCs w:val="22"/>
              </w:rPr>
              <w:t>Paul Hartmann Polska Sp. z o.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B32C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 xml:space="preserve">Żeromskiego 17 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>95-200 Pabianice</w:t>
            </w:r>
          </w:p>
          <w:p w:rsidR="000E1B23" w:rsidRPr="00CB32C4" w:rsidRDefault="000E1B23" w:rsidP="0060331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32C4">
              <w:rPr>
                <w:rFonts w:ascii="Arial Narrow" w:hAnsi="Arial Narrow"/>
                <w:sz w:val="22"/>
                <w:szCs w:val="22"/>
              </w:rPr>
              <w:t>na:</w:t>
            </w:r>
            <w:r w:rsidR="00CB32C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 xml:space="preserve">Zadanie nr 7: Zestaw do operacji stawu kolanowego z </w:t>
            </w:r>
            <w:proofErr w:type="gramStart"/>
            <w:r w:rsidRPr="00CB32C4">
              <w:rPr>
                <w:rFonts w:ascii="Arial Narrow" w:hAnsi="Arial Narrow"/>
                <w:sz w:val="22"/>
                <w:szCs w:val="22"/>
              </w:rPr>
              <w:t>workiem,  zestaw</w:t>
            </w:r>
            <w:proofErr w:type="gramEnd"/>
            <w:r w:rsidRPr="00CB32C4">
              <w:rPr>
                <w:rFonts w:ascii="Arial Narrow" w:hAnsi="Arial Narrow"/>
                <w:sz w:val="22"/>
                <w:szCs w:val="22"/>
              </w:rPr>
              <w:t xml:space="preserve"> do operacji stawu kolanowego bez worka za cenę brutto </w:t>
            </w:r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48 470.00 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B32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E1B23" w:rsidRPr="00CB32C4" w:rsidRDefault="000E1B23" w:rsidP="00CB32C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32C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B32C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E1B23" w:rsidRPr="00CB32C4" w:rsidTr="00603310">
        <w:trPr>
          <w:cantSplit/>
        </w:trPr>
        <w:tc>
          <w:tcPr>
            <w:tcW w:w="9498" w:type="dxa"/>
          </w:tcPr>
          <w:p w:rsidR="000E1B23" w:rsidRPr="00CB32C4" w:rsidRDefault="000E1B23" w:rsidP="0060331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PAPER&amp;NONWOVEN </w:t>
            </w:r>
            <w:proofErr w:type="spell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Mem</w:t>
            </w:r>
            <w:proofErr w:type="spellEnd"/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B32C4">
              <w:rPr>
                <w:rFonts w:ascii="Arial Narrow" w:hAnsi="Arial Narrow"/>
                <w:b/>
                <w:sz w:val="22"/>
                <w:szCs w:val="22"/>
              </w:rPr>
              <w:t>. Sp. K.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 xml:space="preserve">Gnieźnieńska 64 A </w:t>
            </w:r>
          </w:p>
          <w:p w:rsidR="000E1B23" w:rsidRPr="00CB32C4" w:rsidRDefault="000E1B23" w:rsidP="0060331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32C4">
              <w:rPr>
                <w:rFonts w:ascii="Arial Narrow" w:hAnsi="Arial Narrow"/>
                <w:bCs/>
                <w:sz w:val="22"/>
                <w:szCs w:val="22"/>
              </w:rPr>
              <w:t>62006 Bogucin</w:t>
            </w:r>
          </w:p>
          <w:p w:rsidR="000E1B23" w:rsidRPr="00CB32C4" w:rsidRDefault="000E1B23" w:rsidP="0060331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B32C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B32C4">
              <w:rPr>
                <w:rFonts w:ascii="Arial Narrow" w:hAnsi="Arial Narrow"/>
                <w:sz w:val="22"/>
                <w:szCs w:val="22"/>
              </w:rPr>
              <w:t>:</w:t>
            </w:r>
            <w:r w:rsidR="00CB32C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 xml:space="preserve">Zadanie nr 8: Rolka na kozetkę za cenę brutto </w:t>
            </w:r>
            <w:r w:rsidRPr="00CB32C4">
              <w:rPr>
                <w:rFonts w:ascii="Arial Narrow" w:hAnsi="Arial Narrow"/>
                <w:b/>
                <w:sz w:val="22"/>
                <w:szCs w:val="22"/>
              </w:rPr>
              <w:t xml:space="preserve">59 102.78 </w:t>
            </w:r>
            <w:proofErr w:type="gramStart"/>
            <w:r w:rsidRPr="00CB32C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B32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E1B23" w:rsidRPr="00CB32C4" w:rsidRDefault="000E1B23" w:rsidP="00CB32C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32C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B32C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B32C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95E4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95E4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95E49" w:rsidTr="00596EA3">
        <w:tc>
          <w:tcPr>
            <w:tcW w:w="2169" w:type="dxa"/>
            <w:shd w:val="clear" w:color="auto" w:fill="F3F3F3"/>
          </w:tcPr>
          <w:p w:rsidR="00211A34" w:rsidRPr="00495E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95E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95E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95E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Materiały jednorazowego użytku z włókniny I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495E49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495E49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Zestaw do zabiegów laryngologicznych</w:t>
            </w:r>
          </w:p>
        </w:tc>
        <w:tc>
          <w:tcPr>
            <w:tcW w:w="2793" w:type="dxa"/>
            <w:shd w:val="clear" w:color="auto" w:fill="auto"/>
          </w:tcPr>
          <w:p w:rsidR="00CB32C4" w:rsidRPr="00CB32C4" w:rsidRDefault="00CB32C4" w:rsidP="00CB32C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B32C4">
              <w:rPr>
                <w:rFonts w:ascii="Arial Narrow" w:hAnsi="Arial Narrow" w:cs="Arial"/>
                <w:b/>
                <w:sz w:val="20"/>
                <w:szCs w:val="20"/>
              </w:rPr>
              <w:t>Konsorcjum w składzie:</w:t>
            </w:r>
          </w:p>
          <w:p w:rsidR="00CB32C4" w:rsidRPr="00CB32C4" w:rsidRDefault="00CB32C4" w:rsidP="00CB32C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B32C4">
              <w:rPr>
                <w:rFonts w:ascii="Arial Narrow" w:hAnsi="Arial Narrow" w:cs="Arial"/>
                <w:b/>
                <w:sz w:val="20"/>
                <w:szCs w:val="20"/>
              </w:rPr>
              <w:t xml:space="preserve">(Lider) </w:t>
            </w:r>
            <w:proofErr w:type="spellStart"/>
            <w:r w:rsidRPr="00CB32C4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CB32C4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CB32C4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CB32C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CB32C4" w:rsidRPr="00CB32C4" w:rsidRDefault="00CB32C4" w:rsidP="00CB32C4">
            <w:pPr>
              <w:rPr>
                <w:rFonts w:ascii="Arial Narrow" w:hAnsi="Arial Narrow" w:cs="Arial"/>
                <w:sz w:val="20"/>
                <w:szCs w:val="20"/>
              </w:rPr>
            </w:pPr>
            <w:r w:rsidRPr="00CB32C4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CB32C4" w:rsidRPr="00CB32C4" w:rsidRDefault="00CB32C4" w:rsidP="00CB32C4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B32C4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CB32C4" w:rsidRPr="00CB32C4" w:rsidRDefault="00CB32C4" w:rsidP="00CB32C4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B32C4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CB32C4" w:rsidRPr="00CB32C4" w:rsidRDefault="00CB32C4" w:rsidP="00CB32C4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B32C4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0E1B23" w:rsidRPr="00CB32C4" w:rsidRDefault="00CB32C4" w:rsidP="00CB32C4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CB32C4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4 - Zestaw kardiochirurgiczny (zestaw zastawka)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495E49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495E49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5 - Zestaw kardiochirurgiczny (zestaw by-pass)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Paul Hartmann Polska Sp. z o.</w:t>
            </w:r>
            <w:proofErr w:type="gramStart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Żeromskiego 17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95-200 Pabianice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6 - Zestaw do chirurgii biodra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FAPOMED POLSKA SPÓŁKA Z OGRANICZONĄ ODPOWIEDZIALNOŚCIĄ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lastRenderedPageBreak/>
              <w:t>OKOPOWA 47/27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01-059 WARSZAWA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lastRenderedPageBreak/>
              <w:t>6 - Zestaw do chirurgii biodra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Paul Hartmann Polska Sp. z o.</w:t>
            </w:r>
            <w:proofErr w:type="gramStart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Żeromskiego 17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95-200 Pabianice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- 52.86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92,86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7 - Zestaw do operacji stawu kolanowego z </w:t>
            </w:r>
            <w:proofErr w:type="gramStart"/>
            <w:r w:rsidRPr="00495E49">
              <w:rPr>
                <w:rFonts w:ascii="Arial Narrow" w:hAnsi="Arial Narrow"/>
                <w:sz w:val="20"/>
                <w:szCs w:val="20"/>
              </w:rPr>
              <w:t>workiem,  zestaw</w:t>
            </w:r>
            <w:proofErr w:type="gramEnd"/>
            <w:r w:rsidRPr="00495E49">
              <w:rPr>
                <w:rFonts w:ascii="Arial Narrow" w:hAnsi="Arial Narrow"/>
                <w:sz w:val="20"/>
                <w:szCs w:val="20"/>
              </w:rPr>
              <w:t xml:space="preserve"> do operacji stawu kolanowego bez worka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Paul Hartmann Polska Sp. z o.</w:t>
            </w:r>
            <w:proofErr w:type="gramStart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Żeromskiego 17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95-200 Pabianice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8 - Rolka na kozetkę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EKO-HIGIENA M.KUŹMA, I.BORKIEWICZ-KAAZ SPÓŁKA JAWNA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proofErr w:type="gramStart"/>
            <w:r w:rsidRPr="00495E49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495E49">
              <w:rPr>
                <w:rFonts w:ascii="Arial Narrow" w:hAnsi="Arial Narrow"/>
                <w:sz w:val="20"/>
                <w:szCs w:val="20"/>
              </w:rPr>
              <w:t>.Kazimierza</w:t>
            </w:r>
            <w:proofErr w:type="spellEnd"/>
            <w:r w:rsidRPr="00495E49">
              <w:rPr>
                <w:rFonts w:ascii="Arial Narrow" w:hAnsi="Arial Narrow"/>
                <w:sz w:val="20"/>
                <w:szCs w:val="20"/>
              </w:rPr>
              <w:t xml:space="preserve"> Wielkiego 6/a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63-300 Pleszew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- 44.13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84,13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8 - Rolka na kozetkę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PAPER&amp;NONWOVEN </w:t>
            </w:r>
            <w:proofErr w:type="spellStart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Mem</w:t>
            </w:r>
            <w:proofErr w:type="spellEnd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. Sp. K.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Gnieźnieńska 64 A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62006 Bogucin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E1B23" w:rsidRPr="00495E49" w:rsidTr="00603310">
        <w:tc>
          <w:tcPr>
            <w:tcW w:w="2169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8 - Rolka na kozetkę</w:t>
            </w:r>
          </w:p>
        </w:tc>
        <w:tc>
          <w:tcPr>
            <w:tcW w:w="2793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495E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0E1B23" w:rsidRPr="00495E49" w:rsidRDefault="000E1B23" w:rsidP="00603310">
            <w:pPr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E1B23" w:rsidRPr="00495E49" w:rsidRDefault="000E1B23" w:rsidP="0060331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1 - Cena - 45.17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0E1B23" w:rsidRPr="00495E49" w:rsidRDefault="000E1B23" w:rsidP="0060331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B23" w:rsidRPr="00495E49" w:rsidRDefault="000E1B23" w:rsidP="006033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5E49">
              <w:rPr>
                <w:rFonts w:ascii="Arial Narrow" w:hAnsi="Arial Narrow"/>
                <w:sz w:val="20"/>
                <w:szCs w:val="20"/>
              </w:rPr>
              <w:t xml:space="preserve">  85,17</w:t>
            </w:r>
          </w:p>
        </w:tc>
      </w:tr>
    </w:tbl>
    <w:p w:rsidR="00CB32C4" w:rsidRDefault="00CB32C4" w:rsidP="00CB32C4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495E49" w:rsidRDefault="00B464D3" w:rsidP="00CB32C4">
      <w:pPr>
        <w:spacing w:before="480"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495E49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450B0D" w:rsidRPr="00450B0D" w:rsidRDefault="00450B0D" w:rsidP="00450B0D">
      <w:pPr>
        <w:rPr>
          <w:rFonts w:ascii="Arial Narrow" w:hAnsi="Arial Narrow"/>
          <w:sz w:val="20"/>
          <w:szCs w:val="20"/>
        </w:rPr>
      </w:pPr>
      <w:r w:rsidRPr="00450B0D">
        <w:rPr>
          <w:rFonts w:ascii="Arial Narrow" w:hAnsi="Arial Narrow"/>
          <w:sz w:val="20"/>
          <w:szCs w:val="20"/>
        </w:rPr>
        <w:t xml:space="preserve">Egz. 1 – hol szpitala </w:t>
      </w:r>
    </w:p>
    <w:p w:rsidR="00450B0D" w:rsidRPr="00450B0D" w:rsidRDefault="00450B0D" w:rsidP="00450B0D">
      <w:pPr>
        <w:rPr>
          <w:rFonts w:ascii="Arial Narrow" w:hAnsi="Arial Narrow"/>
          <w:sz w:val="20"/>
          <w:szCs w:val="20"/>
        </w:rPr>
      </w:pPr>
      <w:r w:rsidRPr="00450B0D">
        <w:rPr>
          <w:rFonts w:ascii="Arial Narrow" w:hAnsi="Arial Narrow"/>
          <w:sz w:val="20"/>
          <w:szCs w:val="20"/>
        </w:rPr>
        <w:t>Egz. 2 – biuro przepustek</w:t>
      </w:r>
    </w:p>
    <w:p w:rsidR="00450B0D" w:rsidRDefault="00450B0D" w:rsidP="00450B0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CB32C4" w:rsidRPr="00495E49" w:rsidRDefault="00450B0D" w:rsidP="00450B0D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2023-06-</w:t>
      </w:r>
      <w:r>
        <w:rPr>
          <w:rFonts w:ascii="Arial Narrow" w:hAnsi="Arial Narrow"/>
          <w:sz w:val="20"/>
          <w:szCs w:val="20"/>
        </w:rPr>
        <w:t>20</w:t>
      </w:r>
    </w:p>
    <w:sectPr w:rsidR="00CB32C4" w:rsidRPr="00495E4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D10" w:rsidRDefault="00486D10">
      <w:r>
        <w:separator/>
      </w:r>
    </w:p>
  </w:endnote>
  <w:endnote w:type="continuationSeparator" w:id="0">
    <w:p w:rsidR="00486D10" w:rsidRDefault="0048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D10" w:rsidRDefault="00486D10">
      <w:r>
        <w:separator/>
      </w:r>
    </w:p>
  </w:footnote>
  <w:footnote w:type="continuationSeparator" w:id="0">
    <w:p w:rsidR="00486D10" w:rsidRDefault="00486D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D10"/>
    <w:rsid w:val="00022322"/>
    <w:rsid w:val="00042497"/>
    <w:rsid w:val="000C1E6F"/>
    <w:rsid w:val="000E1B23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0B0D"/>
    <w:rsid w:val="004657DA"/>
    <w:rsid w:val="00486D10"/>
    <w:rsid w:val="00495E49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32C4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872</Words>
  <Characters>4688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2023-06-20T05:44:00Z</cp:lastPrinted>
  <dcterms:created xsi:type="dcterms:W3CDTF">2023-06-20T05:41:00Z</dcterms:created>
  <dcterms:modified xsi:type="dcterms:W3CDTF">2023-06-20T05:44:00Z</dcterms:modified>
</cp:coreProperties>
</file>