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F3C90" w:rsidRDefault="003E79D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F3C90">
        <w:rPr>
          <w:rFonts w:ascii="Arial Narrow" w:hAnsi="Arial Narrow"/>
          <w:sz w:val="22"/>
          <w:szCs w:val="22"/>
        </w:rPr>
        <w:t>Poznań</w:t>
      </w:r>
      <w:r w:rsidR="00FB7F50" w:rsidRPr="005F3C90">
        <w:rPr>
          <w:rFonts w:ascii="Arial Narrow" w:hAnsi="Arial Narrow"/>
          <w:sz w:val="22"/>
          <w:szCs w:val="22"/>
        </w:rPr>
        <w:t xml:space="preserve"> dnia: </w:t>
      </w:r>
      <w:r w:rsidRPr="005F3C90">
        <w:rPr>
          <w:rFonts w:ascii="Arial Narrow" w:hAnsi="Arial Narrow"/>
          <w:sz w:val="22"/>
          <w:szCs w:val="22"/>
        </w:rPr>
        <w:t>2023-06-20</w:t>
      </w:r>
    </w:p>
    <w:p w:rsidR="00FB7F50" w:rsidRPr="005F3C90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5F3C90" w:rsidRDefault="005F3C9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F3C90">
        <w:rPr>
          <w:rFonts w:ascii="Arial Narrow" w:hAnsi="Arial Narrow"/>
          <w:b/>
          <w:bCs/>
          <w:sz w:val="22"/>
          <w:szCs w:val="22"/>
        </w:rPr>
        <w:t>ZP/13/B/23</w:t>
      </w:r>
    </w:p>
    <w:p w:rsidR="008642B3" w:rsidRPr="005F3C90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5F3C90">
        <w:rPr>
          <w:rFonts w:ascii="Arial Narrow" w:hAnsi="Arial Narrow"/>
          <w:sz w:val="28"/>
        </w:rPr>
        <w:t>OGŁOSZENIE</w:t>
      </w:r>
    </w:p>
    <w:p w:rsidR="008642B3" w:rsidRPr="005F3C9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5F3C90">
        <w:rPr>
          <w:rFonts w:ascii="Arial Narrow" w:hAnsi="Arial Narrow"/>
          <w:b/>
          <w:sz w:val="28"/>
        </w:rPr>
        <w:t xml:space="preserve">o </w:t>
      </w:r>
      <w:r w:rsidR="0054734E" w:rsidRPr="005F3C9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3E79D1" w:rsidRPr="005F3C90" w:rsidTr="00FD536C">
        <w:trPr>
          <w:trHeight w:val="638"/>
        </w:trPr>
        <w:tc>
          <w:tcPr>
            <w:tcW w:w="959" w:type="dxa"/>
            <w:shd w:val="clear" w:color="auto" w:fill="auto"/>
          </w:tcPr>
          <w:p w:rsidR="003E79D1" w:rsidRPr="005F3C90" w:rsidRDefault="003E79D1" w:rsidP="00FD536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F3C9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79D1" w:rsidRPr="005F3C90" w:rsidRDefault="003E79D1" w:rsidP="005F3C9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F3C90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5F3C90">
              <w:rPr>
                <w:rFonts w:ascii="Arial Narrow" w:hAnsi="Arial Narrow"/>
                <w:sz w:val="22"/>
                <w:szCs w:val="22"/>
              </w:rPr>
              <w:t>podstawowy</w:t>
            </w:r>
            <w:r w:rsidR="005F3C90">
              <w:rPr>
                <w:rFonts w:ascii="Arial Narrow" w:hAnsi="Arial Narrow"/>
                <w:sz w:val="22"/>
                <w:szCs w:val="22"/>
              </w:rPr>
              <w:t>m</w:t>
            </w:r>
            <w:r w:rsidRPr="005F3C90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F3C90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5F3C9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F3C9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F3C9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F3C9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F3C90">
              <w:rPr>
                <w:rFonts w:ascii="Arial Narrow" w:hAnsi="Arial Narrow"/>
                <w:b/>
                <w:bCs/>
                <w:sz w:val="22"/>
                <w:szCs w:val="22"/>
              </w:rPr>
              <w:t>wymiana na nowy dźwigu osobowego z dostosowaniem dla osób z niepełnosprawnościami  oraz trzyletnia konserwacja nowo zainstalowanego dźwigu osobowego w budynku Wydziału Biologii UAM przy  ul. Uniwersytetu Poznańskiego 6 w Poznaniu</w:t>
            </w:r>
            <w:r w:rsidRPr="005F3C9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F3C9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F3C9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F3C9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F3C90">
              <w:rPr>
                <w:rFonts w:ascii="Arial Narrow" w:hAnsi="Arial Narrow"/>
                <w:b/>
                <w:sz w:val="22"/>
                <w:szCs w:val="22"/>
              </w:rPr>
              <w:t>ZP/13/B/23</w:t>
            </w:r>
            <w:r w:rsidRPr="005F3C9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F3C9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5F3C90">
        <w:rPr>
          <w:rFonts w:ascii="Arial Narrow" w:hAnsi="Arial Narrow"/>
          <w:sz w:val="22"/>
          <w:szCs w:val="22"/>
        </w:rPr>
        <w:t xml:space="preserve">Zamawiający, </w:t>
      </w:r>
      <w:r w:rsidR="003E79D1" w:rsidRPr="005F3C90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5F3C90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5F3C90">
        <w:rPr>
          <w:rFonts w:ascii="Arial Narrow" w:hAnsi="Arial Narrow"/>
          <w:sz w:val="22"/>
          <w:szCs w:val="22"/>
        </w:rPr>
        <w:t xml:space="preserve">ust. 1 pkt. 1 i </w:t>
      </w:r>
      <w:r w:rsidRPr="005F3C90">
        <w:rPr>
          <w:rFonts w:ascii="Arial Narrow" w:hAnsi="Arial Narrow"/>
          <w:sz w:val="22"/>
          <w:szCs w:val="22"/>
        </w:rPr>
        <w:t xml:space="preserve">ust. </w:t>
      </w:r>
      <w:r w:rsidR="00A17CDB" w:rsidRPr="005F3C90">
        <w:rPr>
          <w:rFonts w:ascii="Arial Narrow" w:hAnsi="Arial Narrow"/>
          <w:sz w:val="22"/>
          <w:szCs w:val="22"/>
        </w:rPr>
        <w:t>2</w:t>
      </w:r>
      <w:r w:rsidRPr="005F3C9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E79D1" w:rsidRPr="005F3C90">
        <w:rPr>
          <w:rFonts w:ascii="Arial Narrow" w:hAnsi="Arial Narrow"/>
          <w:sz w:val="22"/>
          <w:szCs w:val="22"/>
        </w:rPr>
        <w:t>(</w:t>
      </w:r>
      <w:proofErr w:type="spellStart"/>
      <w:r w:rsidR="003E79D1" w:rsidRPr="005F3C90">
        <w:rPr>
          <w:rFonts w:ascii="Arial Narrow" w:hAnsi="Arial Narrow"/>
          <w:sz w:val="22"/>
          <w:szCs w:val="22"/>
        </w:rPr>
        <w:t>t.j</w:t>
      </w:r>
      <w:proofErr w:type="spellEnd"/>
      <w:r w:rsidR="003E79D1" w:rsidRPr="005F3C90">
        <w:rPr>
          <w:rFonts w:ascii="Arial Narrow" w:hAnsi="Arial Narrow"/>
          <w:sz w:val="22"/>
          <w:szCs w:val="22"/>
        </w:rPr>
        <w:t>. Dz. U. z 2022r. poz. 1710)</w:t>
      </w:r>
      <w:r w:rsidRPr="005F3C90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5F3C90">
        <w:rPr>
          <w:rFonts w:ascii="Arial Narrow" w:hAnsi="Arial Narrow"/>
          <w:sz w:val="22"/>
          <w:szCs w:val="22"/>
        </w:rPr>
        <w:t>Pzp</w:t>
      </w:r>
      <w:proofErr w:type="spellEnd"/>
      <w:r w:rsidRPr="005F3C90">
        <w:rPr>
          <w:rFonts w:ascii="Arial Narrow" w:hAnsi="Arial Narrow"/>
          <w:sz w:val="22"/>
          <w:szCs w:val="22"/>
        </w:rPr>
        <w:t>”</w:t>
      </w:r>
      <w:r w:rsidR="00D26ED6" w:rsidRPr="005F3C90">
        <w:rPr>
          <w:rFonts w:ascii="Arial Narrow" w:hAnsi="Arial Narrow"/>
          <w:sz w:val="22"/>
          <w:szCs w:val="22"/>
        </w:rPr>
        <w:t xml:space="preserve">, </w:t>
      </w:r>
      <w:r w:rsidRPr="005F3C90">
        <w:rPr>
          <w:rFonts w:ascii="Arial Narrow" w:hAnsi="Arial Narrow"/>
          <w:sz w:val="22"/>
          <w:szCs w:val="22"/>
        </w:rPr>
        <w:t>informuje</w:t>
      </w:r>
      <w:r w:rsidR="00D26ED6" w:rsidRPr="005F3C9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F3C90">
        <w:rPr>
          <w:rFonts w:ascii="Arial Narrow" w:hAnsi="Arial Narrow"/>
          <w:sz w:val="22"/>
          <w:szCs w:val="22"/>
        </w:rPr>
        <w:t>najkorzystniejsz</w:t>
      </w:r>
      <w:r w:rsidR="00D26ED6" w:rsidRPr="005F3C9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F3C90">
        <w:rPr>
          <w:rFonts w:ascii="Arial Narrow" w:hAnsi="Arial Narrow"/>
          <w:sz w:val="22"/>
          <w:szCs w:val="22"/>
        </w:rPr>
        <w:t>ofer</w:t>
      </w:r>
      <w:r w:rsidR="00D26ED6" w:rsidRPr="005F3C90">
        <w:rPr>
          <w:rFonts w:ascii="Arial Narrow" w:hAnsi="Arial Narrow"/>
          <w:sz w:val="22"/>
          <w:szCs w:val="22"/>
        </w:rPr>
        <w:t>t</w:t>
      </w:r>
      <w:r w:rsidR="009F0E5C" w:rsidRPr="005F3C90">
        <w:rPr>
          <w:rFonts w:ascii="Arial Narrow" w:hAnsi="Arial Narrow"/>
          <w:sz w:val="22"/>
          <w:szCs w:val="22"/>
        </w:rPr>
        <w:t>a</w:t>
      </w:r>
      <w:r w:rsidR="00D26ED6" w:rsidRPr="005F3C9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F3C90" w:rsidRPr="005F3C90" w:rsidTr="00FD536C">
        <w:trPr>
          <w:cantSplit/>
        </w:trPr>
        <w:tc>
          <w:tcPr>
            <w:tcW w:w="10080" w:type="dxa"/>
          </w:tcPr>
          <w:p w:rsidR="005F3C90" w:rsidRPr="005F3C90" w:rsidRDefault="005F3C90" w:rsidP="00FD536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5F3C90">
              <w:rPr>
                <w:rFonts w:ascii="Arial Narrow" w:hAnsi="Arial Narrow" w:cs="Arial"/>
                <w:b/>
              </w:rPr>
              <w:t>LIFT UP - WINDY</w:t>
            </w:r>
          </w:p>
          <w:p w:rsidR="005F3C90" w:rsidRPr="005F3C90" w:rsidRDefault="005F3C90" w:rsidP="00FD536C">
            <w:pPr>
              <w:jc w:val="both"/>
              <w:rPr>
                <w:rFonts w:ascii="Arial Narrow" w:hAnsi="Arial Narrow" w:cs="Arial"/>
                <w:bCs/>
              </w:rPr>
            </w:pPr>
            <w:r w:rsidRPr="005F3C90">
              <w:rPr>
                <w:rFonts w:ascii="Arial Narrow" w:hAnsi="Arial Narrow" w:cs="Arial"/>
                <w:bCs/>
              </w:rPr>
              <w:t>Ul. Ostatnia 23</w:t>
            </w:r>
          </w:p>
          <w:p w:rsidR="005F3C90" w:rsidRPr="005F3C90" w:rsidRDefault="005F3C90" w:rsidP="00FD536C">
            <w:pPr>
              <w:jc w:val="both"/>
              <w:rPr>
                <w:rFonts w:ascii="Arial Narrow" w:hAnsi="Arial Narrow" w:cs="Arial"/>
                <w:b/>
              </w:rPr>
            </w:pPr>
            <w:r w:rsidRPr="005F3C90">
              <w:rPr>
                <w:rFonts w:ascii="Arial Narrow" w:hAnsi="Arial Narrow" w:cs="Arial"/>
                <w:bCs/>
              </w:rPr>
              <w:t xml:space="preserve">60-102 Poznań                                                                   </w:t>
            </w:r>
            <w:r w:rsidRPr="005F3C90">
              <w:rPr>
                <w:rFonts w:ascii="Arial Narrow" w:hAnsi="Arial Narrow" w:cs="Arial"/>
              </w:rPr>
              <w:t xml:space="preserve">za cenę brutto </w:t>
            </w:r>
            <w:r w:rsidRPr="005F3C90">
              <w:rPr>
                <w:rFonts w:ascii="Arial Narrow" w:hAnsi="Arial Narrow" w:cs="Arial"/>
                <w:b/>
              </w:rPr>
              <w:t>234 438.00 zł</w:t>
            </w:r>
            <w:r w:rsidRPr="005F3C90">
              <w:rPr>
                <w:rFonts w:ascii="Arial Narrow" w:hAnsi="Arial Narrow" w:cs="Arial"/>
                <w:bCs/>
              </w:rPr>
              <w:t>.</w:t>
            </w:r>
          </w:p>
          <w:p w:rsidR="005F3C90" w:rsidRPr="005F3C90" w:rsidRDefault="005F3C90" w:rsidP="00FD536C">
            <w:pPr>
              <w:spacing w:before="120" w:line="276" w:lineRule="auto"/>
              <w:jc w:val="both"/>
              <w:rPr>
                <w:rFonts w:ascii="Arial Narrow" w:hAnsi="Arial Narrow" w:cs="Arial"/>
              </w:rPr>
            </w:pPr>
            <w:r w:rsidRPr="005F3C90">
              <w:rPr>
                <w:rFonts w:ascii="Arial Narrow" w:hAnsi="Arial Narrow" w:cs="Arial"/>
                <w:color w:val="000000"/>
              </w:rPr>
              <w:t xml:space="preserve">Uzasadnienie wyboru: </w:t>
            </w:r>
            <w:r w:rsidRPr="005F3C90">
              <w:rPr>
                <w:rFonts w:ascii="Arial Narrow" w:hAnsi="Arial Narrow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5F3C90" w:rsidRPr="005F3C90" w:rsidRDefault="005F3C90" w:rsidP="005F3C90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5F3C90">
        <w:rPr>
          <w:rFonts w:ascii="Arial Narrow" w:hAnsi="Arial Narrow" w:cs="Arial"/>
          <w:color w:val="000000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423"/>
        <w:gridCol w:w="1701"/>
        <w:gridCol w:w="1276"/>
        <w:gridCol w:w="1985"/>
      </w:tblGrid>
      <w:tr w:rsidR="005F3C90" w:rsidRPr="005F3C90" w:rsidTr="00FD536C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4423" w:type="dxa"/>
            <w:shd w:val="clear" w:color="auto" w:fill="EDEDED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5F3C90" w:rsidRPr="005F3C90" w:rsidRDefault="005F3C90" w:rsidP="00FD536C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EDEDED"/>
            <w:vAlign w:val="center"/>
          </w:tcPr>
          <w:p w:rsidR="005F3C90" w:rsidRPr="005F3C90" w:rsidRDefault="005F3C90" w:rsidP="00FD536C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shd w:val="clear" w:color="auto" w:fill="EDEDED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tr w:rsidR="005F3C90" w:rsidRPr="005F3C90" w:rsidTr="00FD536C">
        <w:tc>
          <w:tcPr>
            <w:tcW w:w="709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4423" w:type="dxa"/>
            <w:vAlign w:val="center"/>
          </w:tcPr>
          <w:p w:rsidR="005F3C90" w:rsidRPr="005F3C90" w:rsidRDefault="005F3C90" w:rsidP="00FD536C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/>
                <w:sz w:val="18"/>
                <w:szCs w:val="18"/>
              </w:rPr>
              <w:t>LIFT UP - WINDY</w:t>
            </w:r>
          </w:p>
          <w:p w:rsidR="005F3C90" w:rsidRPr="005F3C90" w:rsidRDefault="005F3C90" w:rsidP="00FD536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Cs/>
                <w:sz w:val="18"/>
                <w:szCs w:val="18"/>
              </w:rPr>
              <w:t>Ostatnia 23</w:t>
            </w:r>
          </w:p>
          <w:p w:rsidR="005F3C90" w:rsidRPr="005F3C90" w:rsidRDefault="005F3C90" w:rsidP="00FD536C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>60-</w:t>
            </w:r>
            <w:r>
              <w:rPr>
                <w:rFonts w:ascii="Arial Narrow" w:hAnsi="Arial Narrow" w:cs="Arial"/>
                <w:bCs/>
                <w:sz w:val="18"/>
                <w:szCs w:val="18"/>
              </w:rPr>
              <w:t>102</w:t>
            </w: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 xml:space="preserve"> Poznań</w:t>
            </w:r>
          </w:p>
        </w:tc>
        <w:tc>
          <w:tcPr>
            <w:tcW w:w="1701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234 438,00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60,00</w:t>
            </w:r>
          </w:p>
        </w:tc>
        <w:tc>
          <w:tcPr>
            <w:tcW w:w="1276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60 miesięcy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F3C90" w:rsidRPr="005F3C90" w:rsidTr="00FD536C">
        <w:tc>
          <w:tcPr>
            <w:tcW w:w="709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4423" w:type="dxa"/>
            <w:vAlign w:val="center"/>
          </w:tcPr>
          <w:p w:rsidR="005F3C90" w:rsidRPr="005F3C90" w:rsidRDefault="005F3C90" w:rsidP="00FD536C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/>
                <w:sz w:val="18"/>
                <w:szCs w:val="18"/>
              </w:rPr>
              <w:t>Schindler Polska sp. z o.o.</w:t>
            </w:r>
          </w:p>
          <w:p w:rsidR="005F3C90" w:rsidRPr="005F3C90" w:rsidRDefault="005F3C90" w:rsidP="00FD536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 xml:space="preserve">ul. Postępu 12a </w:t>
            </w:r>
          </w:p>
          <w:p w:rsidR="005F3C90" w:rsidRPr="005F3C90" w:rsidRDefault="005F3C90" w:rsidP="00FD536C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>02-676 Warszawa</w:t>
            </w:r>
          </w:p>
        </w:tc>
        <w:tc>
          <w:tcPr>
            <w:tcW w:w="1701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248 829,00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56,53</w:t>
            </w:r>
          </w:p>
        </w:tc>
        <w:tc>
          <w:tcPr>
            <w:tcW w:w="1276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60 miesięcy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96,53</w:t>
            </w:r>
          </w:p>
        </w:tc>
      </w:tr>
      <w:tr w:rsidR="005F3C90" w:rsidRPr="005F3C90" w:rsidTr="00FD536C">
        <w:tc>
          <w:tcPr>
            <w:tcW w:w="709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4423" w:type="dxa"/>
            <w:vAlign w:val="center"/>
          </w:tcPr>
          <w:p w:rsidR="005F3C90" w:rsidRPr="005F3C90" w:rsidRDefault="005F3C90" w:rsidP="00FD536C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/>
                <w:sz w:val="18"/>
                <w:szCs w:val="18"/>
              </w:rPr>
              <w:t>WINDA s.j. Zakład Elektromechaniki Dźwigowej</w:t>
            </w:r>
          </w:p>
          <w:p w:rsidR="005F3C90" w:rsidRPr="005F3C90" w:rsidRDefault="005F3C90" w:rsidP="00FD536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 xml:space="preserve">os. Orła Białego 3 </w:t>
            </w:r>
          </w:p>
          <w:p w:rsidR="005F3C90" w:rsidRPr="005F3C90" w:rsidRDefault="005F3C90" w:rsidP="00FD536C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>61-251 Poznań</w:t>
            </w:r>
          </w:p>
        </w:tc>
        <w:tc>
          <w:tcPr>
            <w:tcW w:w="1701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264 215,07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53,24</w:t>
            </w:r>
          </w:p>
        </w:tc>
        <w:tc>
          <w:tcPr>
            <w:tcW w:w="1276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60 miesięcy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93,24</w:t>
            </w:r>
          </w:p>
        </w:tc>
      </w:tr>
      <w:tr w:rsidR="005F3C90" w:rsidRPr="005F3C90" w:rsidTr="00FD536C">
        <w:tc>
          <w:tcPr>
            <w:tcW w:w="709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4423" w:type="dxa"/>
            <w:vAlign w:val="center"/>
          </w:tcPr>
          <w:p w:rsidR="005F3C90" w:rsidRPr="005F3C90" w:rsidRDefault="005F3C90" w:rsidP="00FD536C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5F3C90">
              <w:rPr>
                <w:rFonts w:ascii="Arial Narrow" w:hAnsi="Arial Narrow" w:cs="Arial"/>
                <w:b/>
                <w:sz w:val="18"/>
                <w:szCs w:val="18"/>
              </w:rPr>
              <w:t>Exwind</w:t>
            </w:r>
            <w:proofErr w:type="spellEnd"/>
            <w:r w:rsidRPr="005F3C90">
              <w:rPr>
                <w:rFonts w:ascii="Arial Narrow" w:hAnsi="Arial Narrow" w:cs="Arial"/>
                <w:b/>
                <w:sz w:val="18"/>
                <w:szCs w:val="18"/>
              </w:rPr>
              <w:t xml:space="preserve"> S.C. D.J Grobelni</w:t>
            </w:r>
          </w:p>
          <w:p w:rsidR="005F3C90" w:rsidRPr="005F3C90" w:rsidRDefault="005F3C90" w:rsidP="00FD536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 xml:space="preserve">Usługowa 14 </w:t>
            </w:r>
          </w:p>
          <w:p w:rsidR="005F3C90" w:rsidRPr="005F3C90" w:rsidRDefault="005F3C90" w:rsidP="00FD536C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>64-100 Leszno</w:t>
            </w:r>
          </w:p>
        </w:tc>
        <w:tc>
          <w:tcPr>
            <w:tcW w:w="1701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274 413,00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51,26</w:t>
            </w:r>
          </w:p>
        </w:tc>
        <w:tc>
          <w:tcPr>
            <w:tcW w:w="1276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60 miesięcy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91,26</w:t>
            </w:r>
          </w:p>
        </w:tc>
      </w:tr>
      <w:tr w:rsidR="005F3C90" w:rsidRPr="005F3C90" w:rsidTr="00FD536C">
        <w:tc>
          <w:tcPr>
            <w:tcW w:w="709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4423" w:type="dxa"/>
            <w:vAlign w:val="center"/>
          </w:tcPr>
          <w:p w:rsidR="005F3C90" w:rsidRPr="005F3C90" w:rsidRDefault="005F3C90" w:rsidP="00FD536C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/>
                <w:sz w:val="18"/>
                <w:szCs w:val="18"/>
              </w:rPr>
              <w:t>LIFTPROJEKT RAFALIK SPÓŁKA KOMANDYTOWA</w:t>
            </w:r>
          </w:p>
          <w:p w:rsidR="005F3C90" w:rsidRPr="005F3C90" w:rsidRDefault="005F3C90" w:rsidP="00FD536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>PAWIA 51 /72</w:t>
            </w:r>
          </w:p>
          <w:p w:rsidR="005F3C90" w:rsidRPr="005F3C90" w:rsidRDefault="005F3C90" w:rsidP="00FD536C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>01-030 Warszawa</w:t>
            </w:r>
          </w:p>
        </w:tc>
        <w:tc>
          <w:tcPr>
            <w:tcW w:w="1701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286 590,00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49,08</w:t>
            </w:r>
          </w:p>
        </w:tc>
        <w:tc>
          <w:tcPr>
            <w:tcW w:w="1276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60 miesięcy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89,08</w:t>
            </w:r>
          </w:p>
        </w:tc>
      </w:tr>
      <w:tr w:rsidR="005F3C90" w:rsidRPr="005F3C90" w:rsidTr="00FD536C">
        <w:tc>
          <w:tcPr>
            <w:tcW w:w="709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4423" w:type="dxa"/>
            <w:vAlign w:val="center"/>
          </w:tcPr>
          <w:p w:rsidR="005F3C90" w:rsidRPr="005F3C90" w:rsidRDefault="005F3C90" w:rsidP="00FD536C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/>
                <w:sz w:val="18"/>
                <w:szCs w:val="18"/>
              </w:rPr>
              <w:t>Winda - Warszawa Sp. z o.o.</w:t>
            </w:r>
          </w:p>
          <w:p w:rsidR="005F3C90" w:rsidRPr="005F3C90" w:rsidRDefault="005F3C90" w:rsidP="00FD536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 xml:space="preserve">Surowieckiego 12 </w:t>
            </w:r>
          </w:p>
          <w:p w:rsidR="005F3C90" w:rsidRPr="005F3C90" w:rsidRDefault="005F3C90" w:rsidP="00FD536C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bCs/>
                <w:sz w:val="18"/>
                <w:szCs w:val="18"/>
              </w:rPr>
              <w:t>02-784 Warszawa</w:t>
            </w:r>
          </w:p>
        </w:tc>
        <w:tc>
          <w:tcPr>
            <w:tcW w:w="1701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400 344,52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35,14</w:t>
            </w:r>
          </w:p>
        </w:tc>
        <w:tc>
          <w:tcPr>
            <w:tcW w:w="1276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>60 miesięcy</w:t>
            </w:r>
          </w:p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1" w:name="_GoBack"/>
            <w:bookmarkEnd w:id="1"/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F3C90" w:rsidRPr="005F3C90" w:rsidRDefault="005F3C90" w:rsidP="00FD536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F3C90">
              <w:rPr>
                <w:rFonts w:ascii="Arial Narrow" w:hAnsi="Arial Narrow" w:cs="Arial"/>
                <w:sz w:val="18"/>
                <w:szCs w:val="18"/>
              </w:rPr>
              <w:t xml:space="preserve">  75,14</w:t>
            </w:r>
          </w:p>
        </w:tc>
      </w:tr>
    </w:tbl>
    <w:p w:rsidR="005F3C90" w:rsidRPr="005F3C90" w:rsidRDefault="005F3C90" w:rsidP="005F3C90">
      <w:pPr>
        <w:spacing w:after="120"/>
        <w:jc w:val="both"/>
        <w:rPr>
          <w:rFonts w:ascii="Arial Narrow" w:hAnsi="Arial Narrow" w:cs="Arial"/>
          <w:color w:val="000000"/>
        </w:rPr>
      </w:pPr>
      <w:r w:rsidRPr="005F3C90">
        <w:rPr>
          <w:rFonts w:ascii="Arial Narrow" w:hAnsi="Arial Narrow" w:cs="Arial"/>
          <w:color w:val="000000"/>
        </w:rPr>
        <w:t>Informacja o wykonawcach, których oferty zostały odrzucone: 0</w:t>
      </w:r>
    </w:p>
    <w:bookmarkEnd w:id="0"/>
    <w:sectPr w:rsidR="005F3C90" w:rsidRPr="005F3C9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6C4" w:rsidRDefault="00D406C4">
      <w:r>
        <w:separator/>
      </w:r>
    </w:p>
  </w:endnote>
  <w:endnote w:type="continuationSeparator" w:id="0">
    <w:p w:rsidR="00D406C4" w:rsidRDefault="00D4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5F3C90" w:rsidRDefault="000C1E6F" w:rsidP="005F3C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6C4" w:rsidRDefault="00D406C4">
      <w:r>
        <w:separator/>
      </w:r>
    </w:p>
  </w:footnote>
  <w:footnote w:type="continuationSeparator" w:id="0">
    <w:p w:rsidR="00D406C4" w:rsidRDefault="00D40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6C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79D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3C90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06C4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6EE14"/>
  <w15:chartTrackingRefBased/>
  <w15:docId w15:val="{DC4FF24A-7AAD-47E2-ADE4-20F6E22C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301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2023-06-20T07:39:00Z</dcterms:created>
  <dcterms:modified xsi:type="dcterms:W3CDTF">2023-06-20T07:39:00Z</dcterms:modified>
</cp:coreProperties>
</file>