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14DD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14DDA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5</w:t>
      </w:r>
      <w:r w:rsidRPr="00414D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414DD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0" w:name="_GoBack"/>
      <w:bookmarkEnd w:id="0"/>
    </w:p>
    <w:p w:rsidR="00BC121E" w:rsidRPr="00414DDA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14DDA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14DDA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414DDA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14DD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14DD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14DDA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14DDA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14DD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14DD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414DDA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14DD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14DDA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14DDA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414DD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26B6" w:rsidRPr="00414DDA" w:rsidTr="00C81C0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D26B6" w:rsidRPr="00414DDA" w:rsidRDefault="007D26B6" w:rsidP="00C81C0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D26B6" w:rsidRPr="00414DDA" w:rsidRDefault="007D26B6" w:rsidP="00C81C0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414DDA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414DDA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414DDA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414DDA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414DDA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414DDA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7D26B6" w:rsidRPr="00414DDA" w:rsidRDefault="007D26B6" w:rsidP="00C81C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414D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414D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7D26B6" w:rsidRPr="00414DDA" w:rsidRDefault="007D26B6" w:rsidP="00C81C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14DDA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14DD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14DDA" w:rsidRDefault="007D26B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produktów leczniczych</w:t>
      </w:r>
    </w:p>
    <w:p w:rsidR="00BC121E" w:rsidRPr="00414DD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D26B6" w:rsidRPr="00414DDA">
        <w:rPr>
          <w:rFonts w:ascii="Arial Narrow" w:eastAsia="Times New Roman" w:hAnsi="Arial Narrow" w:cs="Arial"/>
          <w:b/>
          <w:sz w:val="24"/>
          <w:szCs w:val="24"/>
          <w:lang w:eastAsia="pl-PL"/>
        </w:rPr>
        <w:t>71/2023</w:t>
      </w:r>
    </w:p>
    <w:p w:rsidR="00BC121E" w:rsidRPr="00414DD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7D26B6" w:rsidRPr="00414DD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14DD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14DD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14DD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14D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414DD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414DDA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414DD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14DD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414DD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14DD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14D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14D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4D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14DD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14DD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14DD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14DD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14DD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14DD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14DD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14DD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14DD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14DDA" w:rsidTr="00620E37">
        <w:tc>
          <w:tcPr>
            <w:tcW w:w="2660" w:type="dxa"/>
            <w:shd w:val="clear" w:color="auto" w:fill="auto"/>
          </w:tcPr>
          <w:p w:rsidR="00BC121E" w:rsidRPr="00414D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14D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14DD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14D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14D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4D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14DDA" w:rsidRDefault="007D26B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414D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414D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414D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14DDA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14DDA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14DDA" w:rsidRDefault="00106AC7" w:rsidP="00BC121E">
      <w:pPr>
        <w:rPr>
          <w:rFonts w:ascii="Arial Narrow" w:hAnsi="Arial Narrow"/>
        </w:rPr>
      </w:pPr>
    </w:p>
    <w:sectPr w:rsidR="00106AC7" w:rsidRPr="00414DD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D3" w:rsidRDefault="00414ED3">
      <w:r>
        <w:separator/>
      </w:r>
    </w:p>
  </w:endnote>
  <w:endnote w:type="continuationSeparator" w:id="0">
    <w:p w:rsidR="00414ED3" w:rsidRDefault="0041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B6" w:rsidRDefault="007D26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D3" w:rsidRDefault="00414ED3">
      <w:r>
        <w:separator/>
      </w:r>
    </w:p>
  </w:footnote>
  <w:footnote w:type="continuationSeparator" w:id="0">
    <w:p w:rsidR="00414ED3" w:rsidRDefault="00414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B6" w:rsidRDefault="007D2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B6" w:rsidRDefault="007D26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B6" w:rsidRDefault="007D26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ED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E7E2F"/>
    <w:rsid w:val="002F1615"/>
    <w:rsid w:val="003024A8"/>
    <w:rsid w:val="00307E5F"/>
    <w:rsid w:val="00312A4F"/>
    <w:rsid w:val="00336EEB"/>
    <w:rsid w:val="00360BC3"/>
    <w:rsid w:val="003E5D20"/>
    <w:rsid w:val="003F6927"/>
    <w:rsid w:val="00414DDA"/>
    <w:rsid w:val="00414ED3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26B6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C3A5-01A5-4495-87D5-2573E7B7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2023-06-20T10:26:00Z</dcterms:created>
  <dcterms:modified xsi:type="dcterms:W3CDTF">2023-06-20T10:26:00Z</dcterms:modified>
</cp:coreProperties>
</file>