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25FC9" w14:textId="4507D0C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6C8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EE1879F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D1CC44A" w14:textId="77777777" w:rsidR="006676AE" w:rsidRPr="0012157F" w:rsidRDefault="00CF7EB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F7EB6">
        <w:rPr>
          <w:rFonts w:ascii="Arial" w:hAnsi="Arial" w:cs="Arial"/>
        </w:rPr>
        <w:t>SZPITAL WOJEWÓDZKI W POZNANIU</w:t>
      </w:r>
    </w:p>
    <w:p w14:paraId="03A32972" w14:textId="77777777" w:rsidR="006676AE" w:rsidRPr="0012157F" w:rsidRDefault="00CF7EB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F7EB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F7EB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579B6E2" w14:textId="77777777" w:rsidR="00F90CD1" w:rsidRDefault="00CF7EB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F7EB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F7EB6">
        <w:rPr>
          <w:rFonts w:ascii="Arial" w:hAnsi="Arial" w:cs="Arial"/>
        </w:rPr>
        <w:t>Poznań</w:t>
      </w:r>
    </w:p>
    <w:p w14:paraId="4969C5F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9DD0BC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019596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786F61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F9CBDD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B2C560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EEDDBF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61C188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EE4BFD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F7EB6" w:rsidRPr="0012157F" w14:paraId="70123FA8" w14:textId="77777777" w:rsidTr="00807115">
        <w:tc>
          <w:tcPr>
            <w:tcW w:w="9104" w:type="dxa"/>
            <w:shd w:val="clear" w:color="auto" w:fill="D9D9D9"/>
          </w:tcPr>
          <w:p w14:paraId="489F7C2F" w14:textId="77777777" w:rsidR="00CF7EB6" w:rsidRPr="0012157F" w:rsidRDefault="00CF7EB6" w:rsidP="00F76C8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96BE6F3" w14:textId="77777777" w:rsidR="00CF7EB6" w:rsidRPr="0012157F" w:rsidRDefault="00CF7EB6" w:rsidP="00F76C8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7EB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F7EB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F7EB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B87C3E2" w14:textId="77777777" w:rsidR="00CF7EB6" w:rsidRPr="00612283" w:rsidRDefault="00CF7EB6" w:rsidP="00F76C8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2727325" w14:textId="77777777" w:rsidR="00CF7EB6" w:rsidRPr="00612283" w:rsidRDefault="00CF7EB6" w:rsidP="00F76C8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BB81534" w14:textId="77777777" w:rsidR="00CF7EB6" w:rsidRPr="0012157F" w:rsidRDefault="00CF7EB6" w:rsidP="00F76C8F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721131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AE5DAA2" w14:textId="77777777" w:rsidR="00E50194" w:rsidRDefault="00CF7EB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F7EB6">
        <w:rPr>
          <w:rFonts w:ascii="Arial" w:hAnsi="Arial" w:cs="Arial"/>
          <w:b/>
          <w:sz w:val="24"/>
          <w:szCs w:val="24"/>
        </w:rPr>
        <w:t>Sukcesywna dostawa sprzętu jednorazowego i wielorazowego do diatermii elektrochirurgicznych</w:t>
      </w:r>
    </w:p>
    <w:p w14:paraId="7F012FB2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F7EB6" w:rsidRPr="00CF7EB6">
        <w:rPr>
          <w:rFonts w:ascii="Arial" w:hAnsi="Arial" w:cs="Arial"/>
          <w:b/>
          <w:sz w:val="24"/>
          <w:szCs w:val="24"/>
        </w:rPr>
        <w:t>SZW/DZP/76/2023</w:t>
      </w:r>
    </w:p>
    <w:p w14:paraId="6B8FBE5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F7EB6" w:rsidRPr="00CF7EB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97DB250" w14:textId="77777777" w:rsidTr="00650D6C">
        <w:tc>
          <w:tcPr>
            <w:tcW w:w="9104" w:type="dxa"/>
            <w:shd w:val="clear" w:color="auto" w:fill="D9D9D9"/>
          </w:tcPr>
          <w:p w14:paraId="0486FBF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62E70A4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EA42BA7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B2B8B0C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0821C0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A7B36F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3F8F242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07294DC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6C58F52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65D8763" w14:textId="77777777" w:rsidTr="00CD4DD1">
        <w:tc>
          <w:tcPr>
            <w:tcW w:w="9104" w:type="dxa"/>
            <w:shd w:val="clear" w:color="auto" w:fill="D9D9D9"/>
          </w:tcPr>
          <w:p w14:paraId="6417F6A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D1F8EF8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8238B0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AE2A" w14:textId="77777777" w:rsidR="00D2702A" w:rsidRPr="0012157F" w:rsidRDefault="00D2702A" w:rsidP="00F76C8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25494" w14:textId="77777777" w:rsidR="00D2702A" w:rsidRPr="0012157F" w:rsidRDefault="00D2702A" w:rsidP="00F76C8F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F7EB6" w:rsidRPr="0012157F" w14:paraId="565DEA4A" w14:textId="77777777" w:rsidTr="008071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8C04" w14:textId="77777777" w:rsidR="00CF7EB6" w:rsidRPr="0012157F" w:rsidRDefault="00CF7EB6" w:rsidP="00F76C8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4972" w14:textId="77777777" w:rsidR="00CF7EB6" w:rsidRPr="0012157F" w:rsidRDefault="00CF7EB6" w:rsidP="00F76C8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7EB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E4E8C01" w14:textId="77777777" w:rsidR="00CF7EB6" w:rsidRPr="0012157F" w:rsidRDefault="00CF7EB6" w:rsidP="00F76C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EB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CF7EB6" w:rsidRPr="0012157F" w14:paraId="487E3A77" w14:textId="77777777" w:rsidTr="008071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F052" w14:textId="77777777" w:rsidR="00CF7EB6" w:rsidRPr="0012157F" w:rsidRDefault="00CF7EB6" w:rsidP="00F76C8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B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D7905" w14:textId="77777777" w:rsidR="00CF7EB6" w:rsidRPr="0012157F" w:rsidRDefault="00CF7EB6" w:rsidP="00F76C8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7EB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33878C7" w14:textId="77777777" w:rsidR="00CF7EB6" w:rsidRPr="0012157F" w:rsidRDefault="00CF7EB6" w:rsidP="00F76C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EB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CF7EB6" w:rsidRPr="0012157F" w14:paraId="0B0715DC" w14:textId="77777777" w:rsidTr="008071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CEB5" w14:textId="77777777" w:rsidR="00CF7EB6" w:rsidRPr="0012157F" w:rsidRDefault="00CF7EB6" w:rsidP="00F76C8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B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7C9AC" w14:textId="77777777" w:rsidR="00CF7EB6" w:rsidRPr="0012157F" w:rsidRDefault="00CF7EB6" w:rsidP="00F76C8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7EB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C70B61B" w14:textId="77777777" w:rsidR="00CF7EB6" w:rsidRPr="0012157F" w:rsidRDefault="00CF7EB6" w:rsidP="00F76C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EB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CF7EB6" w:rsidRPr="0012157F" w14:paraId="1C8B224C" w14:textId="77777777" w:rsidTr="008071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E49B4" w14:textId="77777777" w:rsidR="00CF7EB6" w:rsidRPr="0012157F" w:rsidRDefault="00CF7EB6" w:rsidP="00F76C8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B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E3B62" w14:textId="77777777" w:rsidR="00CF7EB6" w:rsidRPr="0012157F" w:rsidRDefault="00CF7EB6" w:rsidP="00F76C8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7EB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FF8F2E5" w14:textId="77777777" w:rsidR="00CF7EB6" w:rsidRPr="0012157F" w:rsidRDefault="00CF7EB6" w:rsidP="00F76C8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EB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0AF6EB1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5362ECE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AE58A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D8B9A8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FB48FDA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CFF715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EACEE7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B44A0A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2D4B9B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5E60D3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5956ED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A8982C6" w14:textId="77777777" w:rsidTr="00CD4DD1">
        <w:tc>
          <w:tcPr>
            <w:tcW w:w="9104" w:type="dxa"/>
            <w:shd w:val="clear" w:color="auto" w:fill="D9D9D9"/>
          </w:tcPr>
          <w:p w14:paraId="10C9031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86A967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4A6A5CC" w14:textId="77777777" w:rsidTr="00847232">
        <w:tc>
          <w:tcPr>
            <w:tcW w:w="9104" w:type="dxa"/>
            <w:shd w:val="clear" w:color="auto" w:fill="D9D9D9"/>
          </w:tcPr>
          <w:p w14:paraId="0C1BE18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83342B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93953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D028F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BF3D6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A282E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185FCB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3CD5E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4E75F4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3E142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79830A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4903749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BA5CE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70695" w14:textId="77777777" w:rsidR="004706B6" w:rsidRDefault="004706B6" w:rsidP="0038231F">
      <w:pPr>
        <w:spacing w:after="0" w:line="240" w:lineRule="auto"/>
      </w:pPr>
      <w:r>
        <w:separator/>
      </w:r>
    </w:p>
  </w:endnote>
  <w:endnote w:type="continuationSeparator" w:id="0">
    <w:p w14:paraId="129FDE39" w14:textId="77777777" w:rsidR="004706B6" w:rsidRDefault="004706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DC672" w14:textId="77777777" w:rsidR="00CF7EB6" w:rsidRDefault="00CF7E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7CA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46C5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8BB19" w14:textId="77777777" w:rsidR="00CF7EB6" w:rsidRDefault="00CF7E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887FA" w14:textId="77777777" w:rsidR="004706B6" w:rsidRDefault="004706B6" w:rsidP="0038231F">
      <w:pPr>
        <w:spacing w:after="0" w:line="240" w:lineRule="auto"/>
      </w:pPr>
      <w:r>
        <w:separator/>
      </w:r>
    </w:p>
  </w:footnote>
  <w:footnote w:type="continuationSeparator" w:id="0">
    <w:p w14:paraId="3B5FA2F1" w14:textId="77777777" w:rsidR="004706B6" w:rsidRDefault="004706B6" w:rsidP="0038231F">
      <w:pPr>
        <w:spacing w:after="0" w:line="240" w:lineRule="auto"/>
      </w:pPr>
      <w:r>
        <w:continuationSeparator/>
      </w:r>
    </w:p>
  </w:footnote>
  <w:footnote w:id="1">
    <w:p w14:paraId="13B86D7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54D04B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BBA69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F1F5B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F2B1C" w14:textId="77777777" w:rsidR="00CF7EB6" w:rsidRDefault="00CF7E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E9385" w14:textId="77777777" w:rsidR="00CF7EB6" w:rsidRDefault="00CF7E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831CA" w14:textId="77777777" w:rsidR="00CF7EB6" w:rsidRDefault="00CF7E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80595">
    <w:abstractNumId w:val="11"/>
  </w:num>
  <w:num w:numId="2" w16cid:durableId="361323492">
    <w:abstractNumId w:val="0"/>
  </w:num>
  <w:num w:numId="3" w16cid:durableId="1972975358">
    <w:abstractNumId w:val="10"/>
  </w:num>
  <w:num w:numId="4" w16cid:durableId="2121604337">
    <w:abstractNumId w:val="13"/>
  </w:num>
  <w:num w:numId="5" w16cid:durableId="63264998">
    <w:abstractNumId w:val="12"/>
  </w:num>
  <w:num w:numId="6" w16cid:durableId="1078096530">
    <w:abstractNumId w:val="9"/>
  </w:num>
  <w:num w:numId="7" w16cid:durableId="529418223">
    <w:abstractNumId w:val="1"/>
  </w:num>
  <w:num w:numId="8" w16cid:durableId="1855679641">
    <w:abstractNumId w:val="6"/>
  </w:num>
  <w:num w:numId="9" w16cid:durableId="1773892610">
    <w:abstractNumId w:val="4"/>
  </w:num>
  <w:num w:numId="10" w16cid:durableId="850725031">
    <w:abstractNumId w:val="7"/>
  </w:num>
  <w:num w:numId="11" w16cid:durableId="231084560">
    <w:abstractNumId w:val="5"/>
  </w:num>
  <w:num w:numId="12" w16cid:durableId="401832177">
    <w:abstractNumId w:val="8"/>
  </w:num>
  <w:num w:numId="13" w16cid:durableId="38869559">
    <w:abstractNumId w:val="3"/>
  </w:num>
  <w:num w:numId="14" w16cid:durableId="18882509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6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06B6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7EB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6C8F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9FC17"/>
  <w15:docId w15:val="{F6169F18-AE22-46E1-8254-46EA28F5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716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2023-06-21T07:31:00Z</dcterms:created>
  <dcterms:modified xsi:type="dcterms:W3CDTF">2023-06-21T07:31:00Z</dcterms:modified>
</cp:coreProperties>
</file>