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B547B" w:rsidRDefault="005A1450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A1450">
        <w:rPr>
          <w:rFonts w:ascii="Arial" w:hAnsi="Arial" w:cs="Arial"/>
          <w:sz w:val="24"/>
          <w:szCs w:val="24"/>
        </w:rPr>
        <w:t>Bydgoszcz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5A1450">
        <w:rPr>
          <w:rFonts w:ascii="Arial" w:hAnsi="Arial" w:cs="Arial"/>
          <w:sz w:val="24"/>
          <w:szCs w:val="24"/>
        </w:rPr>
        <w:t>2023-06-23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BB547B" w:rsidRDefault="005A145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5A1450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BB547B" w:rsidRDefault="005A1450" w:rsidP="00D665F5">
      <w:pPr>
        <w:rPr>
          <w:rFonts w:ascii="Arial" w:hAnsi="Arial" w:cs="Arial"/>
          <w:sz w:val="24"/>
          <w:szCs w:val="24"/>
        </w:rPr>
      </w:pPr>
      <w:r w:rsidRPr="005A1450">
        <w:rPr>
          <w:rFonts w:ascii="Arial" w:hAnsi="Arial" w:cs="Arial"/>
          <w:sz w:val="24"/>
          <w:szCs w:val="24"/>
        </w:rPr>
        <w:t>Powstańców Warszawy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5A1450">
        <w:rPr>
          <w:rFonts w:ascii="Arial" w:hAnsi="Arial" w:cs="Arial"/>
          <w:sz w:val="24"/>
          <w:szCs w:val="24"/>
        </w:rPr>
        <w:t>5</w:t>
      </w:r>
    </w:p>
    <w:p w:rsidR="00D665F5" w:rsidRPr="00BB547B" w:rsidRDefault="005A1450" w:rsidP="00D665F5">
      <w:pPr>
        <w:rPr>
          <w:rFonts w:ascii="Arial" w:hAnsi="Arial" w:cs="Arial"/>
          <w:sz w:val="24"/>
          <w:szCs w:val="24"/>
        </w:rPr>
      </w:pPr>
      <w:r w:rsidRPr="005A1450">
        <w:rPr>
          <w:rFonts w:ascii="Arial" w:hAnsi="Arial" w:cs="Arial"/>
          <w:sz w:val="24"/>
          <w:szCs w:val="24"/>
        </w:rPr>
        <w:t>85-681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5A1450">
        <w:rPr>
          <w:rFonts w:ascii="Arial" w:hAnsi="Arial" w:cs="Arial"/>
          <w:sz w:val="24"/>
          <w:szCs w:val="24"/>
        </w:rPr>
        <w:t>Bydgoszcz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5A1450" w:rsidRPr="005A1450">
        <w:rPr>
          <w:rFonts w:ascii="Arial" w:hAnsi="Arial" w:cs="Arial"/>
          <w:b/>
          <w:sz w:val="24"/>
          <w:szCs w:val="24"/>
        </w:rPr>
        <w:t>74/2023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Default="00C659E2" w:rsidP="00C659E2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A1450" w:rsidRPr="005A145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A1450" w:rsidRPr="005A1450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0E0E13" w:rsidRPr="00BB547B" w:rsidRDefault="000E0E13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</w:p>
    <w:p w:rsidR="00A80738" w:rsidRPr="00BB547B" w:rsidRDefault="005A1450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5A1450">
        <w:rPr>
          <w:rFonts w:ascii="Arial" w:hAnsi="Arial" w:cs="Arial"/>
          <w:b/>
          <w:szCs w:val="24"/>
        </w:rPr>
        <w:t>Dostawa sprzętu medycznego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5A1450" w:rsidRPr="005A1450">
        <w:rPr>
          <w:rFonts w:ascii="Arial" w:hAnsi="Arial" w:cs="Arial"/>
          <w:sz w:val="24"/>
          <w:szCs w:val="24"/>
        </w:rPr>
        <w:t>(</w:t>
      </w:r>
      <w:proofErr w:type="spellStart"/>
      <w:r w:rsidR="005A1450" w:rsidRPr="005A1450">
        <w:rPr>
          <w:rFonts w:ascii="Arial" w:hAnsi="Arial" w:cs="Arial"/>
          <w:sz w:val="24"/>
          <w:szCs w:val="24"/>
        </w:rPr>
        <w:t>t.j</w:t>
      </w:r>
      <w:proofErr w:type="spellEnd"/>
      <w:r w:rsidR="005A1450" w:rsidRPr="005A1450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5A1450" w:rsidRPr="000E0E13">
        <w:rPr>
          <w:rFonts w:ascii="Arial" w:hAnsi="Arial" w:cs="Arial"/>
          <w:b/>
          <w:sz w:val="24"/>
          <w:szCs w:val="24"/>
        </w:rPr>
        <w:t>23/06/2023</w:t>
      </w:r>
      <w:r w:rsidR="00FF4AB1" w:rsidRPr="000E0E13">
        <w:rPr>
          <w:rFonts w:ascii="Arial" w:hAnsi="Arial" w:cs="Arial"/>
          <w:b/>
          <w:sz w:val="24"/>
          <w:szCs w:val="24"/>
        </w:rPr>
        <w:t xml:space="preserve"> o godz. </w:t>
      </w:r>
      <w:r w:rsidR="005A1450" w:rsidRPr="000E0E13">
        <w:rPr>
          <w:rFonts w:ascii="Arial" w:hAnsi="Arial" w:cs="Arial"/>
          <w:b/>
          <w:sz w:val="24"/>
          <w:szCs w:val="24"/>
        </w:rPr>
        <w:t>09:15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0E0E13" w:rsidRPr="00BB547B" w:rsidRDefault="000E0E13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5A1450" w:rsidRPr="00BB547B" w:rsidTr="00C537C4">
        <w:tc>
          <w:tcPr>
            <w:tcW w:w="993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5A1450" w:rsidRPr="00BB547B" w:rsidRDefault="005A1450" w:rsidP="00C537C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A1450">
              <w:rPr>
                <w:rFonts w:ascii="Arial" w:hAnsi="Arial" w:cs="Arial"/>
              </w:rPr>
              <w:t>Ronomed</w:t>
            </w:r>
            <w:proofErr w:type="spellEnd"/>
            <w:r w:rsidRPr="005A1450">
              <w:rPr>
                <w:rFonts w:ascii="Arial" w:hAnsi="Arial" w:cs="Arial"/>
              </w:rPr>
              <w:t xml:space="preserve"> Sp. z o.o. Sp. k.</w:t>
            </w:r>
          </w:p>
          <w:p w:rsidR="005A1450" w:rsidRPr="00BB547B" w:rsidRDefault="005A1450" w:rsidP="00C537C4">
            <w:pPr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ul. Przyjaźni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A1450">
              <w:rPr>
                <w:rFonts w:ascii="Arial" w:hAnsi="Arial" w:cs="Arial"/>
              </w:rPr>
              <w:t xml:space="preserve"> 52/1U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5A1450" w:rsidRPr="00BB547B" w:rsidRDefault="005A1450" w:rsidP="00C537C4">
            <w:pPr>
              <w:spacing w:after="80"/>
              <w:jc w:val="both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53-030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A1450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31 178.17 zł</w:t>
            </w:r>
          </w:p>
        </w:tc>
      </w:tr>
      <w:tr w:rsidR="005A1450" w:rsidRPr="00BB547B" w:rsidTr="00C537C4">
        <w:tc>
          <w:tcPr>
            <w:tcW w:w="993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5A1450" w:rsidRPr="00BB547B" w:rsidRDefault="005A1450" w:rsidP="00C537C4">
            <w:pPr>
              <w:spacing w:before="80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SKAMEX Spółka z ograniczona odpowiedzialnością</w:t>
            </w:r>
          </w:p>
          <w:p w:rsidR="005A1450" w:rsidRPr="00BB547B" w:rsidRDefault="005A1450" w:rsidP="00C537C4">
            <w:pPr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A1450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5A1450" w:rsidRPr="00BB547B" w:rsidRDefault="005A1450" w:rsidP="00C537C4">
            <w:pPr>
              <w:spacing w:after="80"/>
              <w:jc w:val="both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A1450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7 344.00 zł</w:t>
            </w:r>
          </w:p>
        </w:tc>
      </w:tr>
      <w:tr w:rsidR="005A1450" w:rsidRPr="00BB547B" w:rsidTr="00C537C4">
        <w:tc>
          <w:tcPr>
            <w:tcW w:w="993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5A1450" w:rsidRPr="00BB547B" w:rsidRDefault="005A1450" w:rsidP="00C537C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A1450">
              <w:rPr>
                <w:rFonts w:ascii="Arial" w:hAnsi="Arial" w:cs="Arial"/>
              </w:rPr>
              <w:t>Medicavera</w:t>
            </w:r>
            <w:proofErr w:type="spellEnd"/>
            <w:r w:rsidRPr="005A1450">
              <w:rPr>
                <w:rFonts w:ascii="Arial" w:hAnsi="Arial" w:cs="Arial"/>
              </w:rPr>
              <w:t xml:space="preserve"> Sp. z o.o. </w:t>
            </w:r>
            <w:proofErr w:type="spellStart"/>
            <w:r w:rsidRPr="005A1450">
              <w:rPr>
                <w:rFonts w:ascii="Arial" w:hAnsi="Arial" w:cs="Arial"/>
              </w:rPr>
              <w:t>Dalhausen</w:t>
            </w:r>
            <w:proofErr w:type="spellEnd"/>
            <w:r w:rsidRPr="005A1450">
              <w:rPr>
                <w:rFonts w:ascii="Arial" w:hAnsi="Arial" w:cs="Arial"/>
              </w:rPr>
              <w:t xml:space="preserve"> </w:t>
            </w:r>
            <w:proofErr w:type="spellStart"/>
            <w:r w:rsidRPr="005A1450">
              <w:rPr>
                <w:rFonts w:ascii="Arial" w:hAnsi="Arial" w:cs="Arial"/>
              </w:rPr>
              <w:t>Group</w:t>
            </w:r>
            <w:proofErr w:type="spellEnd"/>
          </w:p>
          <w:p w:rsidR="005A1450" w:rsidRPr="00BB547B" w:rsidRDefault="005A1450" w:rsidP="00C537C4">
            <w:pPr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Majowa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A1450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5A1450" w:rsidRPr="00BB547B" w:rsidRDefault="005A1450" w:rsidP="00C537C4">
            <w:pPr>
              <w:spacing w:after="80"/>
              <w:jc w:val="both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71-374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A1450">
              <w:rPr>
                <w:rFonts w:ascii="Arial" w:hAnsi="Arial" w:cs="Arial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29 700.00 zł</w:t>
            </w:r>
          </w:p>
        </w:tc>
      </w:tr>
      <w:tr w:rsidR="005A1450" w:rsidRPr="00BB547B" w:rsidTr="00C537C4">
        <w:tc>
          <w:tcPr>
            <w:tcW w:w="993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5A1450" w:rsidRPr="00BB547B" w:rsidRDefault="005A1450" w:rsidP="00C537C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A1450">
              <w:rPr>
                <w:rFonts w:ascii="Arial" w:hAnsi="Arial" w:cs="Arial"/>
              </w:rPr>
              <w:t>Medicavera</w:t>
            </w:r>
            <w:proofErr w:type="spellEnd"/>
            <w:r w:rsidRPr="005A1450">
              <w:rPr>
                <w:rFonts w:ascii="Arial" w:hAnsi="Arial" w:cs="Arial"/>
              </w:rPr>
              <w:t xml:space="preserve"> Sp. z o.o. </w:t>
            </w:r>
            <w:proofErr w:type="spellStart"/>
            <w:r w:rsidRPr="005A1450">
              <w:rPr>
                <w:rFonts w:ascii="Arial" w:hAnsi="Arial" w:cs="Arial"/>
              </w:rPr>
              <w:t>Dalhausen</w:t>
            </w:r>
            <w:proofErr w:type="spellEnd"/>
            <w:r w:rsidRPr="005A1450">
              <w:rPr>
                <w:rFonts w:ascii="Arial" w:hAnsi="Arial" w:cs="Arial"/>
              </w:rPr>
              <w:t xml:space="preserve"> </w:t>
            </w:r>
            <w:proofErr w:type="spellStart"/>
            <w:r w:rsidRPr="005A1450">
              <w:rPr>
                <w:rFonts w:ascii="Arial" w:hAnsi="Arial" w:cs="Arial"/>
              </w:rPr>
              <w:t>Group</w:t>
            </w:r>
            <w:proofErr w:type="spellEnd"/>
          </w:p>
          <w:p w:rsidR="005A1450" w:rsidRPr="00BB547B" w:rsidRDefault="005A1450" w:rsidP="00C537C4">
            <w:pPr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Majowa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A1450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5A1450" w:rsidRPr="00BB547B" w:rsidRDefault="005A1450" w:rsidP="00C537C4">
            <w:pPr>
              <w:spacing w:after="80"/>
              <w:jc w:val="both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71-374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A1450">
              <w:rPr>
                <w:rFonts w:ascii="Arial" w:hAnsi="Arial" w:cs="Arial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59 975.96 zł</w:t>
            </w:r>
          </w:p>
        </w:tc>
      </w:tr>
      <w:tr w:rsidR="005A1450" w:rsidRPr="00BB547B" w:rsidTr="00C537C4">
        <w:tc>
          <w:tcPr>
            <w:tcW w:w="993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A1450" w:rsidRPr="00BB547B" w:rsidRDefault="005A1450" w:rsidP="00C537C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A1450">
              <w:rPr>
                <w:rFonts w:ascii="Arial" w:hAnsi="Arial" w:cs="Arial"/>
              </w:rPr>
              <w:t>Devicor</w:t>
            </w:r>
            <w:proofErr w:type="spellEnd"/>
            <w:r w:rsidRPr="005A1450">
              <w:rPr>
                <w:rFonts w:ascii="Arial" w:hAnsi="Arial" w:cs="Arial"/>
              </w:rPr>
              <w:t xml:space="preserve"> </w:t>
            </w:r>
            <w:proofErr w:type="spellStart"/>
            <w:r w:rsidRPr="005A1450">
              <w:rPr>
                <w:rFonts w:ascii="Arial" w:hAnsi="Arial" w:cs="Arial"/>
              </w:rPr>
              <w:t>Medical</w:t>
            </w:r>
            <w:proofErr w:type="spellEnd"/>
            <w:r w:rsidRPr="005A1450">
              <w:rPr>
                <w:rFonts w:ascii="Arial" w:hAnsi="Arial" w:cs="Arial"/>
              </w:rPr>
              <w:t xml:space="preserve"> Poland Sp. z o.o.</w:t>
            </w:r>
          </w:p>
          <w:p w:rsidR="005A1450" w:rsidRPr="00BB547B" w:rsidRDefault="005A1450" w:rsidP="00C537C4">
            <w:pPr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Al. 29 Listopada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A1450">
              <w:rPr>
                <w:rFonts w:ascii="Arial" w:hAnsi="Arial" w:cs="Arial"/>
              </w:rPr>
              <w:t>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5A1450" w:rsidRPr="00BB547B" w:rsidRDefault="005A1450" w:rsidP="00C537C4">
            <w:pPr>
              <w:spacing w:after="80"/>
              <w:jc w:val="both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31-401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A145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41 688.00 zł</w:t>
            </w:r>
          </w:p>
        </w:tc>
      </w:tr>
      <w:tr w:rsidR="005A1450" w:rsidRPr="00BB547B" w:rsidTr="00C537C4">
        <w:tc>
          <w:tcPr>
            <w:tcW w:w="993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5A1450" w:rsidRPr="00BB547B" w:rsidRDefault="005A1450" w:rsidP="00C537C4">
            <w:pPr>
              <w:spacing w:before="80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 xml:space="preserve">PHU </w:t>
            </w:r>
            <w:proofErr w:type="spellStart"/>
            <w:r w:rsidRPr="005A1450">
              <w:rPr>
                <w:rFonts w:ascii="Arial" w:hAnsi="Arial" w:cs="Arial"/>
              </w:rPr>
              <w:t>Technomex</w:t>
            </w:r>
            <w:proofErr w:type="spellEnd"/>
          </w:p>
          <w:p w:rsidR="005A1450" w:rsidRPr="00BB547B" w:rsidRDefault="005A1450" w:rsidP="00C537C4">
            <w:pPr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Szparagowa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A1450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5A1450" w:rsidRPr="00BB547B" w:rsidRDefault="005A1450" w:rsidP="00C537C4">
            <w:pPr>
              <w:spacing w:after="80"/>
              <w:jc w:val="both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44-141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A1450">
              <w:rPr>
                <w:rFonts w:ascii="Arial" w:hAnsi="Arial" w:cs="Arial"/>
              </w:rPr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33 779.00 zł</w:t>
            </w:r>
          </w:p>
        </w:tc>
      </w:tr>
      <w:tr w:rsidR="005A1450" w:rsidRPr="00BB547B" w:rsidTr="00C537C4">
        <w:tc>
          <w:tcPr>
            <w:tcW w:w="993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5A1450" w:rsidRPr="00BB547B" w:rsidRDefault="005A1450" w:rsidP="00C537C4">
            <w:pPr>
              <w:spacing w:before="80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 xml:space="preserve">PHU </w:t>
            </w:r>
            <w:proofErr w:type="spellStart"/>
            <w:r w:rsidRPr="005A1450">
              <w:rPr>
                <w:rFonts w:ascii="Arial" w:hAnsi="Arial" w:cs="Arial"/>
              </w:rPr>
              <w:t>Technomex</w:t>
            </w:r>
            <w:proofErr w:type="spellEnd"/>
          </w:p>
          <w:p w:rsidR="005A1450" w:rsidRPr="00BB547B" w:rsidRDefault="005A1450" w:rsidP="00C537C4">
            <w:pPr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Szparagowa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A1450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5A1450" w:rsidRPr="00BB547B" w:rsidRDefault="005A1450" w:rsidP="00C537C4">
            <w:pPr>
              <w:spacing w:after="80"/>
              <w:jc w:val="both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44-141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A1450">
              <w:rPr>
                <w:rFonts w:ascii="Arial" w:hAnsi="Arial" w:cs="Arial"/>
              </w:rPr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29 180.00 zł</w:t>
            </w:r>
          </w:p>
        </w:tc>
      </w:tr>
      <w:tr w:rsidR="005A1450" w:rsidRPr="00BB547B" w:rsidTr="00C537C4">
        <w:tc>
          <w:tcPr>
            <w:tcW w:w="993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5A1450" w:rsidRPr="00BB547B" w:rsidRDefault="005A1450" w:rsidP="00C537C4">
            <w:pPr>
              <w:spacing w:before="80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Zakład Techniki Medycznej "TECH-MED" Sp. z o.o.</w:t>
            </w:r>
          </w:p>
          <w:p w:rsidR="005A1450" w:rsidRPr="00BB547B" w:rsidRDefault="005A1450" w:rsidP="00C537C4">
            <w:pPr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Ernsta Petersona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A1450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5A1450" w:rsidRPr="00BB547B" w:rsidRDefault="005A1450" w:rsidP="00C537C4">
            <w:pPr>
              <w:spacing w:after="80"/>
              <w:jc w:val="both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85-862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A1450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10 665.00 zł</w:t>
            </w:r>
          </w:p>
        </w:tc>
      </w:tr>
      <w:tr w:rsidR="005A1450" w:rsidRPr="00BB547B" w:rsidTr="00C537C4">
        <w:tc>
          <w:tcPr>
            <w:tcW w:w="993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5A1450" w:rsidRPr="00BB547B" w:rsidRDefault="005A1450" w:rsidP="00C537C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A1450">
              <w:rPr>
                <w:rFonts w:ascii="Arial" w:hAnsi="Arial" w:cs="Arial"/>
              </w:rPr>
              <w:t>Diatec</w:t>
            </w:r>
            <w:proofErr w:type="spellEnd"/>
            <w:r w:rsidRPr="005A1450">
              <w:rPr>
                <w:rFonts w:ascii="Arial" w:hAnsi="Arial" w:cs="Arial"/>
              </w:rPr>
              <w:t xml:space="preserve"> Polska sp. z o.o.</w:t>
            </w:r>
          </w:p>
          <w:p w:rsidR="005A1450" w:rsidRPr="00BB547B" w:rsidRDefault="005A1450" w:rsidP="00C537C4">
            <w:pPr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al.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A1450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5A1450" w:rsidRPr="00BB547B" w:rsidRDefault="005A1450" w:rsidP="00C537C4">
            <w:pPr>
              <w:spacing w:after="80"/>
              <w:jc w:val="both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00-133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A145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43 200.00 zł</w:t>
            </w:r>
          </w:p>
        </w:tc>
      </w:tr>
      <w:tr w:rsidR="005A1450" w:rsidRPr="00BB547B" w:rsidTr="00C537C4">
        <w:tc>
          <w:tcPr>
            <w:tcW w:w="993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A1450" w:rsidRPr="00BB547B" w:rsidRDefault="005A1450" w:rsidP="00C537C4">
            <w:pPr>
              <w:spacing w:before="80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AIMEDICAL Sp. z o.o.</w:t>
            </w:r>
          </w:p>
          <w:p w:rsidR="005A1450" w:rsidRPr="00BB547B" w:rsidRDefault="005A1450" w:rsidP="00C537C4">
            <w:pPr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STOLARSKA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A1450">
              <w:rPr>
                <w:rFonts w:ascii="Arial" w:hAnsi="Arial" w:cs="Arial"/>
              </w:rPr>
              <w:t>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5A1450" w:rsidRPr="00BB547B" w:rsidRDefault="005A1450" w:rsidP="00C537C4">
            <w:pPr>
              <w:spacing w:after="80"/>
              <w:jc w:val="both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07-200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A1450">
              <w:rPr>
                <w:rFonts w:ascii="Arial" w:hAnsi="Arial" w:cs="Arial"/>
              </w:rPr>
              <w:t>WYSZKÓW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105 840.00 zł</w:t>
            </w:r>
          </w:p>
        </w:tc>
      </w:tr>
      <w:tr w:rsidR="005A1450" w:rsidRPr="00BB547B" w:rsidTr="00C537C4">
        <w:tc>
          <w:tcPr>
            <w:tcW w:w="993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5A1450" w:rsidRPr="00BB547B" w:rsidRDefault="005A1450" w:rsidP="00C537C4">
            <w:pPr>
              <w:spacing w:before="80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HAS-MED Sp. z o.o.</w:t>
            </w:r>
          </w:p>
          <w:p w:rsidR="005A1450" w:rsidRPr="00BB547B" w:rsidRDefault="005A1450" w:rsidP="00C537C4">
            <w:pPr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Młyńska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A1450">
              <w:rPr>
                <w:rFonts w:ascii="Arial" w:hAnsi="Arial" w:cs="Arial"/>
              </w:rPr>
              <w:t>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5A1450" w:rsidRPr="00BB547B" w:rsidRDefault="005A1450" w:rsidP="00C537C4">
            <w:pPr>
              <w:spacing w:after="80"/>
              <w:jc w:val="both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43-300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A1450">
              <w:rPr>
                <w:rFonts w:ascii="Arial" w:hAnsi="Arial" w:cs="Arial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1450" w:rsidRPr="00BB547B" w:rsidRDefault="005A1450" w:rsidP="00C537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1450">
              <w:rPr>
                <w:rFonts w:ascii="Arial" w:hAnsi="Arial" w:cs="Arial"/>
              </w:rPr>
              <w:t>29 052.00 zł</w:t>
            </w:r>
          </w:p>
        </w:tc>
      </w:tr>
    </w:tbl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:rsidR="000E0E13" w:rsidRDefault="000E0E13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</w:p>
    <w:p w:rsidR="000E0E13" w:rsidRDefault="000E0E13" w:rsidP="000E0E13">
      <w:pPr>
        <w:pStyle w:val="Tekstpodstawowy"/>
        <w:spacing w:before="480" w:after="480"/>
        <w:rPr>
          <w:rFonts w:ascii="Arial" w:hAnsi="Arial" w:cs="Arial"/>
          <w:szCs w:val="24"/>
        </w:rPr>
      </w:pPr>
    </w:p>
    <w:p w:rsidR="000E0E13" w:rsidRDefault="000E0E13" w:rsidP="000E0E13">
      <w:pPr>
        <w:rPr>
          <w:rFonts w:ascii="Arial Narrow" w:hAnsi="Arial Narrow"/>
        </w:rPr>
      </w:pPr>
    </w:p>
    <w:p w:rsidR="000E0E13" w:rsidRDefault="000E0E13" w:rsidP="000E0E13">
      <w:pPr>
        <w:rPr>
          <w:rFonts w:ascii="Arial Narrow" w:hAnsi="Arial Narrow"/>
        </w:rPr>
      </w:pPr>
    </w:p>
    <w:p w:rsidR="000E0E13" w:rsidRDefault="000E0E13" w:rsidP="000E0E13">
      <w:pPr>
        <w:rPr>
          <w:rFonts w:ascii="Arial Narrow" w:hAnsi="Arial Narrow"/>
        </w:rPr>
      </w:pPr>
    </w:p>
    <w:p w:rsidR="000E0E13" w:rsidRDefault="000E0E13" w:rsidP="000E0E13">
      <w:pPr>
        <w:rPr>
          <w:rFonts w:ascii="Arial Narrow" w:hAnsi="Arial Narrow"/>
        </w:rPr>
      </w:pPr>
    </w:p>
    <w:p w:rsidR="000E0E13" w:rsidRDefault="000E0E13" w:rsidP="000E0E13">
      <w:pPr>
        <w:rPr>
          <w:rFonts w:ascii="Arial Narrow" w:hAnsi="Arial Narrow"/>
        </w:rPr>
      </w:pPr>
    </w:p>
    <w:p w:rsidR="000E0E13" w:rsidRDefault="000E0E13" w:rsidP="000E0E13">
      <w:pPr>
        <w:rPr>
          <w:rFonts w:ascii="Arial Narrow" w:hAnsi="Arial Narrow"/>
        </w:rPr>
      </w:pPr>
    </w:p>
    <w:p w:rsidR="000E0E13" w:rsidRDefault="000E0E13" w:rsidP="000E0E13">
      <w:pPr>
        <w:rPr>
          <w:rFonts w:ascii="Arial Narrow" w:hAnsi="Arial Narrow"/>
        </w:rPr>
      </w:pPr>
    </w:p>
    <w:p w:rsidR="000E0E13" w:rsidRDefault="000E0E13" w:rsidP="000E0E13">
      <w:pPr>
        <w:rPr>
          <w:rFonts w:ascii="Arial Narrow" w:hAnsi="Arial Narrow"/>
        </w:rPr>
      </w:pPr>
    </w:p>
    <w:p w:rsidR="000E0E13" w:rsidRDefault="000E0E13" w:rsidP="000E0E13">
      <w:pPr>
        <w:rPr>
          <w:rFonts w:ascii="Arial Narrow" w:hAnsi="Arial Narrow"/>
        </w:rPr>
      </w:pPr>
    </w:p>
    <w:p w:rsidR="000E0E13" w:rsidRDefault="000E0E13" w:rsidP="000E0E13">
      <w:pPr>
        <w:rPr>
          <w:rFonts w:ascii="Arial Narrow" w:hAnsi="Arial Narrow"/>
        </w:rPr>
      </w:pPr>
    </w:p>
    <w:p w:rsidR="000E0E13" w:rsidRDefault="000E0E13" w:rsidP="000E0E13">
      <w:pPr>
        <w:rPr>
          <w:rFonts w:ascii="Arial Narrow" w:hAnsi="Arial Narrow"/>
        </w:rPr>
      </w:pPr>
    </w:p>
    <w:p w:rsidR="000E0E13" w:rsidRDefault="000E0E13" w:rsidP="000E0E13">
      <w:pPr>
        <w:rPr>
          <w:rFonts w:ascii="Arial Narrow" w:hAnsi="Arial Narrow"/>
        </w:rPr>
      </w:pPr>
    </w:p>
    <w:p w:rsidR="000E0E13" w:rsidRDefault="000E0E13" w:rsidP="000E0E13">
      <w:pPr>
        <w:rPr>
          <w:rFonts w:ascii="Arial Narrow" w:hAnsi="Arial Narrow"/>
        </w:rPr>
      </w:pPr>
    </w:p>
    <w:p w:rsidR="000E0E13" w:rsidRDefault="000E0E13" w:rsidP="000E0E13">
      <w:pPr>
        <w:rPr>
          <w:rFonts w:ascii="Arial Narrow" w:hAnsi="Arial Narrow"/>
        </w:rPr>
      </w:pPr>
    </w:p>
    <w:p w:rsidR="000E0E13" w:rsidRDefault="000E0E13" w:rsidP="000E0E13">
      <w:pPr>
        <w:rPr>
          <w:rFonts w:ascii="Arial Narrow" w:hAnsi="Arial Narrow"/>
        </w:rPr>
      </w:pPr>
    </w:p>
    <w:p w:rsidR="000E0E13" w:rsidRDefault="000E0E13" w:rsidP="000E0E13">
      <w:pPr>
        <w:rPr>
          <w:rFonts w:ascii="Arial Narrow" w:hAnsi="Arial Narrow"/>
        </w:rPr>
      </w:pPr>
    </w:p>
    <w:p w:rsidR="000E0E13" w:rsidRDefault="000E0E13" w:rsidP="000E0E13">
      <w:pPr>
        <w:rPr>
          <w:rFonts w:ascii="Arial Narrow" w:hAnsi="Arial Narrow"/>
        </w:rPr>
      </w:pPr>
    </w:p>
    <w:p w:rsidR="000E0E13" w:rsidRPr="00F92D35" w:rsidRDefault="000E0E13" w:rsidP="000E0E13">
      <w:pPr>
        <w:rPr>
          <w:rFonts w:ascii="Arial Narrow" w:hAnsi="Arial Narrow"/>
        </w:rPr>
      </w:pPr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T2612  B 5</w:t>
      </w:r>
    </w:p>
    <w:p w:rsidR="000E0E13" w:rsidRPr="00F92D35" w:rsidRDefault="000E0E13" w:rsidP="000E0E13">
      <w:pPr>
        <w:rPr>
          <w:rFonts w:ascii="Arial Narrow" w:hAnsi="Arial Narrow"/>
        </w:rPr>
      </w:pPr>
      <w:proofErr w:type="spellStart"/>
      <w:r w:rsidRPr="00F92D35">
        <w:rPr>
          <w:rFonts w:ascii="Arial Narrow" w:hAnsi="Arial Narrow"/>
        </w:rPr>
        <w:t>Egz</w:t>
      </w:r>
      <w:proofErr w:type="spellEnd"/>
      <w:r w:rsidRPr="00F92D35">
        <w:rPr>
          <w:rFonts w:ascii="Arial Narrow" w:hAnsi="Arial Narrow"/>
        </w:rPr>
        <w:t xml:space="preserve"> 1 –</w:t>
      </w:r>
      <w:bookmarkStart w:id="1" w:name="_GoBack"/>
      <w:r w:rsidRPr="000E0E13">
        <w:rPr>
          <w:rFonts w:ascii="Arial Narrow" w:hAnsi="Arial Narrow"/>
          <w:b/>
          <w:u w:val="single"/>
        </w:rPr>
        <w:t xml:space="preserve">Wykonawcy poprzez : </w:t>
      </w:r>
      <w:proofErr w:type="spellStart"/>
      <w:r w:rsidRPr="000E0E13">
        <w:rPr>
          <w:rFonts w:ascii="Arial Narrow" w:hAnsi="Arial Narrow"/>
          <w:b/>
          <w:u w:val="single"/>
        </w:rPr>
        <w:t>str</w:t>
      </w:r>
      <w:proofErr w:type="spellEnd"/>
      <w:r w:rsidRPr="000E0E13">
        <w:rPr>
          <w:rFonts w:ascii="Arial Narrow" w:hAnsi="Arial Narrow"/>
          <w:b/>
          <w:u w:val="single"/>
        </w:rPr>
        <w:t xml:space="preserve">  intern 10wsk.mil.pl,  i </w:t>
      </w:r>
      <w:proofErr w:type="spellStart"/>
      <w:r w:rsidRPr="000E0E13">
        <w:rPr>
          <w:rFonts w:ascii="Arial Narrow" w:hAnsi="Arial Narrow"/>
          <w:b/>
          <w:u w:val="single"/>
        </w:rPr>
        <w:t>platf</w:t>
      </w:r>
      <w:proofErr w:type="spellEnd"/>
      <w:r w:rsidRPr="000E0E13">
        <w:rPr>
          <w:rFonts w:ascii="Arial Narrow" w:hAnsi="Arial Narrow"/>
          <w:b/>
          <w:u w:val="single"/>
        </w:rPr>
        <w:t>.: e-</w:t>
      </w:r>
      <w:proofErr w:type="spellStart"/>
      <w:r w:rsidRPr="000E0E13">
        <w:rPr>
          <w:rFonts w:ascii="Arial Narrow" w:hAnsi="Arial Narrow"/>
          <w:b/>
          <w:u w:val="single"/>
        </w:rPr>
        <w:t>propublico</w:t>
      </w:r>
      <w:proofErr w:type="spellEnd"/>
      <w:r w:rsidRPr="000E0E13">
        <w:rPr>
          <w:rFonts w:ascii="Arial Narrow" w:hAnsi="Arial Narrow"/>
          <w:b/>
          <w:u w:val="single"/>
        </w:rPr>
        <w:t>, A/a SZP</w:t>
      </w:r>
      <w:bookmarkEnd w:id="1"/>
    </w:p>
    <w:p w:rsidR="000E0E13" w:rsidRPr="00F92D35" w:rsidRDefault="000E0E13" w:rsidP="000E0E13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bookmarkEnd w:id="0"/>
    <w:sectPr w:rsidR="000E0E13" w:rsidRPr="00F92D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306" w:rsidRDefault="00BD5306">
      <w:r>
        <w:separator/>
      </w:r>
    </w:p>
  </w:endnote>
  <w:endnote w:type="continuationSeparator" w:id="0">
    <w:p w:rsidR="00BD5306" w:rsidRDefault="00BD5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0E1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0E1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E0E1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306" w:rsidRDefault="00BD5306">
      <w:r>
        <w:separator/>
      </w:r>
    </w:p>
  </w:footnote>
  <w:footnote w:type="continuationSeparator" w:id="0">
    <w:p w:rsidR="00BD5306" w:rsidRDefault="00BD53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450" w:rsidRDefault="005A14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450" w:rsidRDefault="005A14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450" w:rsidRDefault="005A14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5306"/>
    <w:rsid w:val="00007727"/>
    <w:rsid w:val="00017720"/>
    <w:rsid w:val="00035488"/>
    <w:rsid w:val="000D7F25"/>
    <w:rsid w:val="000E00E5"/>
    <w:rsid w:val="000E0E1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1450"/>
    <w:rsid w:val="0069085C"/>
    <w:rsid w:val="006B27ED"/>
    <w:rsid w:val="00843263"/>
    <w:rsid w:val="00861E75"/>
    <w:rsid w:val="009D19BD"/>
    <w:rsid w:val="009F189D"/>
    <w:rsid w:val="00A80738"/>
    <w:rsid w:val="00BB547B"/>
    <w:rsid w:val="00BD5306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289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3</cp:revision>
  <cp:lastPrinted>2023-06-23T08:20:00Z</cp:lastPrinted>
  <dcterms:created xsi:type="dcterms:W3CDTF">2023-06-23T08:17:00Z</dcterms:created>
  <dcterms:modified xsi:type="dcterms:W3CDTF">2023-06-23T08:20:00Z</dcterms:modified>
</cp:coreProperties>
</file>