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AC107E" w:rsidRDefault="00E60836" w:rsidP="004C3302">
      <w:pPr>
        <w:spacing w:after="0"/>
        <w:ind w:left="4956" w:firstLine="708"/>
        <w:jc w:val="right"/>
        <w:rPr>
          <w:rFonts w:ascii="Arial" w:hAnsi="Arial" w:cs="Arial"/>
          <w:b/>
          <w:bCs/>
          <w:sz w:val="20"/>
          <w:szCs w:val="20"/>
        </w:rPr>
      </w:pPr>
      <w:r w:rsidRPr="00AC107E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5D6490" w:rsidRPr="00AC107E">
        <w:rPr>
          <w:rFonts w:ascii="Arial" w:hAnsi="Arial" w:cs="Arial"/>
          <w:b/>
          <w:bCs/>
          <w:sz w:val="20"/>
          <w:szCs w:val="20"/>
        </w:rPr>
        <w:t>8</w:t>
      </w:r>
      <w:r w:rsidRPr="00AC107E">
        <w:rPr>
          <w:rFonts w:ascii="Arial" w:hAnsi="Arial" w:cs="Arial"/>
          <w:b/>
          <w:bCs/>
          <w:sz w:val="20"/>
          <w:szCs w:val="20"/>
        </w:rPr>
        <w:t xml:space="preserve"> do SWZ</w:t>
      </w:r>
    </w:p>
    <w:p w:rsidR="00E0652A" w:rsidRPr="00AC107E" w:rsidRDefault="005D6490" w:rsidP="00E0652A">
      <w:pPr>
        <w:spacing w:after="0"/>
        <w:jc w:val="right"/>
        <w:rPr>
          <w:rFonts w:ascii="Arial" w:hAnsi="Arial" w:cs="Arial"/>
          <w:b/>
          <w:bCs/>
          <w:sz w:val="20"/>
          <w:szCs w:val="20"/>
        </w:rPr>
      </w:pPr>
      <w:r w:rsidRPr="00AC107E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   Znak sprawy: KA-2/</w:t>
      </w:r>
      <w:r w:rsidR="00DA6548" w:rsidRPr="00AC107E">
        <w:rPr>
          <w:rFonts w:ascii="Arial" w:hAnsi="Arial" w:cs="Arial"/>
          <w:b/>
          <w:bCs/>
          <w:sz w:val="20"/>
          <w:szCs w:val="20"/>
        </w:rPr>
        <w:t>0</w:t>
      </w:r>
      <w:r w:rsidR="00352DBF" w:rsidRPr="00AC107E">
        <w:rPr>
          <w:rFonts w:ascii="Arial" w:hAnsi="Arial" w:cs="Arial"/>
          <w:b/>
          <w:bCs/>
          <w:sz w:val="20"/>
          <w:szCs w:val="20"/>
        </w:rPr>
        <w:t>57</w:t>
      </w:r>
      <w:r w:rsidR="00674962" w:rsidRPr="00AC107E">
        <w:rPr>
          <w:rFonts w:ascii="Arial" w:hAnsi="Arial" w:cs="Arial"/>
          <w:b/>
          <w:bCs/>
          <w:sz w:val="20"/>
          <w:szCs w:val="20"/>
        </w:rPr>
        <w:t>/2023</w:t>
      </w:r>
      <w:bookmarkStart w:id="0" w:name="_Hlk60301409"/>
    </w:p>
    <w:p w:rsidR="00E0652A" w:rsidRDefault="00E0652A" w:rsidP="00E0652A">
      <w:pPr>
        <w:spacing w:after="0"/>
        <w:jc w:val="right"/>
        <w:rPr>
          <w:rFonts w:ascii="Arial" w:hAnsi="Arial" w:cs="Arial"/>
          <w:b/>
          <w:bCs/>
          <w:sz w:val="20"/>
          <w:szCs w:val="20"/>
        </w:rPr>
      </w:pPr>
    </w:p>
    <w:p w:rsidR="00F42002" w:rsidRPr="00AC107E" w:rsidRDefault="00F42002" w:rsidP="00E0652A">
      <w:pPr>
        <w:spacing w:after="0"/>
        <w:jc w:val="right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0652A" w:rsidRPr="00AC107E" w:rsidTr="00D1346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0652A" w:rsidRPr="00AC107E" w:rsidRDefault="00E0652A" w:rsidP="00D1346F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107E">
              <w:rPr>
                <w:rFonts w:ascii="Arial" w:hAnsi="Arial" w:cs="Arial"/>
                <w:b/>
                <w:sz w:val="20"/>
                <w:szCs w:val="20"/>
              </w:rPr>
              <w:t xml:space="preserve">OŚWIADCZENIE WYKONAWCÓW </w:t>
            </w:r>
          </w:p>
          <w:p w:rsidR="00E0652A" w:rsidRPr="00AC107E" w:rsidRDefault="00E0652A" w:rsidP="00D1346F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107E">
              <w:rPr>
                <w:rFonts w:ascii="Arial" w:hAnsi="Arial" w:cs="Arial"/>
                <w:b/>
                <w:sz w:val="20"/>
                <w:szCs w:val="20"/>
              </w:rPr>
              <w:t xml:space="preserve">WSPÓLNIE UBIEGAJĄCYCH SIĘ O UDZIELENIE ZAMÓWIENIA </w:t>
            </w:r>
          </w:p>
          <w:p w:rsidR="00E0652A" w:rsidRPr="00AC107E" w:rsidRDefault="00E0652A" w:rsidP="00D1346F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C107E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AC107E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AC107E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:rsidR="00E0652A" w:rsidRPr="00AC107E" w:rsidRDefault="00E0652A" w:rsidP="00E0652A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107E">
        <w:rPr>
          <w:rFonts w:ascii="Arial" w:eastAsia="Times New Roman" w:hAnsi="Arial" w:cs="Arial"/>
          <w:sz w:val="20"/>
          <w:szCs w:val="20"/>
          <w:lang w:eastAsia="pl-PL"/>
        </w:rPr>
        <w:t>Działając w imieniu Wykonawców wspólnie ubiegających się o udzielenie zamówienia 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751"/>
        <w:gridCol w:w="4761"/>
      </w:tblGrid>
      <w:tr w:rsidR="00E0652A" w:rsidRPr="00AC107E" w:rsidTr="00D1346F">
        <w:tc>
          <w:tcPr>
            <w:tcW w:w="550" w:type="dxa"/>
            <w:shd w:val="clear" w:color="auto" w:fill="auto"/>
            <w:vAlign w:val="center"/>
          </w:tcPr>
          <w:p w:rsidR="00E0652A" w:rsidRPr="00AC107E" w:rsidRDefault="00E0652A" w:rsidP="00D1346F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C107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E0652A" w:rsidRPr="00AC107E" w:rsidRDefault="00E0652A" w:rsidP="00D1346F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C107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Nazwa Wykonawcy </w:t>
            </w:r>
            <w:r w:rsidRPr="00AC107E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E0652A" w:rsidRPr="00AC107E" w:rsidRDefault="00E0652A" w:rsidP="00D1346F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C107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</w:t>
            </w:r>
          </w:p>
        </w:tc>
      </w:tr>
      <w:tr w:rsidR="00E0652A" w:rsidRPr="00AC107E" w:rsidTr="00D1346F">
        <w:tc>
          <w:tcPr>
            <w:tcW w:w="550" w:type="dxa"/>
            <w:shd w:val="clear" w:color="auto" w:fill="auto"/>
            <w:vAlign w:val="center"/>
          </w:tcPr>
          <w:p w:rsidR="00E0652A" w:rsidRPr="00AC107E" w:rsidRDefault="00E0652A" w:rsidP="00D1346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C107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E0652A" w:rsidRPr="00AC107E" w:rsidRDefault="00E0652A" w:rsidP="00D1346F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E0652A" w:rsidRPr="00AC107E" w:rsidRDefault="00E0652A" w:rsidP="00D1346F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0652A" w:rsidRPr="00AC107E" w:rsidTr="00D1346F">
        <w:tc>
          <w:tcPr>
            <w:tcW w:w="550" w:type="dxa"/>
            <w:shd w:val="clear" w:color="auto" w:fill="auto"/>
            <w:vAlign w:val="center"/>
          </w:tcPr>
          <w:p w:rsidR="00E0652A" w:rsidRPr="00AC107E" w:rsidRDefault="00E0652A" w:rsidP="00D1346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C107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E0652A" w:rsidRPr="00AC107E" w:rsidRDefault="00E0652A" w:rsidP="00D1346F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E0652A" w:rsidRPr="00AC107E" w:rsidRDefault="00E0652A" w:rsidP="00D1346F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E0652A" w:rsidRPr="00AC107E" w:rsidRDefault="00E0652A" w:rsidP="00E0652A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C107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oświadczam, </w:t>
      </w:r>
      <w:r w:rsidRPr="00AC107E">
        <w:rPr>
          <w:rFonts w:ascii="Arial" w:eastAsia="Times New Roman" w:hAnsi="Arial" w:cs="Arial"/>
          <w:sz w:val="20"/>
          <w:szCs w:val="20"/>
          <w:lang w:eastAsia="pl-PL"/>
        </w:rPr>
        <w:t xml:space="preserve">stosownie do postanowień art. 117 ust. 4 </w:t>
      </w:r>
      <w:r w:rsidRPr="00AC107E">
        <w:rPr>
          <w:rFonts w:ascii="Arial" w:hAnsi="Arial" w:cs="Arial"/>
          <w:sz w:val="20"/>
          <w:szCs w:val="20"/>
        </w:rPr>
        <w:t>ustawy z dnia 11 września 2019r. Prawo zamówień publicznych (</w:t>
      </w:r>
      <w:proofErr w:type="spellStart"/>
      <w:r w:rsidRPr="00AC107E">
        <w:rPr>
          <w:rFonts w:ascii="Arial" w:hAnsi="Arial" w:cs="Arial"/>
          <w:sz w:val="20"/>
          <w:szCs w:val="20"/>
        </w:rPr>
        <w:t>t.j</w:t>
      </w:r>
      <w:proofErr w:type="spellEnd"/>
      <w:r w:rsidRPr="00AC107E">
        <w:rPr>
          <w:rFonts w:ascii="Arial" w:hAnsi="Arial" w:cs="Arial"/>
          <w:sz w:val="20"/>
          <w:szCs w:val="20"/>
        </w:rPr>
        <w:t>. Dz. U. z 2022r. poz. 1710 ze zm.), że w ramach zamówienia</w:t>
      </w:r>
      <w:r w:rsidRPr="00AC107E">
        <w:rPr>
          <w:rFonts w:ascii="Arial" w:eastAsia="Times New Roman" w:hAnsi="Arial" w:cs="Arial"/>
          <w:sz w:val="20"/>
          <w:szCs w:val="20"/>
          <w:lang w:eastAsia="pl-PL"/>
        </w:rPr>
        <w:t xml:space="preserve"> pn.:</w:t>
      </w:r>
    </w:p>
    <w:p w:rsidR="00AC107E" w:rsidRPr="00AC107E" w:rsidRDefault="00AC107E" w:rsidP="00E0652A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C107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Remont pomieszczeń w budynkach Domów Studenckich, Osiedle Studenckie Politechniki Krakowskiej, ul. Skarżyńskiego w Krakowie </w:t>
      </w:r>
    </w:p>
    <w:p w:rsidR="00E0652A" w:rsidRPr="00AC107E" w:rsidRDefault="00E0652A" w:rsidP="00E0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107E">
        <w:rPr>
          <w:rFonts w:ascii="Arial" w:eastAsia="Times New Roman" w:hAnsi="Arial" w:cs="Arial"/>
          <w:sz w:val="20"/>
          <w:szCs w:val="20"/>
          <w:lang w:eastAsia="pl-PL"/>
        </w:rPr>
        <w:t>następujące roboty / usługi / dostawy, wykonają wskazani niżej Wykonawcy wspólnie ubiegający się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3508"/>
        <w:gridCol w:w="4940"/>
      </w:tblGrid>
      <w:tr w:rsidR="00E0652A" w:rsidRPr="00AC107E" w:rsidTr="00D1346F">
        <w:tc>
          <w:tcPr>
            <w:tcW w:w="617" w:type="dxa"/>
            <w:shd w:val="clear" w:color="auto" w:fill="auto"/>
            <w:vAlign w:val="center"/>
          </w:tcPr>
          <w:p w:rsidR="00E0652A" w:rsidRPr="00AC107E" w:rsidRDefault="00E0652A" w:rsidP="00D1346F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C107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E0652A" w:rsidRPr="00AC107E" w:rsidRDefault="00E0652A" w:rsidP="00D1346F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C107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E0652A" w:rsidRPr="00AC107E" w:rsidRDefault="00E0652A" w:rsidP="00D1346F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C107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E0652A" w:rsidRPr="00AC107E" w:rsidTr="00D1346F">
        <w:tc>
          <w:tcPr>
            <w:tcW w:w="617" w:type="dxa"/>
            <w:shd w:val="clear" w:color="auto" w:fill="auto"/>
            <w:vAlign w:val="center"/>
          </w:tcPr>
          <w:p w:rsidR="00E0652A" w:rsidRPr="00AC107E" w:rsidRDefault="00E0652A" w:rsidP="00D1346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C107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E0652A" w:rsidRPr="00AC107E" w:rsidRDefault="00E0652A" w:rsidP="00D1346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E0652A" w:rsidRPr="00AC107E" w:rsidRDefault="00E0652A" w:rsidP="00D1346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0652A" w:rsidRPr="00AC107E" w:rsidTr="00D1346F">
        <w:tc>
          <w:tcPr>
            <w:tcW w:w="617" w:type="dxa"/>
            <w:shd w:val="clear" w:color="auto" w:fill="auto"/>
            <w:vAlign w:val="center"/>
          </w:tcPr>
          <w:p w:rsidR="00E0652A" w:rsidRPr="00AC107E" w:rsidRDefault="00E0652A" w:rsidP="00D1346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C107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E0652A" w:rsidRPr="00AC107E" w:rsidRDefault="00E0652A" w:rsidP="00D1346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E0652A" w:rsidRPr="00AC107E" w:rsidRDefault="00E0652A" w:rsidP="00D1346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E0652A" w:rsidRPr="00AC107E" w:rsidRDefault="00E0652A" w:rsidP="00E0652A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49"/>
        <w:gridCol w:w="4723"/>
      </w:tblGrid>
      <w:tr w:rsidR="00E0652A" w:rsidRPr="00AC107E" w:rsidTr="00D1346F">
        <w:trPr>
          <w:trHeight w:val="519"/>
        </w:trPr>
        <w:tc>
          <w:tcPr>
            <w:tcW w:w="4361" w:type="dxa"/>
            <w:shd w:val="clear" w:color="auto" w:fill="auto"/>
          </w:tcPr>
          <w:p w:rsidR="00E0652A" w:rsidRPr="00AC107E" w:rsidRDefault="00E0652A" w:rsidP="00F4200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AC107E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………………………………………………..</w:t>
            </w:r>
          </w:p>
          <w:p w:rsidR="00E0652A" w:rsidRPr="00AC107E" w:rsidRDefault="00E0652A" w:rsidP="00F4200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AC107E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E0652A" w:rsidRPr="00AC107E" w:rsidRDefault="00E0652A" w:rsidP="00F42002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0"/>
    </w:tbl>
    <w:p w:rsidR="00E0652A" w:rsidRPr="00AC107E" w:rsidRDefault="00E0652A" w:rsidP="00E0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E0652A" w:rsidRPr="00AC107E" w:rsidRDefault="00E0652A" w:rsidP="00E0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F42002" w:rsidRPr="00E0147D" w:rsidRDefault="00F42002" w:rsidP="00F42002">
      <w:pPr>
        <w:tabs>
          <w:tab w:val="left" w:pos="0"/>
        </w:tabs>
        <w:suppressAutoHyphens/>
        <w:ind w:right="1"/>
        <w:contextualSpacing/>
        <w:jc w:val="center"/>
        <w:rPr>
          <w:rFonts w:ascii="Arial" w:eastAsia="Times New Roman" w:hAnsi="Arial" w:cs="Arial"/>
          <w:bCs/>
          <w:i/>
          <w:iCs/>
          <w:color w:val="FF0000"/>
          <w:sz w:val="20"/>
          <w:szCs w:val="20"/>
          <w:lang w:eastAsia="zh-CN"/>
        </w:rPr>
      </w:pPr>
      <w:r w:rsidRPr="00E0147D">
        <w:rPr>
          <w:rFonts w:ascii="Arial" w:hAnsi="Arial" w:cs="Arial"/>
          <w:bCs/>
          <w:i/>
          <w:iCs/>
          <w:color w:val="FF0000"/>
          <w:sz w:val="20"/>
          <w:szCs w:val="20"/>
        </w:rPr>
        <w:t xml:space="preserve">Dokument należy </w:t>
      </w:r>
      <w:r w:rsidRPr="00E0147D">
        <w:rPr>
          <w:rFonts w:ascii="Arial" w:eastAsia="Times New Roman" w:hAnsi="Arial" w:cs="Arial"/>
          <w:bCs/>
          <w:i/>
          <w:iCs/>
          <w:color w:val="FF0000"/>
          <w:sz w:val="20"/>
          <w:szCs w:val="20"/>
          <w:lang w:eastAsia="zh-CN"/>
        </w:rPr>
        <w:t>podpisać kwalifikowanym</w:t>
      </w:r>
    </w:p>
    <w:p w:rsidR="00F42002" w:rsidRPr="00E0147D" w:rsidRDefault="00F42002" w:rsidP="00F42002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Arial" w:eastAsia="Times New Roman" w:hAnsi="Arial" w:cs="Arial"/>
          <w:sz w:val="20"/>
          <w:szCs w:val="20"/>
          <w:highlight w:val="yellow"/>
          <w:lang w:eastAsia="pl-PL"/>
        </w:rPr>
      </w:pPr>
      <w:r w:rsidRPr="00E0147D">
        <w:rPr>
          <w:rFonts w:ascii="Arial" w:eastAsia="Times New Roman" w:hAnsi="Arial" w:cs="Arial"/>
          <w:bCs/>
          <w:i/>
          <w:iCs/>
          <w:color w:val="FF0000"/>
          <w:sz w:val="20"/>
          <w:szCs w:val="20"/>
          <w:lang w:eastAsia="zh-CN"/>
        </w:rPr>
        <w:t>podpisem elektronicznym lub podpisem zaufanym lub podpisem osobistym.</w:t>
      </w:r>
    </w:p>
    <w:p w:rsidR="00E0652A" w:rsidRPr="00AC107E" w:rsidRDefault="00E0652A" w:rsidP="00E0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bookmarkStart w:id="1" w:name="_GoBack"/>
      <w:bookmarkEnd w:id="1"/>
    </w:p>
    <w:p w:rsidR="00E0652A" w:rsidRDefault="00E0652A" w:rsidP="00E0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F42002" w:rsidRDefault="00F42002" w:rsidP="00E0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F42002" w:rsidRDefault="00F42002" w:rsidP="00E0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F42002" w:rsidRDefault="00F42002" w:rsidP="00E0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F42002" w:rsidRDefault="00F42002" w:rsidP="00E0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F42002" w:rsidRPr="00AC107E" w:rsidRDefault="00F42002" w:rsidP="00E0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E0652A" w:rsidRPr="00AC107E" w:rsidRDefault="00E0652A" w:rsidP="00E0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E0652A" w:rsidRPr="00AC107E" w:rsidRDefault="00E0652A" w:rsidP="00E0652A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AC107E">
        <w:rPr>
          <w:rFonts w:ascii="Arial" w:hAnsi="Arial" w:cs="Arial"/>
          <w:sz w:val="20"/>
          <w:szCs w:val="20"/>
        </w:rPr>
        <w:t>* wypełnić tyle razy ile to konieczne.</w:t>
      </w:r>
    </w:p>
    <w:p w:rsidR="00512454" w:rsidRPr="00AC107E" w:rsidRDefault="00512454" w:rsidP="00E0652A">
      <w:pPr>
        <w:jc w:val="center"/>
        <w:rPr>
          <w:rFonts w:ascii="Arial" w:hAnsi="Arial" w:cs="Arial"/>
          <w:sz w:val="20"/>
          <w:szCs w:val="20"/>
        </w:rPr>
      </w:pPr>
    </w:p>
    <w:sectPr w:rsidR="00512454" w:rsidRPr="00AC10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0110" w:rsidRDefault="00FB0110" w:rsidP="00E60836">
      <w:pPr>
        <w:spacing w:after="0" w:line="240" w:lineRule="auto"/>
      </w:pPr>
      <w:r>
        <w:separator/>
      </w:r>
    </w:p>
  </w:endnote>
  <w:endnote w:type="continuationSeparator" w:id="0">
    <w:p w:rsidR="00FB0110" w:rsidRDefault="00FB0110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0110" w:rsidRDefault="00FB0110" w:rsidP="00E60836">
      <w:pPr>
        <w:spacing w:after="0" w:line="240" w:lineRule="auto"/>
      </w:pPr>
      <w:r>
        <w:separator/>
      </w:r>
    </w:p>
  </w:footnote>
  <w:footnote w:type="continuationSeparator" w:id="0">
    <w:p w:rsidR="00FB0110" w:rsidRDefault="00FB0110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C07ED"/>
    <w:rsid w:val="001B152E"/>
    <w:rsid w:val="0023483D"/>
    <w:rsid w:val="00295FE3"/>
    <w:rsid w:val="00300A8F"/>
    <w:rsid w:val="00352DBF"/>
    <w:rsid w:val="00370B09"/>
    <w:rsid w:val="003D29AC"/>
    <w:rsid w:val="003F4DE2"/>
    <w:rsid w:val="004430D5"/>
    <w:rsid w:val="004C3302"/>
    <w:rsid w:val="004E0F77"/>
    <w:rsid w:val="00512454"/>
    <w:rsid w:val="005D6490"/>
    <w:rsid w:val="00674962"/>
    <w:rsid w:val="00683FE0"/>
    <w:rsid w:val="006B5F54"/>
    <w:rsid w:val="00715221"/>
    <w:rsid w:val="00880404"/>
    <w:rsid w:val="009662E9"/>
    <w:rsid w:val="00A127D3"/>
    <w:rsid w:val="00A1521C"/>
    <w:rsid w:val="00A57E4A"/>
    <w:rsid w:val="00AA3E7E"/>
    <w:rsid w:val="00AC107E"/>
    <w:rsid w:val="00AC5AE6"/>
    <w:rsid w:val="00B12F77"/>
    <w:rsid w:val="00BB56EE"/>
    <w:rsid w:val="00C21431"/>
    <w:rsid w:val="00D45B72"/>
    <w:rsid w:val="00DA6548"/>
    <w:rsid w:val="00E0652A"/>
    <w:rsid w:val="00E13676"/>
    <w:rsid w:val="00E564BA"/>
    <w:rsid w:val="00E60836"/>
    <w:rsid w:val="00F42002"/>
    <w:rsid w:val="00F57E39"/>
    <w:rsid w:val="00FB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16E12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paragraph" w:styleId="Nagwek4">
    <w:name w:val="heading 4"/>
    <w:basedOn w:val="Normalny"/>
    <w:next w:val="Normalny"/>
    <w:link w:val="Nagwek4Znak"/>
    <w:unhideWhenUsed/>
    <w:qFormat/>
    <w:rsid w:val="00E0652A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character" w:customStyle="1" w:styleId="Nagwek4Znak">
    <w:name w:val="Nagłówek 4 Znak"/>
    <w:basedOn w:val="Domylnaczcionkaakapitu"/>
    <w:link w:val="Nagwek4"/>
    <w:rsid w:val="00E0652A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8</cp:revision>
  <dcterms:created xsi:type="dcterms:W3CDTF">2023-05-31T07:04:00Z</dcterms:created>
  <dcterms:modified xsi:type="dcterms:W3CDTF">2023-06-01T12:37:00Z</dcterms:modified>
</cp:coreProperties>
</file>