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89C4" w14:textId="6BF7C666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0E0816">
        <w:rPr>
          <w:rFonts w:ascii="Arial" w:hAnsi="Arial" w:cs="Arial"/>
          <w:b/>
          <w:bCs/>
          <w:sz w:val="24"/>
          <w:szCs w:val="24"/>
        </w:rPr>
        <w:t>057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C30E00">
        <w:rPr>
          <w:rFonts w:ascii="Arial" w:hAnsi="Arial" w:cs="Arial"/>
          <w:b/>
          <w:bCs/>
          <w:sz w:val="24"/>
          <w:szCs w:val="24"/>
        </w:rPr>
        <w:t>3</w:t>
      </w:r>
    </w:p>
    <w:p w14:paraId="541B2754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0C0968F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675CCC01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6E0B3D51" w14:textId="77777777" w:rsidR="00EF47EE" w:rsidRPr="007070BC" w:rsidRDefault="00EF47EE" w:rsidP="00EF47EE"/>
    <w:p w14:paraId="403C4F6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64BEE960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0BE23E" w14:textId="70D137CC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  <w:r w:rsidR="00071213">
        <w:t>……..</w:t>
      </w:r>
    </w:p>
    <w:p w14:paraId="61F31A3F" w14:textId="77777777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</w:p>
    <w:p w14:paraId="4642C5CB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AAACD99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559E19AF" w14:textId="77777777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</w:p>
    <w:p w14:paraId="2D4C23C5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D050432" w14:textId="3E8E3F03" w:rsidR="00C32B78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>do postępowania prowadzonego w trybie</w:t>
      </w:r>
      <w:r w:rsidR="00930F5C" w:rsidRPr="007070BC">
        <w:rPr>
          <w:rFonts w:ascii="Arial" w:hAnsi="Arial" w:cs="Arial"/>
          <w:sz w:val="24"/>
          <w:szCs w:val="24"/>
        </w:rPr>
        <w:t xml:space="preserve"> </w:t>
      </w:r>
      <w:r w:rsidR="00B24DE4" w:rsidRPr="007070BC">
        <w:rPr>
          <w:rFonts w:ascii="Arial" w:hAnsi="Arial" w:cs="Arial"/>
          <w:sz w:val="24"/>
          <w:szCs w:val="24"/>
        </w:rPr>
        <w:t>podstawowy</w:t>
      </w:r>
      <w:r w:rsidR="00491A84" w:rsidRPr="007070BC">
        <w:rPr>
          <w:rFonts w:ascii="Arial" w:hAnsi="Arial" w:cs="Arial"/>
          <w:sz w:val="24"/>
          <w:szCs w:val="24"/>
        </w:rPr>
        <w:t>m</w:t>
      </w:r>
      <w:r w:rsidR="002E4493">
        <w:rPr>
          <w:rFonts w:ascii="Arial" w:hAnsi="Arial" w:cs="Arial"/>
          <w:sz w:val="24"/>
          <w:szCs w:val="24"/>
        </w:rPr>
        <w:t xml:space="preserve"> z możliwością negocjacji</w:t>
      </w:r>
      <w:r w:rsidR="00B24DE4" w:rsidRPr="007070BC">
        <w:rPr>
          <w:rFonts w:ascii="Arial" w:hAnsi="Arial" w:cs="Arial"/>
          <w:sz w:val="24"/>
          <w:szCs w:val="24"/>
        </w:rPr>
        <w:t xml:space="preserve">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840063">
        <w:rPr>
          <w:rFonts w:ascii="Arial" w:hAnsi="Arial" w:cs="Arial"/>
          <w:b/>
          <w:sz w:val="24"/>
          <w:szCs w:val="24"/>
        </w:rPr>
        <w:t>R</w:t>
      </w:r>
      <w:r w:rsidR="00840063" w:rsidRPr="00840063">
        <w:rPr>
          <w:rFonts w:ascii="Arial" w:hAnsi="Arial" w:cs="Arial"/>
          <w:b/>
          <w:sz w:val="24"/>
          <w:szCs w:val="24"/>
        </w:rPr>
        <w:t>emont pomieszczeń w budynkach Domów Studenckich, Osiedle Studenckie Politechniki Krakowskiej, ul. Skarżyńskiego w Krakowie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14:paraId="247EE4E2" w14:textId="77777777" w:rsidR="00B242FB" w:rsidRDefault="00B242FB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0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2410"/>
        <w:gridCol w:w="708"/>
        <w:gridCol w:w="1560"/>
        <w:gridCol w:w="2909"/>
      </w:tblGrid>
      <w:tr w:rsidR="009D383E" w:rsidRPr="00DD5D20" w14:paraId="5E7C3828" w14:textId="77777777" w:rsidTr="00412B0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691A" w14:textId="77777777" w:rsidR="009D383E" w:rsidRPr="00DD5D20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DD5D20">
              <w:rPr>
                <w:b/>
                <w:bCs/>
                <w:sz w:val="20"/>
                <w:szCs w:val="20"/>
              </w:rPr>
              <w:t>Temat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FCA5C" w14:textId="77777777" w:rsidR="009D383E" w:rsidRPr="00DD5D20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DD5D20">
              <w:rPr>
                <w:b/>
                <w:bCs/>
                <w:sz w:val="20"/>
                <w:szCs w:val="20"/>
              </w:rPr>
              <w:t>Cena  netto</w:t>
            </w:r>
          </w:p>
          <w:p w14:paraId="13D302F1" w14:textId="77777777" w:rsidR="009D383E" w:rsidRPr="00DD5D20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DD5D20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49106" w14:textId="77777777" w:rsidR="009D383E" w:rsidRPr="00DD5D20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DD5D20">
              <w:rPr>
                <w:b/>
                <w:bCs/>
                <w:sz w:val="20"/>
                <w:szCs w:val="20"/>
              </w:rPr>
              <w:t>stawka VAT</w:t>
            </w:r>
          </w:p>
          <w:p w14:paraId="12DC52DF" w14:textId="77777777" w:rsidR="009D383E" w:rsidRPr="00DD5D20" w:rsidRDefault="009D383E">
            <w:pPr>
              <w:widowControl w:val="0"/>
              <w:spacing w:before="120" w:after="120"/>
              <w:ind w:hanging="27"/>
              <w:jc w:val="center"/>
              <w:rPr>
                <w:bCs/>
                <w:sz w:val="20"/>
                <w:szCs w:val="20"/>
              </w:rPr>
            </w:pPr>
            <w:r w:rsidRPr="00DD5D20">
              <w:rPr>
                <w:bCs/>
                <w:sz w:val="20"/>
                <w:szCs w:val="20"/>
              </w:rPr>
              <w:t>(w %)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3F7A0" w14:textId="77777777" w:rsidR="009D383E" w:rsidRPr="00DD5D20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DD5D20">
              <w:rPr>
                <w:b/>
                <w:bCs/>
                <w:sz w:val="20"/>
                <w:szCs w:val="20"/>
              </w:rPr>
              <w:t>kwota podatku VAT</w:t>
            </w:r>
          </w:p>
          <w:p w14:paraId="7B1F7AF4" w14:textId="77777777" w:rsidR="009D383E" w:rsidRPr="00DD5D20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DD5D20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EDF0" w14:textId="77777777" w:rsidR="009D383E" w:rsidRPr="00DD5D20" w:rsidRDefault="009D383E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DD5D20">
              <w:rPr>
                <w:b/>
                <w:bCs/>
                <w:sz w:val="20"/>
                <w:szCs w:val="20"/>
              </w:rPr>
              <w:t>Cena  brutto</w:t>
            </w:r>
          </w:p>
          <w:p w14:paraId="4800B713" w14:textId="77777777" w:rsidR="009D383E" w:rsidRPr="00DD5D20" w:rsidRDefault="009D383E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DD5D20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9D383E" w:rsidRPr="00DD5D20" w14:paraId="6BCE2A21" w14:textId="77777777" w:rsidTr="00412B0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48B8" w14:textId="4EAC48C3" w:rsidR="009546F1" w:rsidRPr="00DD5D20" w:rsidRDefault="009546F1" w:rsidP="009546F1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  <w:r w:rsidRPr="00DD5D20">
              <w:rPr>
                <w:b/>
                <w:bCs/>
                <w:i/>
                <w:sz w:val="20"/>
                <w:szCs w:val="20"/>
              </w:rPr>
              <w:t xml:space="preserve">Temat nr 1 – </w:t>
            </w:r>
            <w:r w:rsidR="005366A2" w:rsidRPr="00DD5D20">
              <w:rPr>
                <w:b/>
                <w:bCs/>
                <w:i/>
                <w:sz w:val="20"/>
                <w:szCs w:val="20"/>
              </w:rPr>
              <w:t>Remont apartamentów małżeńskich w budynku DS-1 (21-1) Politechniki Krakowskiej przy ul. Skarżyńskiego 3 w Krakowie – etap 3</w:t>
            </w:r>
          </w:p>
          <w:p w14:paraId="56D118EE" w14:textId="77777777" w:rsidR="00554AA2" w:rsidRPr="00DD5D20" w:rsidRDefault="00554AA2" w:rsidP="009546F1">
            <w:pPr>
              <w:spacing w:line="200" w:lineRule="atLeast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3782" w14:textId="77777777" w:rsidR="009D383E" w:rsidRPr="00DD5D20" w:rsidRDefault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 xml:space="preserve">                                       </w:t>
            </w:r>
          </w:p>
          <w:p w14:paraId="1F7C2FEC" w14:textId="77777777" w:rsidR="009D383E" w:rsidRPr="00DD5D20" w:rsidRDefault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 xml:space="preserve">   </w:t>
            </w:r>
          </w:p>
          <w:p w14:paraId="7A474553" w14:textId="77777777" w:rsidR="009D383E" w:rsidRPr="00DD5D20" w:rsidRDefault="009D383E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iCs/>
                <w:sz w:val="20"/>
                <w:szCs w:val="20"/>
              </w:rPr>
              <w:t>………………………. zł</w:t>
            </w:r>
          </w:p>
          <w:p w14:paraId="1B3B8421" w14:textId="77777777" w:rsidR="009D383E" w:rsidRPr="00DD5D20" w:rsidRDefault="009D383E">
            <w:pPr>
              <w:rPr>
                <w:b/>
                <w:iCs/>
                <w:sz w:val="20"/>
                <w:szCs w:val="20"/>
              </w:rPr>
            </w:pPr>
          </w:p>
          <w:p w14:paraId="5548ACF2" w14:textId="77777777" w:rsidR="009D383E" w:rsidRPr="00DD5D20" w:rsidRDefault="009D383E">
            <w:pPr>
              <w:rPr>
                <w:i/>
                <w:iCs/>
                <w:sz w:val="20"/>
                <w:szCs w:val="20"/>
              </w:rPr>
            </w:pPr>
            <w:r w:rsidRPr="00DD5D20">
              <w:rPr>
                <w:i/>
                <w:iCs/>
                <w:sz w:val="20"/>
                <w:szCs w:val="20"/>
              </w:rPr>
              <w:t>słownie: ………………………..……</w:t>
            </w:r>
          </w:p>
          <w:p w14:paraId="601F9A47" w14:textId="77777777" w:rsidR="009D383E" w:rsidRPr="00DD5D20" w:rsidRDefault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14:paraId="376E71E1" w14:textId="77777777" w:rsidR="009D383E" w:rsidRPr="00DD5D20" w:rsidRDefault="009D383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A7A5" w14:textId="77777777" w:rsidR="009D383E" w:rsidRPr="00DD5D20" w:rsidRDefault="009D383E">
            <w:pPr>
              <w:rPr>
                <w:sz w:val="20"/>
                <w:szCs w:val="20"/>
              </w:rPr>
            </w:pPr>
          </w:p>
          <w:p w14:paraId="441335CA" w14:textId="77777777" w:rsidR="009D383E" w:rsidRPr="00DD5D20" w:rsidRDefault="009D383E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sz w:val="20"/>
                <w:szCs w:val="20"/>
              </w:rPr>
              <w:t>8   %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5FD9" w14:textId="77777777" w:rsidR="009D383E" w:rsidRPr="00DD5D20" w:rsidRDefault="009D383E">
            <w:pPr>
              <w:rPr>
                <w:sz w:val="20"/>
                <w:szCs w:val="20"/>
              </w:rPr>
            </w:pPr>
          </w:p>
          <w:p w14:paraId="0C80DD07" w14:textId="77777777" w:rsidR="009D383E" w:rsidRPr="00DD5D20" w:rsidRDefault="009D383E">
            <w:pPr>
              <w:rPr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>………………zł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1D2D" w14:textId="77777777" w:rsidR="009D383E" w:rsidRPr="00DD5D20" w:rsidRDefault="009D383E">
            <w:pPr>
              <w:rPr>
                <w:sz w:val="20"/>
                <w:szCs w:val="20"/>
              </w:rPr>
            </w:pPr>
          </w:p>
          <w:p w14:paraId="53E813B3" w14:textId="77777777" w:rsidR="009D383E" w:rsidRPr="00DD5D20" w:rsidRDefault="009D383E">
            <w:pPr>
              <w:rPr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 xml:space="preserve">        </w:t>
            </w:r>
          </w:p>
          <w:p w14:paraId="09489764" w14:textId="77777777" w:rsidR="009D383E" w:rsidRPr="00DD5D20" w:rsidRDefault="009D383E">
            <w:pPr>
              <w:rPr>
                <w:b/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 xml:space="preserve"> </w:t>
            </w:r>
            <w:r w:rsidRPr="00DD5D20">
              <w:rPr>
                <w:b/>
                <w:sz w:val="20"/>
                <w:szCs w:val="20"/>
              </w:rPr>
              <w:t>………………………….….. zł</w:t>
            </w:r>
          </w:p>
          <w:p w14:paraId="40E4973E" w14:textId="77777777" w:rsidR="009D383E" w:rsidRPr="00DD5D20" w:rsidRDefault="009D383E">
            <w:pPr>
              <w:rPr>
                <w:b/>
                <w:sz w:val="20"/>
                <w:szCs w:val="20"/>
              </w:rPr>
            </w:pPr>
          </w:p>
          <w:p w14:paraId="1C8AFD0B" w14:textId="77777777" w:rsidR="009D383E" w:rsidRPr="00DD5D20" w:rsidRDefault="009D383E">
            <w:pPr>
              <w:rPr>
                <w:i/>
                <w:iCs/>
                <w:sz w:val="20"/>
                <w:szCs w:val="20"/>
              </w:rPr>
            </w:pPr>
            <w:r w:rsidRPr="00DD5D20">
              <w:rPr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1B1A4878" w14:textId="77777777" w:rsidR="009D383E" w:rsidRPr="00DD5D20" w:rsidRDefault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5A5AE348" w14:textId="77777777" w:rsidR="009D383E" w:rsidRPr="00DD5D20" w:rsidRDefault="009D383E">
            <w:pPr>
              <w:rPr>
                <w:iCs/>
                <w:sz w:val="20"/>
                <w:szCs w:val="20"/>
              </w:rPr>
            </w:pPr>
          </w:p>
        </w:tc>
      </w:tr>
      <w:tr w:rsidR="009D383E" w:rsidRPr="00DD5D20" w14:paraId="70ED8C45" w14:textId="77777777" w:rsidTr="00412B0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9001" w14:textId="48782D55" w:rsidR="00554AA2" w:rsidRPr="008724D5" w:rsidRDefault="009546F1" w:rsidP="008724D5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0"/>
                <w:szCs w:val="20"/>
              </w:rPr>
            </w:pPr>
            <w:r w:rsidRPr="00DD5D20">
              <w:rPr>
                <w:b/>
                <w:i/>
                <w:sz w:val="20"/>
                <w:szCs w:val="20"/>
              </w:rPr>
              <w:t xml:space="preserve">Temat nr 2 - </w:t>
            </w:r>
            <w:r w:rsidR="000E20DC" w:rsidRPr="00DD5D20">
              <w:rPr>
                <w:b/>
                <w:bCs/>
                <w:i/>
                <w:sz w:val="20"/>
                <w:szCs w:val="20"/>
              </w:rPr>
              <w:t>Remont podłóg w pomieszczeniach X piętra w budynku DS-1 (21-1), ul. Skarżyńskiego 3 w Krakowie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438A" w14:textId="77777777" w:rsidR="009D383E" w:rsidRPr="00DD5D20" w:rsidRDefault="009D383E" w:rsidP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 xml:space="preserve">                                       </w:t>
            </w:r>
          </w:p>
          <w:p w14:paraId="12BEE26C" w14:textId="77777777" w:rsidR="009D383E" w:rsidRPr="00DD5D20" w:rsidRDefault="009D383E" w:rsidP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 xml:space="preserve">   </w:t>
            </w:r>
          </w:p>
          <w:p w14:paraId="4001022E" w14:textId="77777777" w:rsidR="009D383E" w:rsidRPr="00DD5D20" w:rsidRDefault="009D383E" w:rsidP="009D383E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iCs/>
                <w:sz w:val="20"/>
                <w:szCs w:val="20"/>
              </w:rPr>
              <w:t>………………………. zł</w:t>
            </w:r>
          </w:p>
          <w:p w14:paraId="01BD7A5A" w14:textId="77777777" w:rsidR="009D383E" w:rsidRPr="00DD5D20" w:rsidRDefault="009D383E" w:rsidP="009D383E">
            <w:pPr>
              <w:rPr>
                <w:b/>
                <w:iCs/>
                <w:sz w:val="20"/>
                <w:szCs w:val="20"/>
              </w:rPr>
            </w:pPr>
          </w:p>
          <w:p w14:paraId="5D0B87CA" w14:textId="77777777" w:rsidR="009D383E" w:rsidRPr="00DD5D20" w:rsidRDefault="009D383E" w:rsidP="009D383E">
            <w:pPr>
              <w:rPr>
                <w:i/>
                <w:iCs/>
                <w:sz w:val="20"/>
                <w:szCs w:val="20"/>
              </w:rPr>
            </w:pPr>
            <w:r w:rsidRPr="00DD5D20">
              <w:rPr>
                <w:i/>
                <w:iCs/>
                <w:sz w:val="20"/>
                <w:szCs w:val="20"/>
              </w:rPr>
              <w:t>słownie: ………………………..……</w:t>
            </w:r>
          </w:p>
          <w:p w14:paraId="2C6D5A3A" w14:textId="456FF9FC" w:rsidR="009D383E" w:rsidRPr="008724D5" w:rsidRDefault="009D383E" w:rsidP="008724D5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1DF6" w14:textId="77777777" w:rsidR="009D383E" w:rsidRPr="00DD5D20" w:rsidRDefault="009D383E" w:rsidP="009D383E">
            <w:pPr>
              <w:rPr>
                <w:sz w:val="20"/>
                <w:szCs w:val="20"/>
              </w:rPr>
            </w:pPr>
          </w:p>
          <w:p w14:paraId="63295DBA" w14:textId="77777777" w:rsidR="009D383E" w:rsidRPr="00DD5D20" w:rsidRDefault="009D383E" w:rsidP="009D383E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sz w:val="20"/>
                <w:szCs w:val="20"/>
              </w:rPr>
              <w:t>8   %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900C" w14:textId="77777777" w:rsidR="009D383E" w:rsidRPr="00DD5D20" w:rsidRDefault="009D383E" w:rsidP="009D383E">
            <w:pPr>
              <w:rPr>
                <w:sz w:val="20"/>
                <w:szCs w:val="20"/>
              </w:rPr>
            </w:pPr>
          </w:p>
          <w:p w14:paraId="4E8BF047" w14:textId="77777777" w:rsidR="009D383E" w:rsidRPr="00DD5D20" w:rsidRDefault="009D383E" w:rsidP="009D383E">
            <w:pPr>
              <w:rPr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>………………zł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BE6A" w14:textId="77777777" w:rsidR="009D383E" w:rsidRPr="00DD5D20" w:rsidRDefault="009D383E" w:rsidP="009D383E">
            <w:pPr>
              <w:rPr>
                <w:sz w:val="20"/>
                <w:szCs w:val="20"/>
              </w:rPr>
            </w:pPr>
          </w:p>
          <w:p w14:paraId="7DCED48D" w14:textId="77777777" w:rsidR="009D383E" w:rsidRPr="00DD5D20" w:rsidRDefault="009D383E" w:rsidP="009D383E">
            <w:pPr>
              <w:rPr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 xml:space="preserve">        </w:t>
            </w:r>
          </w:p>
          <w:p w14:paraId="02BD2295" w14:textId="77777777" w:rsidR="009D383E" w:rsidRPr="00DD5D20" w:rsidRDefault="009D383E" w:rsidP="009D383E">
            <w:pPr>
              <w:rPr>
                <w:b/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 xml:space="preserve"> </w:t>
            </w:r>
            <w:r w:rsidRPr="00DD5D20">
              <w:rPr>
                <w:b/>
                <w:sz w:val="20"/>
                <w:szCs w:val="20"/>
              </w:rPr>
              <w:t>………………………….….. zł</w:t>
            </w:r>
          </w:p>
          <w:p w14:paraId="2CE45D43" w14:textId="77777777" w:rsidR="009D383E" w:rsidRPr="00DD5D20" w:rsidRDefault="009D383E" w:rsidP="009D383E">
            <w:pPr>
              <w:rPr>
                <w:b/>
                <w:sz w:val="20"/>
                <w:szCs w:val="20"/>
              </w:rPr>
            </w:pPr>
          </w:p>
          <w:p w14:paraId="4FDA907C" w14:textId="77777777" w:rsidR="009D383E" w:rsidRPr="00DD5D20" w:rsidRDefault="009D383E" w:rsidP="009D383E">
            <w:pPr>
              <w:rPr>
                <w:i/>
                <w:iCs/>
                <w:sz w:val="20"/>
                <w:szCs w:val="20"/>
              </w:rPr>
            </w:pPr>
            <w:r w:rsidRPr="00DD5D20">
              <w:rPr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0EE5B7EC" w14:textId="39A27F98" w:rsidR="009D383E" w:rsidRPr="00DD5D20" w:rsidRDefault="009D383E" w:rsidP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1DCD882B" w14:textId="77777777" w:rsidR="009D383E" w:rsidRPr="00DD5D20" w:rsidRDefault="009D383E" w:rsidP="009D383E">
            <w:pPr>
              <w:rPr>
                <w:iCs/>
                <w:sz w:val="20"/>
                <w:szCs w:val="20"/>
              </w:rPr>
            </w:pPr>
          </w:p>
        </w:tc>
      </w:tr>
      <w:tr w:rsidR="009D383E" w:rsidRPr="00DD5D20" w14:paraId="63919477" w14:textId="77777777" w:rsidTr="00412B0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1617" w14:textId="37924902" w:rsidR="00554AA2" w:rsidRPr="00DD5D20" w:rsidRDefault="00816BDE" w:rsidP="00670397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</w:rPr>
            </w:pPr>
            <w:r w:rsidRPr="00DD5D20">
              <w:rPr>
                <w:b/>
                <w:i/>
                <w:sz w:val="20"/>
                <w:szCs w:val="20"/>
              </w:rPr>
              <w:t xml:space="preserve">Temat nr </w:t>
            </w:r>
            <w:r w:rsidR="009C0B4D" w:rsidRPr="00DD5D20">
              <w:rPr>
                <w:b/>
                <w:i/>
                <w:sz w:val="20"/>
                <w:szCs w:val="20"/>
              </w:rPr>
              <w:t>3</w:t>
            </w:r>
            <w:r w:rsidRPr="00DD5D20">
              <w:rPr>
                <w:b/>
                <w:bCs/>
                <w:i/>
                <w:sz w:val="20"/>
                <w:szCs w:val="20"/>
              </w:rPr>
              <w:t xml:space="preserve"> – </w:t>
            </w:r>
            <w:r w:rsidR="000E20DC" w:rsidRPr="00DD5D20">
              <w:rPr>
                <w:b/>
                <w:bCs/>
                <w:i/>
                <w:sz w:val="20"/>
                <w:szCs w:val="20"/>
              </w:rPr>
              <w:t xml:space="preserve">Remont wejścia </w:t>
            </w:r>
            <w:r w:rsidR="000E20DC" w:rsidRPr="00DD5D20">
              <w:rPr>
                <w:b/>
                <w:bCs/>
                <w:i/>
                <w:sz w:val="20"/>
                <w:szCs w:val="20"/>
              </w:rPr>
              <w:lastRenderedPageBreak/>
              <w:t>głównego w budynku DS-1 (21-1) Politechniki Krakowskiej przy ul. Skarzyńskiego 3 w Krakowie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3C8F" w14:textId="77777777" w:rsidR="009D383E" w:rsidRPr="00DD5D20" w:rsidRDefault="009D383E" w:rsidP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lastRenderedPageBreak/>
              <w:t xml:space="preserve">                                       </w:t>
            </w:r>
          </w:p>
          <w:p w14:paraId="59C1095F" w14:textId="77777777" w:rsidR="009D383E" w:rsidRPr="00DD5D20" w:rsidRDefault="009D383E" w:rsidP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 xml:space="preserve">   </w:t>
            </w:r>
          </w:p>
          <w:p w14:paraId="5D917008" w14:textId="77777777" w:rsidR="009D383E" w:rsidRPr="00DD5D20" w:rsidRDefault="009D383E" w:rsidP="009D383E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iCs/>
                <w:sz w:val="20"/>
                <w:szCs w:val="20"/>
              </w:rPr>
              <w:t>………………………. zł</w:t>
            </w:r>
          </w:p>
          <w:p w14:paraId="2F83B9AD" w14:textId="77777777" w:rsidR="009D383E" w:rsidRPr="00DD5D20" w:rsidRDefault="009D383E" w:rsidP="009D383E">
            <w:pPr>
              <w:rPr>
                <w:b/>
                <w:iCs/>
                <w:sz w:val="20"/>
                <w:szCs w:val="20"/>
              </w:rPr>
            </w:pPr>
          </w:p>
          <w:p w14:paraId="6B76E25C" w14:textId="77777777" w:rsidR="009D383E" w:rsidRPr="00DD5D20" w:rsidRDefault="009D383E" w:rsidP="009D383E">
            <w:pPr>
              <w:rPr>
                <w:i/>
                <w:iCs/>
                <w:sz w:val="20"/>
                <w:szCs w:val="20"/>
              </w:rPr>
            </w:pPr>
            <w:r w:rsidRPr="00DD5D20">
              <w:rPr>
                <w:i/>
                <w:iCs/>
                <w:sz w:val="20"/>
                <w:szCs w:val="20"/>
              </w:rPr>
              <w:t>słownie: ………………………..……</w:t>
            </w:r>
          </w:p>
          <w:p w14:paraId="4AD6CC52" w14:textId="77777777" w:rsidR="009D383E" w:rsidRPr="00DD5D20" w:rsidRDefault="009D383E" w:rsidP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14:paraId="2D694B05" w14:textId="77777777" w:rsidR="009D383E" w:rsidRPr="00DD5D20" w:rsidRDefault="009D383E" w:rsidP="009D383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C181" w14:textId="77777777" w:rsidR="009D383E" w:rsidRPr="00DD5D20" w:rsidRDefault="009D383E" w:rsidP="009D383E">
            <w:pPr>
              <w:rPr>
                <w:sz w:val="20"/>
                <w:szCs w:val="20"/>
              </w:rPr>
            </w:pPr>
          </w:p>
          <w:p w14:paraId="495F3EAA" w14:textId="77777777" w:rsidR="009D383E" w:rsidRPr="00DD5D20" w:rsidRDefault="009D383E" w:rsidP="009D383E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sz w:val="20"/>
                <w:szCs w:val="20"/>
              </w:rPr>
              <w:t>8   %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E090" w14:textId="77777777" w:rsidR="009D383E" w:rsidRPr="00DD5D20" w:rsidRDefault="009D383E" w:rsidP="009D383E">
            <w:pPr>
              <w:rPr>
                <w:sz w:val="20"/>
                <w:szCs w:val="20"/>
              </w:rPr>
            </w:pPr>
          </w:p>
          <w:p w14:paraId="57FAE83A" w14:textId="77777777" w:rsidR="009D383E" w:rsidRPr="00DD5D20" w:rsidRDefault="009D383E" w:rsidP="009D383E">
            <w:pPr>
              <w:rPr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>………………zł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D2D5" w14:textId="77777777" w:rsidR="009D383E" w:rsidRPr="00DD5D20" w:rsidRDefault="009D383E" w:rsidP="009D383E">
            <w:pPr>
              <w:rPr>
                <w:sz w:val="20"/>
                <w:szCs w:val="20"/>
              </w:rPr>
            </w:pPr>
          </w:p>
          <w:p w14:paraId="0DC42673" w14:textId="77777777" w:rsidR="009D383E" w:rsidRPr="00DD5D20" w:rsidRDefault="009D383E" w:rsidP="009D383E">
            <w:pPr>
              <w:rPr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 xml:space="preserve">        </w:t>
            </w:r>
          </w:p>
          <w:p w14:paraId="3903C0ED" w14:textId="77777777" w:rsidR="009D383E" w:rsidRPr="00DD5D20" w:rsidRDefault="009D383E" w:rsidP="009D383E">
            <w:pPr>
              <w:rPr>
                <w:b/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 xml:space="preserve"> </w:t>
            </w:r>
            <w:r w:rsidRPr="00DD5D20">
              <w:rPr>
                <w:b/>
                <w:sz w:val="20"/>
                <w:szCs w:val="20"/>
              </w:rPr>
              <w:t>………………………….….. zł</w:t>
            </w:r>
          </w:p>
          <w:p w14:paraId="600D11F2" w14:textId="77777777" w:rsidR="009D383E" w:rsidRPr="00DD5D20" w:rsidRDefault="009D383E" w:rsidP="009D383E">
            <w:pPr>
              <w:rPr>
                <w:b/>
                <w:sz w:val="20"/>
                <w:szCs w:val="20"/>
              </w:rPr>
            </w:pPr>
          </w:p>
          <w:p w14:paraId="7076668D" w14:textId="77777777" w:rsidR="009D383E" w:rsidRPr="00DD5D20" w:rsidRDefault="009D383E" w:rsidP="009D383E">
            <w:pPr>
              <w:rPr>
                <w:i/>
                <w:iCs/>
                <w:sz w:val="20"/>
                <w:szCs w:val="20"/>
              </w:rPr>
            </w:pPr>
            <w:r w:rsidRPr="00DD5D20">
              <w:rPr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09490FCF" w14:textId="77777777" w:rsidR="009D383E" w:rsidRPr="00DD5D20" w:rsidRDefault="009D383E" w:rsidP="009D383E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52F030EB" w14:textId="77777777" w:rsidR="009D383E" w:rsidRPr="00DD5D20" w:rsidRDefault="009D383E" w:rsidP="009D383E">
            <w:pPr>
              <w:rPr>
                <w:iCs/>
                <w:sz w:val="20"/>
                <w:szCs w:val="20"/>
              </w:rPr>
            </w:pPr>
          </w:p>
        </w:tc>
      </w:tr>
      <w:tr w:rsidR="00835D68" w:rsidRPr="00DD5D20" w14:paraId="6B955273" w14:textId="77777777" w:rsidTr="00412B0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850D" w14:textId="7B3BBA25" w:rsidR="00835D68" w:rsidRPr="00DD5D20" w:rsidRDefault="00835D68" w:rsidP="00835D68">
            <w:pPr>
              <w:rPr>
                <w:iCs/>
                <w:sz w:val="20"/>
                <w:szCs w:val="20"/>
              </w:rPr>
            </w:pPr>
            <w:r w:rsidRPr="00DD5D20">
              <w:rPr>
                <w:b/>
                <w:i/>
                <w:sz w:val="20"/>
                <w:szCs w:val="20"/>
              </w:rPr>
              <w:lastRenderedPageBreak/>
              <w:t xml:space="preserve">Temat nr </w:t>
            </w:r>
            <w:r w:rsidR="009C0B4D" w:rsidRPr="00DD5D20">
              <w:rPr>
                <w:b/>
                <w:i/>
                <w:sz w:val="20"/>
                <w:szCs w:val="20"/>
              </w:rPr>
              <w:t>4</w:t>
            </w:r>
            <w:r w:rsidRPr="00DD5D20">
              <w:rPr>
                <w:b/>
                <w:bCs/>
                <w:i/>
                <w:sz w:val="20"/>
                <w:szCs w:val="20"/>
              </w:rPr>
              <w:t xml:space="preserve"> – </w:t>
            </w:r>
            <w:r w:rsidR="000E20DC" w:rsidRPr="00DD5D20">
              <w:rPr>
                <w:b/>
                <w:bCs/>
                <w:i/>
                <w:sz w:val="20"/>
                <w:szCs w:val="20"/>
              </w:rPr>
              <w:t>Malowanie pomieszczeń i apartamentów LUX w budynku DS-2 (21-2) Politechniki Krakowskiej przy ul. Skarżyńskiego 5 w Krakowie( w ramach zadania remont pokoi studenckich i kuchni w budynku DS.-2)</w:t>
            </w:r>
          </w:p>
          <w:p w14:paraId="19722C2D" w14:textId="77777777" w:rsidR="00835D68" w:rsidRPr="00DD5D20" w:rsidRDefault="00835D68" w:rsidP="00835D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75C4" w14:textId="77777777" w:rsidR="00835D68" w:rsidRPr="00DD5D20" w:rsidRDefault="00835D68" w:rsidP="00835D68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 xml:space="preserve">                                       </w:t>
            </w:r>
          </w:p>
          <w:p w14:paraId="6E53BB9D" w14:textId="77777777" w:rsidR="00835D68" w:rsidRPr="00DD5D20" w:rsidRDefault="00835D68" w:rsidP="00835D68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 xml:space="preserve">   </w:t>
            </w:r>
          </w:p>
          <w:p w14:paraId="1D5166F4" w14:textId="77777777" w:rsidR="00835D68" w:rsidRPr="00DD5D20" w:rsidRDefault="00835D68" w:rsidP="00835D68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iCs/>
                <w:sz w:val="20"/>
                <w:szCs w:val="20"/>
              </w:rPr>
              <w:t>………………………. zł</w:t>
            </w:r>
          </w:p>
          <w:p w14:paraId="56E76E4A" w14:textId="77777777" w:rsidR="00835D68" w:rsidRPr="00DD5D20" w:rsidRDefault="00835D68" w:rsidP="00835D68">
            <w:pPr>
              <w:rPr>
                <w:b/>
                <w:iCs/>
                <w:sz w:val="20"/>
                <w:szCs w:val="20"/>
              </w:rPr>
            </w:pPr>
          </w:p>
          <w:p w14:paraId="077EE9F3" w14:textId="77777777" w:rsidR="00835D68" w:rsidRPr="00DD5D20" w:rsidRDefault="00835D68" w:rsidP="00835D68">
            <w:pPr>
              <w:rPr>
                <w:i/>
                <w:iCs/>
                <w:sz w:val="20"/>
                <w:szCs w:val="20"/>
              </w:rPr>
            </w:pPr>
            <w:r w:rsidRPr="00DD5D20">
              <w:rPr>
                <w:i/>
                <w:iCs/>
                <w:sz w:val="20"/>
                <w:szCs w:val="20"/>
              </w:rPr>
              <w:t>słownie: ………………………..……</w:t>
            </w:r>
          </w:p>
          <w:p w14:paraId="2AE1B352" w14:textId="77777777" w:rsidR="00835D68" w:rsidRPr="00DD5D20" w:rsidRDefault="00835D68" w:rsidP="00835D68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14:paraId="2FA9126D" w14:textId="77777777" w:rsidR="00835D68" w:rsidRPr="00DD5D20" w:rsidRDefault="00835D68" w:rsidP="00835D6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BDF0" w14:textId="77777777" w:rsidR="00835D68" w:rsidRPr="00DD5D20" w:rsidRDefault="00835D68" w:rsidP="00835D68">
            <w:pPr>
              <w:rPr>
                <w:sz w:val="20"/>
                <w:szCs w:val="20"/>
              </w:rPr>
            </w:pPr>
          </w:p>
          <w:p w14:paraId="76674799" w14:textId="77777777" w:rsidR="00835D68" w:rsidRPr="00DD5D20" w:rsidRDefault="00835D68" w:rsidP="00835D68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sz w:val="20"/>
                <w:szCs w:val="20"/>
              </w:rPr>
              <w:t>8   %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A740" w14:textId="77777777" w:rsidR="00835D68" w:rsidRPr="00DD5D20" w:rsidRDefault="00835D68" w:rsidP="00835D68">
            <w:pPr>
              <w:rPr>
                <w:sz w:val="20"/>
                <w:szCs w:val="20"/>
              </w:rPr>
            </w:pPr>
          </w:p>
          <w:p w14:paraId="79472706" w14:textId="77777777" w:rsidR="00835D68" w:rsidRPr="00DD5D20" w:rsidRDefault="00835D68" w:rsidP="00835D68">
            <w:pPr>
              <w:rPr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>………………zł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1D39" w14:textId="77777777" w:rsidR="00835D68" w:rsidRPr="00DD5D20" w:rsidRDefault="00835D68" w:rsidP="00835D68">
            <w:pPr>
              <w:rPr>
                <w:sz w:val="20"/>
                <w:szCs w:val="20"/>
              </w:rPr>
            </w:pPr>
          </w:p>
          <w:p w14:paraId="5ABAD9EA" w14:textId="77777777" w:rsidR="00835D68" w:rsidRPr="00DD5D20" w:rsidRDefault="00835D68" w:rsidP="00835D68">
            <w:pPr>
              <w:rPr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 xml:space="preserve">        </w:t>
            </w:r>
          </w:p>
          <w:p w14:paraId="4D46C76A" w14:textId="77777777" w:rsidR="00835D68" w:rsidRPr="00DD5D20" w:rsidRDefault="00835D68" w:rsidP="00835D68">
            <w:pPr>
              <w:rPr>
                <w:b/>
                <w:sz w:val="20"/>
                <w:szCs w:val="20"/>
              </w:rPr>
            </w:pPr>
            <w:r w:rsidRPr="00DD5D20">
              <w:rPr>
                <w:sz w:val="20"/>
                <w:szCs w:val="20"/>
              </w:rPr>
              <w:t xml:space="preserve"> </w:t>
            </w:r>
            <w:r w:rsidRPr="00DD5D20">
              <w:rPr>
                <w:b/>
                <w:sz w:val="20"/>
                <w:szCs w:val="20"/>
              </w:rPr>
              <w:t>………………………….….. zł</w:t>
            </w:r>
          </w:p>
          <w:p w14:paraId="2F5D0C71" w14:textId="77777777" w:rsidR="00835D68" w:rsidRPr="00DD5D20" w:rsidRDefault="00835D68" w:rsidP="00835D68">
            <w:pPr>
              <w:rPr>
                <w:b/>
                <w:sz w:val="20"/>
                <w:szCs w:val="20"/>
              </w:rPr>
            </w:pPr>
          </w:p>
          <w:p w14:paraId="1FB32A36" w14:textId="77777777" w:rsidR="00835D68" w:rsidRPr="00DD5D20" w:rsidRDefault="00835D68" w:rsidP="00835D68">
            <w:pPr>
              <w:rPr>
                <w:i/>
                <w:iCs/>
                <w:sz w:val="20"/>
                <w:szCs w:val="20"/>
              </w:rPr>
            </w:pPr>
            <w:r w:rsidRPr="00DD5D20">
              <w:rPr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37672752" w14:textId="77777777" w:rsidR="00835D68" w:rsidRPr="00DD5D20" w:rsidRDefault="00835D68" w:rsidP="00835D68">
            <w:pPr>
              <w:rPr>
                <w:iCs/>
                <w:sz w:val="20"/>
                <w:szCs w:val="20"/>
              </w:rPr>
            </w:pPr>
            <w:r w:rsidRPr="00DD5D20">
              <w:rPr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0B5C3621" w14:textId="77777777" w:rsidR="00835D68" w:rsidRPr="00DD5D20" w:rsidRDefault="00835D68" w:rsidP="00835D68">
            <w:pPr>
              <w:rPr>
                <w:iCs/>
                <w:sz w:val="20"/>
                <w:szCs w:val="20"/>
              </w:rPr>
            </w:pPr>
          </w:p>
        </w:tc>
      </w:tr>
      <w:tr w:rsidR="00835D68" w:rsidRPr="00DD5D20" w14:paraId="1F58E246" w14:textId="77777777" w:rsidTr="00412B0B"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EE42" w14:textId="77777777" w:rsidR="00835D68" w:rsidRPr="00DD5D20" w:rsidRDefault="00835D68" w:rsidP="00835D68">
            <w:pPr>
              <w:rPr>
                <w:iCs/>
                <w:sz w:val="20"/>
                <w:szCs w:val="20"/>
              </w:rPr>
            </w:pPr>
          </w:p>
          <w:p w14:paraId="35121193" w14:textId="77777777" w:rsidR="00835D68" w:rsidRPr="00DD5D20" w:rsidRDefault="00835D68" w:rsidP="00835D68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iCs/>
                <w:sz w:val="20"/>
                <w:szCs w:val="20"/>
              </w:rPr>
              <w:t xml:space="preserve">                                                                                                               </w:t>
            </w:r>
          </w:p>
          <w:p w14:paraId="113905B4" w14:textId="77777777" w:rsidR="00835D68" w:rsidRPr="00DD5D20" w:rsidRDefault="00835D68" w:rsidP="00835D68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iCs/>
                <w:sz w:val="20"/>
                <w:szCs w:val="20"/>
              </w:rPr>
              <w:t xml:space="preserve">                                                                            Razem:</w:t>
            </w:r>
          </w:p>
          <w:p w14:paraId="539C80F0" w14:textId="77777777" w:rsidR="00835D68" w:rsidRPr="00DD5D20" w:rsidRDefault="00835D68" w:rsidP="00835D68">
            <w:pPr>
              <w:rPr>
                <w:iCs/>
                <w:sz w:val="20"/>
                <w:szCs w:val="20"/>
              </w:rPr>
            </w:pPr>
          </w:p>
          <w:p w14:paraId="360B5A05" w14:textId="77777777" w:rsidR="00835D68" w:rsidRPr="00DD5D20" w:rsidRDefault="00835D68" w:rsidP="00835D68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3BB1" w14:textId="77777777" w:rsidR="00835D68" w:rsidRPr="00DD5D20" w:rsidRDefault="00835D68" w:rsidP="00835D68">
            <w:pPr>
              <w:rPr>
                <w:b/>
                <w:sz w:val="20"/>
                <w:szCs w:val="20"/>
              </w:rPr>
            </w:pPr>
          </w:p>
          <w:p w14:paraId="67C3F93F" w14:textId="77777777" w:rsidR="00835D68" w:rsidRPr="00DD5D20" w:rsidRDefault="00835D68" w:rsidP="00835D68">
            <w:pPr>
              <w:rPr>
                <w:b/>
                <w:sz w:val="20"/>
                <w:szCs w:val="20"/>
              </w:rPr>
            </w:pPr>
            <w:r w:rsidRPr="00DD5D20">
              <w:rPr>
                <w:b/>
                <w:sz w:val="20"/>
                <w:szCs w:val="20"/>
              </w:rPr>
              <w:t>…………………….….. zł</w:t>
            </w:r>
          </w:p>
          <w:p w14:paraId="643DE124" w14:textId="77777777" w:rsidR="00835D68" w:rsidRPr="00DD5D20" w:rsidRDefault="00835D68" w:rsidP="00835D68">
            <w:pPr>
              <w:rPr>
                <w:b/>
                <w:sz w:val="20"/>
                <w:szCs w:val="20"/>
              </w:rPr>
            </w:pPr>
          </w:p>
          <w:p w14:paraId="34F31A90" w14:textId="77777777" w:rsidR="00835D68" w:rsidRPr="00DD5D20" w:rsidRDefault="00835D68" w:rsidP="00835D68">
            <w:pPr>
              <w:rPr>
                <w:b/>
                <w:i/>
                <w:iCs/>
                <w:sz w:val="20"/>
                <w:szCs w:val="20"/>
              </w:rPr>
            </w:pPr>
            <w:r w:rsidRPr="00DD5D20">
              <w:rPr>
                <w:b/>
                <w:i/>
                <w:iCs/>
                <w:sz w:val="20"/>
                <w:szCs w:val="20"/>
              </w:rPr>
              <w:t>słownie: …..…………………………</w:t>
            </w:r>
          </w:p>
          <w:p w14:paraId="6D4EE325" w14:textId="77777777" w:rsidR="00835D68" w:rsidRPr="00DD5D20" w:rsidRDefault="00835D68" w:rsidP="00835D68">
            <w:pPr>
              <w:rPr>
                <w:b/>
                <w:iCs/>
                <w:sz w:val="20"/>
                <w:szCs w:val="20"/>
              </w:rPr>
            </w:pPr>
            <w:r w:rsidRPr="00DD5D20">
              <w:rPr>
                <w:b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066D04AC" w14:textId="77777777" w:rsidR="00835D68" w:rsidRPr="00DD5D20" w:rsidRDefault="00835D68" w:rsidP="00835D68">
            <w:pPr>
              <w:rPr>
                <w:sz w:val="20"/>
                <w:szCs w:val="20"/>
              </w:rPr>
            </w:pPr>
          </w:p>
        </w:tc>
      </w:tr>
    </w:tbl>
    <w:p w14:paraId="2FED5C37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3FF77A14" w14:textId="77777777" w:rsidR="00AC76F9" w:rsidRPr="005F087B" w:rsidRDefault="00491A84" w:rsidP="00491A84">
      <w:pPr>
        <w:widowControl w:val="0"/>
        <w:ind w:right="1"/>
        <w:jc w:val="both"/>
        <w:rPr>
          <w:b/>
          <w:bCs/>
          <w:lang w:eastAsia="zh-CN"/>
        </w:rPr>
      </w:pPr>
      <w:r w:rsidRPr="007070BC">
        <w:rPr>
          <w:b/>
          <w:lang w:eastAsia="zh-CN"/>
        </w:rPr>
        <w:t>Okres udzielonej rękojmi na roboty budowlane  wynosi: :</w:t>
      </w:r>
      <w:r w:rsidRPr="007070BC">
        <w:rPr>
          <w:lang w:eastAsia="zh-CN"/>
        </w:rPr>
        <w:t xml:space="preserve"> </w:t>
      </w:r>
      <w:r w:rsidRPr="005F087B">
        <w:rPr>
          <w:b/>
          <w:bCs/>
          <w:lang w:eastAsia="zh-CN"/>
        </w:rPr>
        <w:t>…</w:t>
      </w:r>
      <w:r w:rsidR="00AC76F9" w:rsidRPr="005F087B">
        <w:rPr>
          <w:b/>
          <w:bCs/>
          <w:lang w:eastAsia="zh-CN"/>
        </w:rPr>
        <w:t>…..</w:t>
      </w:r>
      <w:r w:rsidRPr="005F087B">
        <w:rPr>
          <w:b/>
          <w:bCs/>
          <w:lang w:eastAsia="zh-CN"/>
        </w:rPr>
        <w:t xml:space="preserve">.. lat </w:t>
      </w:r>
    </w:p>
    <w:p w14:paraId="141331C7" w14:textId="77777777" w:rsidR="00491A84" w:rsidRPr="005F087B" w:rsidRDefault="00491A84" w:rsidP="00AC76F9">
      <w:pPr>
        <w:widowControl w:val="0"/>
        <w:ind w:left="4956" w:right="1" w:firstLine="708"/>
        <w:jc w:val="both"/>
        <w:rPr>
          <w:b/>
          <w:bCs/>
          <w:i/>
          <w:lang w:eastAsia="zh-CN"/>
        </w:rPr>
      </w:pPr>
      <w:r w:rsidRPr="005F087B">
        <w:rPr>
          <w:b/>
          <w:bCs/>
          <w:i/>
          <w:lang w:eastAsia="zh-CN"/>
        </w:rPr>
        <w:t>(kryterium oceny ofert)</w:t>
      </w:r>
    </w:p>
    <w:p w14:paraId="3F6950F9" w14:textId="77777777"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46542458" w14:textId="77777777" w:rsidR="00491A84" w:rsidRPr="00D92408" w:rsidRDefault="00491A84" w:rsidP="00491A84">
      <w:pPr>
        <w:suppressAutoHyphens/>
        <w:rPr>
          <w:b/>
          <w:u w:val="single"/>
          <w:lang w:eastAsia="zh-CN"/>
        </w:rPr>
      </w:pPr>
      <w:r w:rsidRPr="00D92408">
        <w:rPr>
          <w:b/>
          <w:u w:val="single"/>
          <w:lang w:eastAsia="zh-CN"/>
        </w:rPr>
        <w:t>Jednocześnie oświadczamy, że:</w:t>
      </w:r>
    </w:p>
    <w:p w14:paraId="25030D2D" w14:textId="77777777" w:rsidR="002F0B2F" w:rsidRPr="00D92408" w:rsidRDefault="002F0B2F" w:rsidP="00491A84">
      <w:pPr>
        <w:suppressAutoHyphens/>
        <w:rPr>
          <w:lang w:eastAsia="zh-CN"/>
        </w:rPr>
      </w:pPr>
    </w:p>
    <w:p w14:paraId="011D3C96" w14:textId="251C37C5" w:rsidR="00491A84" w:rsidRPr="00D92408" w:rsidRDefault="00491A84" w:rsidP="00D92408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D92408">
        <w:rPr>
          <w:lang w:eastAsia="zh-CN"/>
        </w:rPr>
        <w:t xml:space="preserve">Przedmiot zamówienia zostanie wykonany </w:t>
      </w:r>
      <w:r w:rsidRPr="00D92408">
        <w:rPr>
          <w:bCs/>
          <w:lang w:eastAsia="zh-CN"/>
        </w:rPr>
        <w:t>w terminie zgodnym z SWZ</w:t>
      </w:r>
      <w:r w:rsidR="00284F73" w:rsidRPr="00D92408">
        <w:rPr>
          <w:bCs/>
          <w:lang w:eastAsia="zh-CN"/>
        </w:rPr>
        <w:t>.</w:t>
      </w:r>
    </w:p>
    <w:p w14:paraId="59A9F3AC" w14:textId="77777777" w:rsidR="00491A84" w:rsidRPr="00D92408" w:rsidRDefault="00491A84" w:rsidP="00D92408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D92408">
        <w:rPr>
          <w:color w:val="000000"/>
          <w:lang w:eastAsia="ar-SA"/>
        </w:rPr>
        <w:t>Oświadczamy, że jesteśmy związani niniejszą ofertą od upływu terminu składania ofert do dnia wskazanego w SWZ .</w:t>
      </w:r>
      <w:r w:rsidRPr="00D92408">
        <w:rPr>
          <w:lang w:eastAsia="zh-CN"/>
        </w:rPr>
        <w:t xml:space="preserve"> </w:t>
      </w:r>
    </w:p>
    <w:p w14:paraId="67F5FBA1" w14:textId="169591FE" w:rsidR="00491A84" w:rsidRPr="00D92408" w:rsidRDefault="00491A84" w:rsidP="00D92408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lang w:eastAsia="zh-CN"/>
        </w:rPr>
      </w:pPr>
      <w:r w:rsidRPr="00D92408">
        <w:rPr>
          <w:color w:val="000000"/>
          <w:lang w:eastAsia="ar-SA"/>
        </w:rPr>
        <w:t>Oświadczamy, że zapoznaliśmy się z postanowieniami umowy, określonymi w  SWZ</w:t>
      </w:r>
      <w:r w:rsidR="00D92408">
        <w:rPr>
          <w:color w:val="000000"/>
          <w:lang w:eastAsia="ar-SA"/>
        </w:rPr>
        <w:t xml:space="preserve"> </w:t>
      </w:r>
      <w:r w:rsidRPr="00D92408">
        <w:rPr>
          <w:color w:val="000000"/>
          <w:lang w:eastAsia="ar-SA"/>
        </w:rPr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92408">
        <w:rPr>
          <w:lang w:eastAsia="ar-SA"/>
        </w:rPr>
        <w:t>zamawiającego</w:t>
      </w:r>
      <w:r w:rsidRPr="00D92408">
        <w:rPr>
          <w:lang w:eastAsia="zh-CN"/>
        </w:rPr>
        <w:t xml:space="preserve"> i nie wnosimy do nich żadnych zastrzeżeń.</w:t>
      </w:r>
    </w:p>
    <w:p w14:paraId="62C3353D" w14:textId="77777777" w:rsidR="00491A84" w:rsidRPr="00D92408" w:rsidRDefault="00491A84" w:rsidP="00D92408">
      <w:pPr>
        <w:numPr>
          <w:ilvl w:val="0"/>
          <w:numId w:val="19"/>
        </w:numPr>
        <w:jc w:val="both"/>
      </w:pPr>
      <w:r w:rsidRPr="00D92408">
        <w:t>Zobowiązujemy się do niezwłocznego poinformowania zamawiającego, jeżeli w trakcie prowadzenia postępowania nastąpi zmiana w zakresie aktualności dokumentów  i oświadczeń.</w:t>
      </w:r>
    </w:p>
    <w:p w14:paraId="75DE589F" w14:textId="77777777" w:rsidR="00491A84" w:rsidRPr="00D92408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lang w:eastAsia="zh-CN"/>
        </w:rPr>
      </w:pPr>
      <w:r w:rsidRPr="00D92408">
        <w:rPr>
          <w:lang w:eastAsia="zh-CN"/>
        </w:rPr>
        <w:lastRenderedPageBreak/>
        <w:t xml:space="preserve">Oświadczamy, </w:t>
      </w:r>
      <w:r w:rsidR="0087404D" w:rsidRPr="00D92408">
        <w:rPr>
          <w:lang w:eastAsia="zh-CN"/>
        </w:rPr>
        <w:t>ż</w:t>
      </w:r>
      <w:r w:rsidRPr="00D92408">
        <w:rPr>
          <w:lang w:eastAsia="zh-CN"/>
        </w:rPr>
        <w:t xml:space="preserve">e jesteśmy mikro / małym / średnim / dużym przedsiębiorstwem </w:t>
      </w:r>
      <w:r w:rsidRPr="00D92408">
        <w:rPr>
          <w:b/>
          <w:vertAlign w:val="superscript"/>
          <w:lang w:eastAsia="zh-CN"/>
        </w:rPr>
        <w:footnoteReference w:id="2"/>
      </w:r>
    </w:p>
    <w:p w14:paraId="6DFAC871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8E87A7B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19AF9C06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10155C5" w14:textId="77777777" w:rsidR="00491A84" w:rsidRPr="005A2073" w:rsidRDefault="00491A84" w:rsidP="00875714">
      <w:pPr>
        <w:numPr>
          <w:ilvl w:val="0"/>
          <w:numId w:val="21"/>
        </w:numPr>
        <w:ind w:left="426" w:hanging="426"/>
        <w:jc w:val="both"/>
        <w:rPr>
          <w:lang w:eastAsia="zh-CN"/>
        </w:rPr>
      </w:pPr>
      <w:r w:rsidRPr="005A2073">
        <w:rPr>
          <w:color w:val="000000"/>
          <w:lang w:eastAsia="zh-CN"/>
        </w:rPr>
        <w:t>Oświadczam, że wypełniłem obowiązki informacyjne przewidziane w art. 13 lub art. 14 RODO</w:t>
      </w:r>
      <w:r w:rsidRPr="005A2073">
        <w:rPr>
          <w:lang w:eastAsia="zh-CN"/>
        </w:rPr>
        <w:t>*</w:t>
      </w:r>
      <w:r w:rsidRPr="005A2073">
        <w:rPr>
          <w:color w:val="000000"/>
          <w:lang w:eastAsia="zh-CN"/>
        </w:rPr>
        <w:t xml:space="preserve"> wobec osób fizycznych, </w:t>
      </w:r>
      <w:r w:rsidRPr="005A2073">
        <w:rPr>
          <w:lang w:eastAsia="zh-CN"/>
        </w:rPr>
        <w:t>od których dane osobowe bezpośrednio lub pośrednio pozyskałem</w:t>
      </w:r>
      <w:r w:rsidRPr="005A2073">
        <w:rPr>
          <w:color w:val="000000"/>
          <w:lang w:eastAsia="zh-CN"/>
        </w:rPr>
        <w:t xml:space="preserve"> w celu ubiegania się o udzielenie zamówienia publicznego w niniejszym postępowaniu</w:t>
      </w:r>
      <w:r w:rsidRPr="005A2073">
        <w:rPr>
          <w:lang w:eastAsia="zh-CN"/>
        </w:rPr>
        <w:t xml:space="preserve">.* * </w:t>
      </w:r>
    </w:p>
    <w:p w14:paraId="2B4413E6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BC3445" w14:textId="77777777" w:rsidR="00491A84" w:rsidRDefault="00491A84" w:rsidP="00E6300D">
      <w:pPr>
        <w:suppressAutoHyphens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CE771D" w14:textId="77777777" w:rsidR="00EF7231" w:rsidRPr="00875714" w:rsidRDefault="00EF7231" w:rsidP="0087571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14:paraId="682E3EFA" w14:textId="1841C35F" w:rsidR="00491A84" w:rsidRPr="00EF7231" w:rsidRDefault="0087404D" w:rsidP="00EB22DF">
      <w:pPr>
        <w:numPr>
          <w:ilvl w:val="0"/>
          <w:numId w:val="21"/>
        </w:numPr>
        <w:tabs>
          <w:tab w:val="left" w:pos="284"/>
        </w:tabs>
        <w:spacing w:before="120"/>
        <w:ind w:left="284" w:hanging="284"/>
        <w:jc w:val="both"/>
      </w:pPr>
      <w:r w:rsidRPr="007070BC">
        <w:rPr>
          <w:lang w:eastAsia="zh-CN"/>
        </w:rPr>
        <w:t xml:space="preserve">Oświadczam/y, że warunki udziału w postępowaniu określone w pkt. </w:t>
      </w:r>
      <w:r w:rsidR="00DF111F">
        <w:rPr>
          <w:lang w:eastAsia="zh-CN"/>
        </w:rPr>
        <w:t>8</w:t>
      </w:r>
      <w:r w:rsidRPr="007070BC">
        <w:rPr>
          <w:lang w:eastAsia="zh-CN"/>
        </w:rPr>
        <w:t xml:space="preserve">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121EA81F" w14:textId="77777777" w:rsidR="00EF7231" w:rsidRPr="001873C5" w:rsidRDefault="00EF7231" w:rsidP="00EF7231">
      <w:pPr>
        <w:tabs>
          <w:tab w:val="left" w:pos="284"/>
        </w:tabs>
        <w:spacing w:before="120"/>
        <w:ind w:left="426"/>
        <w:jc w:val="both"/>
      </w:pPr>
    </w:p>
    <w:p w14:paraId="27FFD072" w14:textId="47ED27B4" w:rsidR="00491A84" w:rsidRPr="00E40D95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284" w:right="1" w:hanging="284"/>
        <w:rPr>
          <w:b/>
          <w:lang w:eastAsia="zh-CN"/>
        </w:rPr>
      </w:pPr>
      <w:r w:rsidRPr="005A2073">
        <w:rPr>
          <w:lang w:eastAsia="zh-CN"/>
        </w:rPr>
        <w:t xml:space="preserve">Oświadczam/y, że zamierzam/y / nie zamierzam/y powierzyć realizację następujących części zamówienia podwykonawcom </w:t>
      </w:r>
      <w:r w:rsidRPr="005A2073">
        <w:rPr>
          <w:b/>
          <w:vertAlign w:val="superscript"/>
          <w:lang w:eastAsia="zh-CN"/>
        </w:rPr>
        <w:t>4</w:t>
      </w:r>
      <w:r w:rsidRPr="005A2073">
        <w:rPr>
          <w:lang w:eastAsia="zh-CN"/>
        </w:rPr>
        <w:t>:</w:t>
      </w: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5A2073" w14:paraId="55AC64FE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EC6CD3" w14:textId="77777777" w:rsidR="00491A84" w:rsidRPr="005A2073" w:rsidRDefault="00491A84" w:rsidP="00AB67CD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5A2073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179219" w14:textId="77777777" w:rsidR="00491A84" w:rsidRPr="005A2073" w:rsidRDefault="00491A84" w:rsidP="00AB67CD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5A2073">
              <w:rPr>
                <w:lang w:eastAsia="zh-CN"/>
              </w:rPr>
              <w:t xml:space="preserve">Opis części zamówienia, którą wykonawca </w:t>
            </w:r>
          </w:p>
          <w:p w14:paraId="1B4CB2CF" w14:textId="77777777" w:rsidR="00491A84" w:rsidRPr="005A2073" w:rsidRDefault="00491A84" w:rsidP="00AB67CD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5A2073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46DFD" w14:textId="77777777" w:rsidR="00491A84" w:rsidRPr="005A2073" w:rsidRDefault="00491A84" w:rsidP="00AB67CD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5A2073">
              <w:rPr>
                <w:lang w:eastAsia="zh-CN"/>
              </w:rPr>
              <w:t xml:space="preserve">Nazwa podwykonawcy                </w:t>
            </w:r>
            <w:r w:rsidRPr="005A2073">
              <w:rPr>
                <w:i/>
                <w:lang w:eastAsia="zh-CN"/>
              </w:rPr>
              <w:t>(o ile jest znany)</w:t>
            </w:r>
          </w:p>
        </w:tc>
      </w:tr>
      <w:tr w:rsidR="00491A84" w:rsidRPr="005A2073" w14:paraId="287B9277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AB3532" w14:textId="77777777" w:rsidR="00491A84" w:rsidRPr="005A2073" w:rsidRDefault="00491A84" w:rsidP="00AB67CD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249F99" w14:textId="77777777" w:rsidR="00491A84" w:rsidRPr="005A2073" w:rsidRDefault="00491A84" w:rsidP="00AB67CD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14:paraId="080B81A8" w14:textId="77777777" w:rsidR="003C0D4C" w:rsidRPr="005A2073" w:rsidRDefault="003C0D4C" w:rsidP="00AB67CD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9D20A" w14:textId="77777777" w:rsidR="00491A84" w:rsidRPr="005A2073" w:rsidRDefault="00491A84" w:rsidP="00AB67CD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14:paraId="27AEA7FD" w14:textId="77777777" w:rsidR="00491A84" w:rsidRPr="005A2073" w:rsidRDefault="00491A84" w:rsidP="00491A84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14:paraId="726F56B2" w14:textId="77777777" w:rsidR="00491A84" w:rsidRPr="005A2073" w:rsidRDefault="00491A84" w:rsidP="001376FF">
      <w:pPr>
        <w:numPr>
          <w:ilvl w:val="0"/>
          <w:numId w:val="21"/>
        </w:numPr>
        <w:suppressAutoHyphens/>
        <w:ind w:left="284" w:hanging="284"/>
        <w:jc w:val="both"/>
        <w:rPr>
          <w:lang w:eastAsia="zh-CN"/>
        </w:rPr>
      </w:pPr>
      <w:r w:rsidRPr="005A2073">
        <w:rPr>
          <w:lang w:eastAsia="zh-CN"/>
        </w:rPr>
        <w:t>Wykaz osób uprawnionych do podpisywania dokumentów  i podejmowania zobowiązań w imieniu Wykonawcy:</w:t>
      </w:r>
    </w:p>
    <w:p w14:paraId="345DD6F0" w14:textId="77777777" w:rsidR="00491A84" w:rsidRPr="005A2073" w:rsidRDefault="00491A84" w:rsidP="00491A84">
      <w:pPr>
        <w:suppressAutoHyphens/>
        <w:ind w:left="720"/>
        <w:jc w:val="both"/>
        <w:rPr>
          <w:lang w:eastAsia="zh-CN"/>
        </w:rPr>
      </w:pPr>
    </w:p>
    <w:p w14:paraId="0F0B7ACD" w14:textId="77777777" w:rsidR="00491A84" w:rsidRPr="005A2073" w:rsidRDefault="00491A84" w:rsidP="001376FF">
      <w:pPr>
        <w:suppressAutoHyphens/>
        <w:ind w:firstLine="284"/>
        <w:rPr>
          <w:b/>
          <w:lang w:eastAsia="zh-CN"/>
        </w:rPr>
      </w:pPr>
      <w:r w:rsidRPr="005A2073">
        <w:rPr>
          <w:b/>
          <w:lang w:eastAsia="zh-CN"/>
        </w:rPr>
        <w:t>Imię i</w:t>
      </w:r>
      <w:r w:rsidR="00571E80" w:rsidRPr="005A2073">
        <w:rPr>
          <w:b/>
          <w:lang w:eastAsia="zh-CN"/>
        </w:rPr>
        <w:t xml:space="preserve"> </w:t>
      </w:r>
      <w:r w:rsidRPr="005A2073">
        <w:rPr>
          <w:b/>
          <w:lang w:eastAsia="zh-CN"/>
        </w:rPr>
        <w:t>nazwisko .....................................................................................................</w:t>
      </w:r>
    </w:p>
    <w:p w14:paraId="4672B422" w14:textId="77777777" w:rsidR="00491A84" w:rsidRPr="005A2073" w:rsidRDefault="00491A84" w:rsidP="00491A84">
      <w:pPr>
        <w:suppressAutoHyphens/>
        <w:ind w:left="720"/>
        <w:jc w:val="both"/>
        <w:rPr>
          <w:lang w:eastAsia="zh-CN"/>
        </w:rPr>
      </w:pPr>
    </w:p>
    <w:p w14:paraId="397555E4" w14:textId="77777777" w:rsidR="00491A84" w:rsidRPr="005A2073" w:rsidRDefault="00491A84" w:rsidP="001125F2">
      <w:pPr>
        <w:numPr>
          <w:ilvl w:val="0"/>
          <w:numId w:val="21"/>
        </w:numPr>
        <w:tabs>
          <w:tab w:val="left" w:pos="426"/>
        </w:tabs>
        <w:suppressAutoHyphens/>
        <w:ind w:left="284" w:hanging="426"/>
        <w:jc w:val="both"/>
        <w:rPr>
          <w:lang w:eastAsia="zh-CN"/>
        </w:rPr>
      </w:pPr>
      <w:r w:rsidRPr="005A2073">
        <w:rPr>
          <w:lang w:eastAsia="zh-CN"/>
        </w:rPr>
        <w:t>Upoważnienie dla powyżej wskazanych osób wynika z następującego (</w:t>
      </w:r>
      <w:proofErr w:type="spellStart"/>
      <w:r w:rsidRPr="005A2073">
        <w:rPr>
          <w:lang w:eastAsia="zh-CN"/>
        </w:rPr>
        <w:t>ych</w:t>
      </w:r>
      <w:proofErr w:type="spellEnd"/>
      <w:r w:rsidRPr="005A2073">
        <w:rPr>
          <w:lang w:eastAsia="zh-CN"/>
        </w:rPr>
        <w:t>) dokumentu(ów) …………………………………………………...........................…… które dołączamy do oferty.</w:t>
      </w:r>
    </w:p>
    <w:p w14:paraId="656CE7FD" w14:textId="77777777" w:rsidR="00491A84" w:rsidRPr="005A2073" w:rsidRDefault="00491A84" w:rsidP="00C32B78">
      <w:pPr>
        <w:suppressAutoHyphens/>
        <w:jc w:val="both"/>
        <w:rPr>
          <w:lang w:eastAsia="zh-CN"/>
        </w:rPr>
      </w:pPr>
    </w:p>
    <w:p w14:paraId="1E0CBEC9" w14:textId="77777777" w:rsidR="00491A84" w:rsidRPr="005A2073" w:rsidRDefault="00491A84" w:rsidP="001125F2">
      <w:pPr>
        <w:numPr>
          <w:ilvl w:val="0"/>
          <w:numId w:val="21"/>
        </w:numPr>
        <w:suppressAutoHyphens/>
        <w:ind w:left="284" w:hanging="426"/>
        <w:jc w:val="both"/>
        <w:rPr>
          <w:lang w:eastAsia="zh-CN"/>
        </w:rPr>
      </w:pPr>
      <w:r w:rsidRPr="005A2073">
        <w:rPr>
          <w:lang w:eastAsia="zh-CN"/>
        </w:rPr>
        <w:t>Załącznikami do niniejszej oferty są:</w:t>
      </w:r>
    </w:p>
    <w:p w14:paraId="69FFF1BE" w14:textId="77777777" w:rsidR="00491A84" w:rsidRPr="005A2073" w:rsidRDefault="00491A84" w:rsidP="001125F2">
      <w:pPr>
        <w:numPr>
          <w:ilvl w:val="1"/>
          <w:numId w:val="20"/>
        </w:numPr>
        <w:suppressAutoHyphens/>
        <w:ind w:left="284" w:hanging="426"/>
        <w:jc w:val="both"/>
        <w:rPr>
          <w:lang w:eastAsia="zh-CN"/>
        </w:rPr>
      </w:pPr>
      <w:r w:rsidRPr="005A2073">
        <w:rPr>
          <w:lang w:eastAsia="zh-CN"/>
        </w:rPr>
        <w:t>………………………………………………………………………………………….</w:t>
      </w:r>
    </w:p>
    <w:p w14:paraId="1AEA063A" w14:textId="048E448A" w:rsidR="00491A84" w:rsidRPr="005A2073" w:rsidRDefault="00491A84" w:rsidP="001125F2">
      <w:pPr>
        <w:numPr>
          <w:ilvl w:val="1"/>
          <w:numId w:val="20"/>
        </w:numPr>
        <w:suppressAutoHyphens/>
        <w:ind w:left="284" w:hanging="426"/>
        <w:jc w:val="both"/>
        <w:rPr>
          <w:lang w:eastAsia="zh-CN"/>
        </w:rPr>
      </w:pPr>
      <w:r w:rsidRPr="005A2073">
        <w:rPr>
          <w:lang w:eastAsia="zh-CN"/>
        </w:rPr>
        <w:t>……………………………………………..…………………………………………</w:t>
      </w:r>
      <w:r w:rsidR="00E96E30">
        <w:rPr>
          <w:lang w:eastAsia="zh-CN"/>
        </w:rPr>
        <w:t>..</w:t>
      </w:r>
    </w:p>
    <w:p w14:paraId="1EFDB0BF" w14:textId="776CED07" w:rsidR="00491A84" w:rsidRPr="005A2073" w:rsidRDefault="00491A84" w:rsidP="001125F2">
      <w:pPr>
        <w:numPr>
          <w:ilvl w:val="1"/>
          <w:numId w:val="20"/>
        </w:numPr>
        <w:suppressAutoHyphens/>
        <w:ind w:left="284" w:hanging="426"/>
        <w:jc w:val="both"/>
        <w:rPr>
          <w:lang w:eastAsia="zh-CN"/>
        </w:rPr>
      </w:pPr>
      <w:r w:rsidRPr="005A2073">
        <w:rPr>
          <w:lang w:eastAsia="zh-CN"/>
        </w:rPr>
        <w:t>...............................................................................</w:t>
      </w:r>
      <w:r w:rsidR="00E96E30">
        <w:rPr>
          <w:lang w:eastAsia="zh-CN"/>
        </w:rPr>
        <w:t>............................................</w:t>
      </w:r>
    </w:p>
    <w:p w14:paraId="0572426B" w14:textId="77777777" w:rsidR="00491A84" w:rsidRPr="005A2073" w:rsidRDefault="00491A84" w:rsidP="00491A84">
      <w:pPr>
        <w:ind w:left="2124" w:firstLine="708"/>
        <w:jc w:val="right"/>
      </w:pPr>
    </w:p>
    <w:p w14:paraId="0B6AAABD" w14:textId="77777777" w:rsidR="00491A84" w:rsidRPr="005A2073" w:rsidRDefault="00491A84" w:rsidP="00491A84">
      <w:pPr>
        <w:ind w:left="2124" w:firstLine="708"/>
        <w:jc w:val="right"/>
      </w:pPr>
      <w:r w:rsidRPr="005A2073">
        <w:t>.................................. , dnia ............................................</w:t>
      </w:r>
    </w:p>
    <w:p w14:paraId="1624BA0D" w14:textId="77777777" w:rsidR="003C0D4C" w:rsidRPr="005A2073" w:rsidRDefault="003C0D4C" w:rsidP="00A83AD6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lang w:eastAsia="zh-CN"/>
        </w:rPr>
      </w:pPr>
    </w:p>
    <w:p w14:paraId="1A0250B4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65DEC3E8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645BD" w14:textId="77777777" w:rsidR="00001E8C" w:rsidRDefault="00001E8C">
      <w:r>
        <w:separator/>
      </w:r>
    </w:p>
  </w:endnote>
  <w:endnote w:type="continuationSeparator" w:id="0">
    <w:p w14:paraId="5F1E8A7B" w14:textId="77777777" w:rsidR="00001E8C" w:rsidRDefault="0000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324F9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1E13A9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6602C" w14:textId="77777777" w:rsidR="00001E8C" w:rsidRDefault="00001E8C">
      <w:r>
        <w:separator/>
      </w:r>
    </w:p>
  </w:footnote>
  <w:footnote w:type="continuationSeparator" w:id="0">
    <w:p w14:paraId="2E92B4CE" w14:textId="77777777" w:rsidR="00001E8C" w:rsidRDefault="00001E8C">
      <w:r>
        <w:continuationSeparator/>
      </w:r>
    </w:p>
  </w:footnote>
  <w:footnote w:id="1">
    <w:p w14:paraId="77A40C0F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6B6FA0BF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44DC3" w14:textId="77777777" w:rsidR="0069283F" w:rsidRPr="0069283F" w:rsidRDefault="0069283F" w:rsidP="0069283F">
    <w:pPr>
      <w:pStyle w:val="Nagwek"/>
    </w:pPr>
  </w:p>
  <w:p w14:paraId="09E80803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A8868C68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3000D7F0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E3197E"/>
    <w:multiLevelType w:val="multilevel"/>
    <w:tmpl w:val="4F9A5D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646862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74447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5325760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1588558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4303167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2989470">
    <w:abstractNumId w:val="3"/>
  </w:num>
  <w:num w:numId="7" w16cid:durableId="1449425630">
    <w:abstractNumId w:val="2"/>
  </w:num>
  <w:num w:numId="8" w16cid:durableId="2028167879">
    <w:abstractNumId w:val="10"/>
  </w:num>
  <w:num w:numId="9" w16cid:durableId="16140223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211858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22535826">
    <w:abstractNumId w:val="8"/>
  </w:num>
  <w:num w:numId="12" w16cid:durableId="701828614">
    <w:abstractNumId w:val="5"/>
  </w:num>
  <w:num w:numId="13" w16cid:durableId="7966047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678383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2586435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10067488">
    <w:abstractNumId w:val="4"/>
  </w:num>
  <w:num w:numId="17" w16cid:durableId="2025982729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164239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50225974">
    <w:abstractNumId w:val="1"/>
  </w:num>
  <w:num w:numId="20" w16cid:durableId="1977638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74649667">
    <w:abstractNumId w:val="14"/>
  </w:num>
  <w:num w:numId="22" w16cid:durableId="986319868">
    <w:abstractNumId w:val="4"/>
  </w:num>
  <w:num w:numId="23" w16cid:durableId="219748742">
    <w:abstractNumId w:val="13"/>
  </w:num>
  <w:num w:numId="24" w16cid:durableId="1015499065">
    <w:abstractNumId w:val="11"/>
  </w:num>
  <w:num w:numId="25" w16cid:durableId="15425488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01E8C"/>
    <w:rsid w:val="0002404E"/>
    <w:rsid w:val="0003050D"/>
    <w:rsid w:val="00040674"/>
    <w:rsid w:val="00071213"/>
    <w:rsid w:val="00080F34"/>
    <w:rsid w:val="000C6163"/>
    <w:rsid w:val="000C68E3"/>
    <w:rsid w:val="000D401E"/>
    <w:rsid w:val="000E0816"/>
    <w:rsid w:val="000E20DC"/>
    <w:rsid w:val="000F42F4"/>
    <w:rsid w:val="000F7132"/>
    <w:rsid w:val="001125F2"/>
    <w:rsid w:val="00124B57"/>
    <w:rsid w:val="001376FF"/>
    <w:rsid w:val="00142716"/>
    <w:rsid w:val="00175379"/>
    <w:rsid w:val="001873C5"/>
    <w:rsid w:val="0019679F"/>
    <w:rsid w:val="001A20AB"/>
    <w:rsid w:val="001A30F2"/>
    <w:rsid w:val="001A7714"/>
    <w:rsid w:val="001C18B2"/>
    <w:rsid w:val="001C6B7C"/>
    <w:rsid w:val="0020004E"/>
    <w:rsid w:val="002447A0"/>
    <w:rsid w:val="00257D3C"/>
    <w:rsid w:val="00284F73"/>
    <w:rsid w:val="002855DD"/>
    <w:rsid w:val="002C40E5"/>
    <w:rsid w:val="002C5543"/>
    <w:rsid w:val="002D4A6C"/>
    <w:rsid w:val="002D6B17"/>
    <w:rsid w:val="002E4493"/>
    <w:rsid w:val="002F0B2F"/>
    <w:rsid w:val="0033695E"/>
    <w:rsid w:val="00351306"/>
    <w:rsid w:val="0035159A"/>
    <w:rsid w:val="00363F21"/>
    <w:rsid w:val="00382993"/>
    <w:rsid w:val="00394D2A"/>
    <w:rsid w:val="003B310D"/>
    <w:rsid w:val="003C0D4C"/>
    <w:rsid w:val="003D05D2"/>
    <w:rsid w:val="00405234"/>
    <w:rsid w:val="00412B0B"/>
    <w:rsid w:val="00417B4B"/>
    <w:rsid w:val="004257E2"/>
    <w:rsid w:val="00491A84"/>
    <w:rsid w:val="004A5D33"/>
    <w:rsid w:val="004B2FEA"/>
    <w:rsid w:val="00504246"/>
    <w:rsid w:val="0051633B"/>
    <w:rsid w:val="005175CD"/>
    <w:rsid w:val="00522DCB"/>
    <w:rsid w:val="00523D48"/>
    <w:rsid w:val="00530684"/>
    <w:rsid w:val="005366A2"/>
    <w:rsid w:val="005506CC"/>
    <w:rsid w:val="00554AA2"/>
    <w:rsid w:val="00565A94"/>
    <w:rsid w:val="00571A2F"/>
    <w:rsid w:val="00571E80"/>
    <w:rsid w:val="0057285E"/>
    <w:rsid w:val="00586B94"/>
    <w:rsid w:val="005A0177"/>
    <w:rsid w:val="005A2073"/>
    <w:rsid w:val="005F087B"/>
    <w:rsid w:val="006063C6"/>
    <w:rsid w:val="006249FA"/>
    <w:rsid w:val="00641579"/>
    <w:rsid w:val="00647A8A"/>
    <w:rsid w:val="00653FE1"/>
    <w:rsid w:val="006604AA"/>
    <w:rsid w:val="00670397"/>
    <w:rsid w:val="006849B3"/>
    <w:rsid w:val="00687135"/>
    <w:rsid w:val="0069283F"/>
    <w:rsid w:val="006B221B"/>
    <w:rsid w:val="006C1736"/>
    <w:rsid w:val="006E58BE"/>
    <w:rsid w:val="006F4EB2"/>
    <w:rsid w:val="006F5077"/>
    <w:rsid w:val="006F6AF9"/>
    <w:rsid w:val="0070052D"/>
    <w:rsid w:val="007070BC"/>
    <w:rsid w:val="0071586B"/>
    <w:rsid w:val="00721B5F"/>
    <w:rsid w:val="00731243"/>
    <w:rsid w:val="00732B3A"/>
    <w:rsid w:val="00735215"/>
    <w:rsid w:val="00745480"/>
    <w:rsid w:val="00756752"/>
    <w:rsid w:val="007728BA"/>
    <w:rsid w:val="00774860"/>
    <w:rsid w:val="0079153E"/>
    <w:rsid w:val="00791AF5"/>
    <w:rsid w:val="00792229"/>
    <w:rsid w:val="007A17F4"/>
    <w:rsid w:val="007B060B"/>
    <w:rsid w:val="007C4986"/>
    <w:rsid w:val="007D3880"/>
    <w:rsid w:val="007F1354"/>
    <w:rsid w:val="007F2CF3"/>
    <w:rsid w:val="0081355F"/>
    <w:rsid w:val="00815C90"/>
    <w:rsid w:val="00816BDE"/>
    <w:rsid w:val="00820A5A"/>
    <w:rsid w:val="00835D68"/>
    <w:rsid w:val="00840063"/>
    <w:rsid w:val="00847ABF"/>
    <w:rsid w:val="008724D5"/>
    <w:rsid w:val="0087404D"/>
    <w:rsid w:val="00875714"/>
    <w:rsid w:val="008878EE"/>
    <w:rsid w:val="0089429C"/>
    <w:rsid w:val="008A569F"/>
    <w:rsid w:val="008B0F64"/>
    <w:rsid w:val="008C0E97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546F1"/>
    <w:rsid w:val="009A3137"/>
    <w:rsid w:val="009B5029"/>
    <w:rsid w:val="009B51E3"/>
    <w:rsid w:val="009C0B4D"/>
    <w:rsid w:val="009C2BDB"/>
    <w:rsid w:val="009C7257"/>
    <w:rsid w:val="009D383E"/>
    <w:rsid w:val="009D5C1C"/>
    <w:rsid w:val="00A23458"/>
    <w:rsid w:val="00A459AF"/>
    <w:rsid w:val="00A718FE"/>
    <w:rsid w:val="00A83AD6"/>
    <w:rsid w:val="00A8433F"/>
    <w:rsid w:val="00AC76F9"/>
    <w:rsid w:val="00AD5E04"/>
    <w:rsid w:val="00AE61AA"/>
    <w:rsid w:val="00B04206"/>
    <w:rsid w:val="00B11E95"/>
    <w:rsid w:val="00B12D3B"/>
    <w:rsid w:val="00B242FB"/>
    <w:rsid w:val="00B24DE4"/>
    <w:rsid w:val="00B616B8"/>
    <w:rsid w:val="00B639E0"/>
    <w:rsid w:val="00B90BB1"/>
    <w:rsid w:val="00B9752F"/>
    <w:rsid w:val="00BA3833"/>
    <w:rsid w:val="00BA52E9"/>
    <w:rsid w:val="00BC1E84"/>
    <w:rsid w:val="00BE2535"/>
    <w:rsid w:val="00BE751B"/>
    <w:rsid w:val="00BF5418"/>
    <w:rsid w:val="00C016FA"/>
    <w:rsid w:val="00C0269D"/>
    <w:rsid w:val="00C30E00"/>
    <w:rsid w:val="00C32B78"/>
    <w:rsid w:val="00C70E06"/>
    <w:rsid w:val="00CA56B7"/>
    <w:rsid w:val="00CA6A4D"/>
    <w:rsid w:val="00CB41B2"/>
    <w:rsid w:val="00CB7259"/>
    <w:rsid w:val="00CB7BDD"/>
    <w:rsid w:val="00CD1224"/>
    <w:rsid w:val="00CD6560"/>
    <w:rsid w:val="00D12827"/>
    <w:rsid w:val="00D24480"/>
    <w:rsid w:val="00D31A71"/>
    <w:rsid w:val="00D32490"/>
    <w:rsid w:val="00D43FB1"/>
    <w:rsid w:val="00D92408"/>
    <w:rsid w:val="00DC034D"/>
    <w:rsid w:val="00DD5D20"/>
    <w:rsid w:val="00DF111F"/>
    <w:rsid w:val="00DF26B7"/>
    <w:rsid w:val="00DF65FE"/>
    <w:rsid w:val="00E02416"/>
    <w:rsid w:val="00E10C05"/>
    <w:rsid w:val="00E26FD6"/>
    <w:rsid w:val="00E40D95"/>
    <w:rsid w:val="00E42716"/>
    <w:rsid w:val="00E45581"/>
    <w:rsid w:val="00E60230"/>
    <w:rsid w:val="00E607EA"/>
    <w:rsid w:val="00E616D4"/>
    <w:rsid w:val="00E6300D"/>
    <w:rsid w:val="00E96E30"/>
    <w:rsid w:val="00EB22DF"/>
    <w:rsid w:val="00EC0743"/>
    <w:rsid w:val="00EF47EE"/>
    <w:rsid w:val="00EF6E67"/>
    <w:rsid w:val="00EF7231"/>
    <w:rsid w:val="00F15130"/>
    <w:rsid w:val="00F22C71"/>
    <w:rsid w:val="00F25932"/>
    <w:rsid w:val="00F41730"/>
    <w:rsid w:val="00F46E39"/>
    <w:rsid w:val="00F53FFB"/>
    <w:rsid w:val="00F56087"/>
    <w:rsid w:val="00F655CE"/>
    <w:rsid w:val="00FB2FB5"/>
    <w:rsid w:val="00FB4856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9556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F65F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1243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31243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31243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3124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31243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73124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3124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3124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3124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31243"/>
    <w:rPr>
      <w:rFonts w:ascii="Arial" w:hAnsi="Arial" w:cs="Arial"/>
      <w:sz w:val="22"/>
      <w:szCs w:val="22"/>
    </w:rPr>
  </w:style>
  <w:style w:type="paragraph" w:customStyle="1" w:styleId="WW-Domylnie">
    <w:name w:val="WW-Domyślnie"/>
    <w:qFormat/>
    <w:rsid w:val="00835D68"/>
    <w:pPr>
      <w:tabs>
        <w:tab w:val="left" w:pos="708"/>
      </w:tabs>
      <w:suppressAutoHyphens/>
      <w:spacing w:line="100" w:lineRule="atLeast"/>
    </w:pPr>
    <w:rPr>
      <w:rFonts w:ascii="Arial" w:eastAsia="SimSun" w:hAnsi="Arial" w:cs="Arial"/>
      <w:color w:val="000000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7946A-5721-40A4-AD22-CCB3A42B1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988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PW-Asus</cp:lastModifiedBy>
  <cp:revision>35</cp:revision>
  <cp:lastPrinted>2014-06-05T14:00:00Z</cp:lastPrinted>
  <dcterms:created xsi:type="dcterms:W3CDTF">2023-05-31T07:00:00Z</dcterms:created>
  <dcterms:modified xsi:type="dcterms:W3CDTF">2023-05-31T19:43:00Z</dcterms:modified>
</cp:coreProperties>
</file>