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AAC58" w14:textId="77777777" w:rsidR="00D665F5" w:rsidRPr="005E2CEB" w:rsidRDefault="009165F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E2CEB">
        <w:rPr>
          <w:sz w:val="24"/>
          <w:szCs w:val="24"/>
        </w:rPr>
        <w:t>Poznań</w:t>
      </w:r>
      <w:r w:rsidR="00D665F5" w:rsidRPr="005E2CEB">
        <w:rPr>
          <w:sz w:val="24"/>
          <w:szCs w:val="24"/>
        </w:rPr>
        <w:t xml:space="preserve"> dnia: </w:t>
      </w:r>
      <w:r w:rsidRPr="005E2CEB">
        <w:rPr>
          <w:sz w:val="24"/>
          <w:szCs w:val="24"/>
        </w:rPr>
        <w:t>2023-06-23</w:t>
      </w:r>
    </w:p>
    <w:p w14:paraId="0E925E54" w14:textId="77777777" w:rsidR="00D665F5" w:rsidRPr="005E2CEB" w:rsidRDefault="00D665F5" w:rsidP="00D665F5">
      <w:pPr>
        <w:spacing w:after="240"/>
        <w:jc w:val="right"/>
        <w:rPr>
          <w:sz w:val="24"/>
          <w:szCs w:val="24"/>
        </w:rPr>
      </w:pPr>
    </w:p>
    <w:p w14:paraId="20396306" w14:textId="77777777" w:rsidR="009165F2" w:rsidRPr="005E2CEB" w:rsidRDefault="009165F2" w:rsidP="00577BC6">
      <w:pPr>
        <w:spacing w:after="40"/>
        <w:rPr>
          <w:b/>
          <w:bCs/>
          <w:sz w:val="24"/>
          <w:szCs w:val="24"/>
        </w:rPr>
      </w:pPr>
      <w:r w:rsidRPr="005E2CEB">
        <w:rPr>
          <w:b/>
          <w:bCs/>
          <w:sz w:val="24"/>
          <w:szCs w:val="24"/>
        </w:rPr>
        <w:t>Szpital Wojewódzki w Poznaniu</w:t>
      </w:r>
    </w:p>
    <w:p w14:paraId="5498B1D4" w14:textId="77777777" w:rsidR="00D665F5" w:rsidRPr="005E2CEB" w:rsidRDefault="009165F2" w:rsidP="00577BC6">
      <w:pPr>
        <w:spacing w:after="40"/>
        <w:rPr>
          <w:b/>
          <w:bCs/>
          <w:sz w:val="24"/>
          <w:szCs w:val="24"/>
        </w:rPr>
      </w:pPr>
      <w:r w:rsidRPr="005E2CEB">
        <w:rPr>
          <w:b/>
          <w:bCs/>
          <w:sz w:val="24"/>
          <w:szCs w:val="24"/>
        </w:rPr>
        <w:t>Dział Zamówień Publicznych</w:t>
      </w:r>
    </w:p>
    <w:p w14:paraId="00EAFD78" w14:textId="77777777" w:rsidR="00D665F5" w:rsidRPr="005E2CEB" w:rsidRDefault="009165F2" w:rsidP="00D665F5">
      <w:pPr>
        <w:rPr>
          <w:sz w:val="24"/>
          <w:szCs w:val="24"/>
        </w:rPr>
      </w:pPr>
      <w:r w:rsidRPr="005E2CEB">
        <w:rPr>
          <w:sz w:val="24"/>
          <w:szCs w:val="24"/>
        </w:rPr>
        <w:t>Juraszów</w:t>
      </w:r>
      <w:r w:rsidR="00D665F5" w:rsidRPr="005E2CEB">
        <w:rPr>
          <w:sz w:val="24"/>
          <w:szCs w:val="24"/>
        </w:rPr>
        <w:t xml:space="preserve"> </w:t>
      </w:r>
      <w:r w:rsidRPr="005E2CEB">
        <w:rPr>
          <w:sz w:val="24"/>
          <w:szCs w:val="24"/>
        </w:rPr>
        <w:t>7/19</w:t>
      </w:r>
    </w:p>
    <w:p w14:paraId="520A83D7" w14:textId="77777777" w:rsidR="00D665F5" w:rsidRPr="005E2CEB" w:rsidRDefault="009165F2" w:rsidP="00D665F5">
      <w:pPr>
        <w:rPr>
          <w:sz w:val="24"/>
          <w:szCs w:val="24"/>
        </w:rPr>
      </w:pPr>
      <w:r w:rsidRPr="005E2CEB">
        <w:rPr>
          <w:sz w:val="24"/>
          <w:szCs w:val="24"/>
        </w:rPr>
        <w:t>60-479</w:t>
      </w:r>
      <w:r w:rsidR="00D665F5" w:rsidRPr="005E2CEB">
        <w:rPr>
          <w:sz w:val="24"/>
          <w:szCs w:val="24"/>
        </w:rPr>
        <w:t xml:space="preserve"> </w:t>
      </w:r>
      <w:r w:rsidRPr="005E2CEB">
        <w:rPr>
          <w:sz w:val="24"/>
          <w:szCs w:val="24"/>
        </w:rPr>
        <w:t>Poznań</w:t>
      </w:r>
    </w:p>
    <w:p w14:paraId="03DBD70A" w14:textId="77777777" w:rsidR="00D665F5" w:rsidRPr="005E2CE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D5541B" w14:textId="77777777" w:rsidR="00A80738" w:rsidRPr="005E2CE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E2CEB">
        <w:rPr>
          <w:sz w:val="24"/>
          <w:szCs w:val="24"/>
        </w:rPr>
        <w:t>Znak sprawy:</w:t>
      </w:r>
      <w:r w:rsidRPr="005E2CEB">
        <w:rPr>
          <w:b/>
          <w:sz w:val="24"/>
          <w:szCs w:val="24"/>
        </w:rPr>
        <w:t xml:space="preserve"> </w:t>
      </w:r>
      <w:r w:rsidR="009165F2" w:rsidRPr="005E2CEB">
        <w:rPr>
          <w:b/>
          <w:sz w:val="24"/>
          <w:szCs w:val="24"/>
        </w:rPr>
        <w:t>SZW/DZP/69/2023</w:t>
      </w:r>
      <w:r w:rsidR="00A80738" w:rsidRPr="005E2CEB">
        <w:rPr>
          <w:sz w:val="24"/>
          <w:szCs w:val="24"/>
        </w:rPr>
        <w:tab/>
        <w:t xml:space="preserve"> </w:t>
      </w:r>
    </w:p>
    <w:p w14:paraId="4A084F7F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DEA41D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4AB25E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A9A514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E2CEB">
        <w:rPr>
          <w:b/>
          <w:spacing w:val="20"/>
          <w:sz w:val="28"/>
        </w:rPr>
        <w:t>INFORMACJA Z OTWARCIA OFERT</w:t>
      </w:r>
    </w:p>
    <w:p w14:paraId="022EBD72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267556" w14:textId="4CB63153" w:rsidR="00C659E2" w:rsidRPr="005E2CE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E2CEB">
        <w:rPr>
          <w:bCs/>
          <w:sz w:val="24"/>
          <w:szCs w:val="24"/>
        </w:rPr>
        <w:t xml:space="preserve">Dotyczy </w:t>
      </w:r>
      <w:r w:rsidRPr="005E2CEB">
        <w:rPr>
          <w:sz w:val="24"/>
          <w:szCs w:val="24"/>
        </w:rPr>
        <w:t xml:space="preserve">postępowania o udzielenie zamówienia publicznego prowadzonego w trybie </w:t>
      </w:r>
      <w:r w:rsidR="009165F2" w:rsidRPr="005E2CEB">
        <w:rPr>
          <w:sz w:val="24"/>
          <w:szCs w:val="24"/>
        </w:rPr>
        <w:t xml:space="preserve"> podstawowy</w:t>
      </w:r>
      <w:r w:rsidR="005E2CEB">
        <w:rPr>
          <w:sz w:val="24"/>
          <w:szCs w:val="24"/>
        </w:rPr>
        <w:t>m</w:t>
      </w:r>
      <w:r w:rsidR="009165F2" w:rsidRPr="005E2CEB">
        <w:rPr>
          <w:sz w:val="24"/>
          <w:szCs w:val="24"/>
        </w:rPr>
        <w:t xml:space="preserve"> bez negocjacji - art. 275 pkt. 1 ustawy Pzp</w:t>
      </w:r>
      <w:r w:rsidRPr="005E2CEB">
        <w:rPr>
          <w:sz w:val="24"/>
          <w:szCs w:val="24"/>
        </w:rPr>
        <w:t xml:space="preserve"> na:</w:t>
      </w:r>
    </w:p>
    <w:p w14:paraId="1C70438E" w14:textId="77777777" w:rsidR="00A80738" w:rsidRPr="005E2CEB" w:rsidRDefault="009165F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E2CEB">
        <w:rPr>
          <w:b/>
          <w:szCs w:val="24"/>
        </w:rPr>
        <w:t>Zakup sprzętu medycznego (w tym jednorazowego) użytkowanego w obrębie oddziałów i innych komórek organizacyjnych Szpitala Wojewódzkiego w Poznaniu- powtórka</w:t>
      </w:r>
    </w:p>
    <w:p w14:paraId="19DC6ADE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E2CEB">
        <w:rPr>
          <w:sz w:val="24"/>
          <w:szCs w:val="24"/>
        </w:rPr>
        <w:t>Zamawiający, działając na podstawie art. 22</w:t>
      </w:r>
      <w:r w:rsidR="00FC7F5E" w:rsidRPr="005E2CEB">
        <w:rPr>
          <w:sz w:val="24"/>
          <w:szCs w:val="24"/>
        </w:rPr>
        <w:t>2</w:t>
      </w:r>
      <w:r w:rsidRPr="005E2CEB">
        <w:rPr>
          <w:sz w:val="24"/>
          <w:szCs w:val="24"/>
        </w:rPr>
        <w:t xml:space="preserve"> ust. 5 </w:t>
      </w:r>
      <w:r w:rsidRPr="005E2CEB">
        <w:rPr>
          <w:bCs/>
          <w:sz w:val="24"/>
          <w:szCs w:val="24"/>
        </w:rPr>
        <w:t>ustawy z dnia 11 września 2019 r. Prawo zamówień publicznych</w:t>
      </w:r>
      <w:r w:rsidRPr="005E2CEB">
        <w:rPr>
          <w:sz w:val="24"/>
          <w:szCs w:val="24"/>
        </w:rPr>
        <w:t xml:space="preserve"> </w:t>
      </w:r>
      <w:r w:rsidR="009165F2" w:rsidRPr="005E2CEB">
        <w:rPr>
          <w:sz w:val="24"/>
          <w:szCs w:val="24"/>
        </w:rPr>
        <w:t>(t.j. Dz. U. z 2022r. poz. 1710)</w:t>
      </w:r>
      <w:r w:rsidR="00490DC0" w:rsidRPr="005E2CEB">
        <w:rPr>
          <w:sz w:val="24"/>
          <w:szCs w:val="24"/>
        </w:rPr>
        <w:t xml:space="preserve"> </w:t>
      </w:r>
      <w:r w:rsidRPr="005E2CEB">
        <w:rPr>
          <w:sz w:val="24"/>
          <w:szCs w:val="24"/>
        </w:rPr>
        <w:t>udostępnia</w:t>
      </w:r>
      <w:r w:rsidR="00F95C33" w:rsidRPr="005E2CEB">
        <w:rPr>
          <w:sz w:val="24"/>
          <w:szCs w:val="24"/>
        </w:rPr>
        <w:t xml:space="preserve"> </w:t>
      </w:r>
      <w:r w:rsidR="004C7E9B" w:rsidRPr="005E2CEB">
        <w:rPr>
          <w:sz w:val="24"/>
          <w:szCs w:val="24"/>
        </w:rPr>
        <w:t>informacj</w:t>
      </w:r>
      <w:r w:rsidR="00577BC6" w:rsidRPr="005E2CEB">
        <w:rPr>
          <w:sz w:val="24"/>
          <w:szCs w:val="24"/>
        </w:rPr>
        <w:t>ę</w:t>
      </w:r>
      <w:r w:rsidR="00035488" w:rsidRPr="005E2CEB">
        <w:rPr>
          <w:sz w:val="24"/>
          <w:szCs w:val="24"/>
        </w:rPr>
        <w:t xml:space="preserve"> z otwarcia ofert</w:t>
      </w:r>
      <w:r w:rsidR="00577BC6" w:rsidRPr="005E2CEB">
        <w:rPr>
          <w:sz w:val="24"/>
          <w:szCs w:val="24"/>
        </w:rPr>
        <w:t>.</w:t>
      </w:r>
    </w:p>
    <w:p w14:paraId="4A030193" w14:textId="77777777" w:rsidR="005E2CEB" w:rsidRDefault="005E2CEB" w:rsidP="005E2CEB">
      <w:pPr>
        <w:rPr>
          <w:sz w:val="22"/>
          <w:szCs w:val="22"/>
        </w:rPr>
      </w:pPr>
    </w:p>
    <w:p w14:paraId="6B056A94" w14:textId="721C7D62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3A03C262" w14:textId="77777777" w:rsidR="005E2CEB" w:rsidRDefault="005E2CEB" w:rsidP="005E2CEB">
      <w:pPr>
        <w:rPr>
          <w:sz w:val="22"/>
          <w:szCs w:val="22"/>
        </w:rPr>
      </w:pPr>
    </w:p>
    <w:p w14:paraId="777B2303" w14:textId="77777777" w:rsidR="005E2CEB" w:rsidRDefault="005E2CEB" w:rsidP="005E2CEB">
      <w:pPr>
        <w:rPr>
          <w:sz w:val="22"/>
          <w:szCs w:val="22"/>
        </w:rPr>
        <w:sectPr w:rsidR="005E2CE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4A6EE2C2" w14:textId="7B799113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>Zadanie 1</w:t>
      </w:r>
      <w:r>
        <w:rPr>
          <w:sz w:val="22"/>
          <w:szCs w:val="22"/>
        </w:rPr>
        <w:t xml:space="preserve"> – </w:t>
      </w:r>
      <w:r w:rsidRPr="005E2CEB">
        <w:rPr>
          <w:sz w:val="22"/>
          <w:szCs w:val="22"/>
        </w:rPr>
        <w:t>101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889,00 zł brutto</w:t>
      </w:r>
    </w:p>
    <w:p w14:paraId="1C9E961C" w14:textId="3545FB72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2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375,00 zł brutto</w:t>
      </w:r>
    </w:p>
    <w:p w14:paraId="6E03955F" w14:textId="01BF81D6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3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756,00 zł brutto</w:t>
      </w:r>
    </w:p>
    <w:p w14:paraId="3080DEBF" w14:textId="01964F81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4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672,00 zł brutto</w:t>
      </w:r>
    </w:p>
    <w:p w14:paraId="7C39655A" w14:textId="05674413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5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389,00 zł brutto</w:t>
      </w:r>
    </w:p>
    <w:p w14:paraId="23EC1858" w14:textId="36CDEA73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6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831,50 zł brutto</w:t>
      </w:r>
    </w:p>
    <w:p w14:paraId="375C3E6C" w14:textId="293836FD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7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250,00 zł brutto</w:t>
      </w:r>
    </w:p>
    <w:p w14:paraId="134AA9F0" w14:textId="7B6514F2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8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818,00 zł brutto</w:t>
      </w:r>
    </w:p>
    <w:p w14:paraId="0F7F696D" w14:textId="2B1515A1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9 </w:t>
      </w:r>
      <w:r>
        <w:rPr>
          <w:sz w:val="22"/>
          <w:szCs w:val="22"/>
        </w:rPr>
        <w:t xml:space="preserve">–  </w:t>
      </w:r>
      <w:r w:rsidRPr="005E2CEB">
        <w:rPr>
          <w:sz w:val="22"/>
          <w:szCs w:val="22"/>
        </w:rPr>
        <w:t>687,50 zł brutto</w:t>
      </w:r>
    </w:p>
    <w:p w14:paraId="572FB8AF" w14:textId="4252F659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10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033,00 zł brutto</w:t>
      </w:r>
    </w:p>
    <w:p w14:paraId="3EF11657" w14:textId="691B3A00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11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555,20 zł brutto</w:t>
      </w:r>
    </w:p>
    <w:p w14:paraId="1DF081E4" w14:textId="375D3E19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12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26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251,10 zł brutto</w:t>
      </w:r>
    </w:p>
    <w:p w14:paraId="41140646" w14:textId="319F5728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13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900,50 zł brutto</w:t>
      </w:r>
    </w:p>
    <w:p w14:paraId="450CD4F4" w14:textId="4D518B55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14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14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057,50 zł brutto</w:t>
      </w:r>
    </w:p>
    <w:p w14:paraId="2D795574" w14:textId="66A142AA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15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150,00 zł brutto</w:t>
      </w:r>
    </w:p>
    <w:p w14:paraId="2090AD6D" w14:textId="605DF39A" w:rsidR="005E2CEB" w:rsidRPr="005E2CEB" w:rsidRDefault="005E2CEB" w:rsidP="005E2CEB">
      <w:pPr>
        <w:rPr>
          <w:rFonts w:ascii="Nunito" w:hAnsi="Nunito"/>
          <w:color w:val="3D680F"/>
          <w:sz w:val="28"/>
          <w:szCs w:val="28"/>
        </w:rPr>
      </w:pPr>
      <w:r w:rsidRPr="005E2CEB">
        <w:rPr>
          <w:sz w:val="22"/>
          <w:szCs w:val="22"/>
        </w:rPr>
        <w:t xml:space="preserve">Zadanie 16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235,60 zł brutto</w:t>
      </w:r>
    </w:p>
    <w:p w14:paraId="49FB1E9A" w14:textId="77777777" w:rsidR="005E2CEB" w:rsidRDefault="005E2CEB" w:rsidP="00577BC6">
      <w:pPr>
        <w:spacing w:before="120" w:line="276" w:lineRule="auto"/>
        <w:jc w:val="both"/>
        <w:rPr>
          <w:sz w:val="24"/>
          <w:szCs w:val="24"/>
        </w:rPr>
        <w:sectPr w:rsidR="005E2CEB" w:rsidSect="005E2CEB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14:paraId="256AB2D1" w14:textId="77777777" w:rsidR="005E2CEB" w:rsidRPr="005E2CEB" w:rsidRDefault="005E2CEB" w:rsidP="00577BC6">
      <w:pPr>
        <w:spacing w:before="120" w:line="276" w:lineRule="auto"/>
        <w:jc w:val="both"/>
        <w:rPr>
          <w:sz w:val="24"/>
          <w:szCs w:val="24"/>
        </w:rPr>
      </w:pPr>
    </w:p>
    <w:p w14:paraId="37FC76AE" w14:textId="4281D10E" w:rsidR="00A80738" w:rsidRPr="005E2CE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E2CEB">
        <w:rPr>
          <w:sz w:val="24"/>
          <w:szCs w:val="24"/>
        </w:rPr>
        <w:t>Podczas otwarcia ofert, mającego miejsce</w:t>
      </w:r>
      <w:r w:rsidR="00FF4AB1" w:rsidRPr="005E2CEB">
        <w:rPr>
          <w:sz w:val="24"/>
          <w:szCs w:val="24"/>
        </w:rPr>
        <w:t xml:space="preserve"> w dniu  </w:t>
      </w:r>
      <w:r w:rsidR="005E2CEB">
        <w:rPr>
          <w:sz w:val="24"/>
          <w:szCs w:val="24"/>
        </w:rPr>
        <w:t>23</w:t>
      </w:r>
      <w:r w:rsidR="005E2CEB" w:rsidRPr="001A53FE">
        <w:rPr>
          <w:sz w:val="24"/>
          <w:szCs w:val="24"/>
        </w:rPr>
        <w:t>/0</w:t>
      </w:r>
      <w:r w:rsidR="005E2CEB">
        <w:rPr>
          <w:sz w:val="24"/>
          <w:szCs w:val="24"/>
        </w:rPr>
        <w:t>6</w:t>
      </w:r>
      <w:r w:rsidR="005E2CEB" w:rsidRPr="001A53FE">
        <w:rPr>
          <w:sz w:val="24"/>
          <w:szCs w:val="24"/>
        </w:rPr>
        <w:t>/2023 o godz. 10:00</w:t>
      </w:r>
      <w:r w:rsidRPr="005E2CE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E2CEB" w14:paraId="296EE8D3" w14:textId="77777777" w:rsidTr="00C82837">
        <w:tc>
          <w:tcPr>
            <w:tcW w:w="993" w:type="dxa"/>
            <w:shd w:val="clear" w:color="auto" w:fill="auto"/>
            <w:vAlign w:val="center"/>
          </w:tcPr>
          <w:p w14:paraId="6B61B53E" w14:textId="77777777" w:rsidR="006B27ED" w:rsidRPr="005E2CEB" w:rsidRDefault="006B27ED" w:rsidP="00C82837">
            <w:pPr>
              <w:spacing w:before="120" w:after="120"/>
              <w:jc w:val="center"/>
            </w:pPr>
            <w:r w:rsidRPr="005E2CE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30908" w14:textId="77777777" w:rsidR="006B27ED" w:rsidRPr="005E2CEB" w:rsidRDefault="006B27ED" w:rsidP="00C82837">
            <w:pPr>
              <w:spacing w:before="120" w:after="120"/>
              <w:jc w:val="center"/>
            </w:pPr>
            <w:r w:rsidRPr="005E2CEB">
              <w:t>Nr</w:t>
            </w:r>
            <w:r w:rsidR="00C82837" w:rsidRPr="005E2CEB">
              <w:t xml:space="preserve"> </w:t>
            </w:r>
            <w:r w:rsidRPr="005E2CE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E2E34F9" w14:textId="77777777" w:rsidR="006B27ED" w:rsidRPr="005E2CEB" w:rsidRDefault="006B27ED" w:rsidP="00BB547B">
            <w:pPr>
              <w:spacing w:before="120" w:after="120"/>
              <w:jc w:val="center"/>
            </w:pPr>
            <w:r w:rsidRPr="005E2CE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30FB9" w14:textId="77777777" w:rsidR="006B27ED" w:rsidRPr="005E2CEB" w:rsidRDefault="006B27ED" w:rsidP="00C82837">
            <w:pPr>
              <w:spacing w:before="120" w:after="120"/>
              <w:jc w:val="center"/>
            </w:pPr>
            <w:r w:rsidRPr="005E2CEB">
              <w:t>Cena oferty</w:t>
            </w:r>
          </w:p>
        </w:tc>
      </w:tr>
      <w:tr w:rsidR="009165F2" w:rsidRPr="005E2CEB" w14:paraId="1B07F062" w14:textId="77777777" w:rsidTr="0093194C">
        <w:tc>
          <w:tcPr>
            <w:tcW w:w="993" w:type="dxa"/>
            <w:shd w:val="clear" w:color="auto" w:fill="auto"/>
            <w:vAlign w:val="center"/>
          </w:tcPr>
          <w:p w14:paraId="1EE6BE78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25D6F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</w:t>
            </w:r>
          </w:p>
        </w:tc>
        <w:tc>
          <w:tcPr>
            <w:tcW w:w="4110" w:type="dxa"/>
            <w:shd w:val="clear" w:color="auto" w:fill="auto"/>
          </w:tcPr>
          <w:p w14:paraId="67B38AC1" w14:textId="30FD4936" w:rsidR="009165F2" w:rsidRPr="005E2CEB" w:rsidRDefault="009165F2" w:rsidP="0093194C">
            <w:pPr>
              <w:spacing w:before="80"/>
            </w:pPr>
            <w:r w:rsidRPr="005E2CEB">
              <w:t xml:space="preserve">Zarys International Group </w:t>
            </w:r>
            <w:r w:rsidR="005E2CEB">
              <w:t>Sp. z o.o. Sp.k.</w:t>
            </w:r>
          </w:p>
          <w:p w14:paraId="6DDEF895" w14:textId="667ADA95" w:rsidR="009165F2" w:rsidRPr="005E2CEB" w:rsidRDefault="005E2CEB" w:rsidP="0093194C">
            <w:r>
              <w:t xml:space="preserve">ul. </w:t>
            </w:r>
            <w:r w:rsidR="009165F2" w:rsidRPr="005E2CEB">
              <w:t xml:space="preserve">Pod Borem 18 </w:t>
            </w:r>
          </w:p>
          <w:p w14:paraId="1DF3709B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33A32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1 055.00 zł</w:t>
            </w:r>
          </w:p>
        </w:tc>
      </w:tr>
      <w:tr w:rsidR="009165F2" w:rsidRPr="005E2CEB" w14:paraId="26A43948" w14:textId="77777777" w:rsidTr="0093194C">
        <w:tc>
          <w:tcPr>
            <w:tcW w:w="993" w:type="dxa"/>
            <w:shd w:val="clear" w:color="auto" w:fill="auto"/>
            <w:vAlign w:val="center"/>
          </w:tcPr>
          <w:p w14:paraId="1A9D9CD2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95E720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4</w:t>
            </w:r>
          </w:p>
        </w:tc>
        <w:tc>
          <w:tcPr>
            <w:tcW w:w="4110" w:type="dxa"/>
            <w:shd w:val="clear" w:color="auto" w:fill="auto"/>
          </w:tcPr>
          <w:p w14:paraId="64808F31" w14:textId="77777777" w:rsidR="005E2CEB" w:rsidRPr="005E2CEB" w:rsidRDefault="005E2CEB" w:rsidP="005E2CEB">
            <w:pPr>
              <w:spacing w:before="80"/>
            </w:pPr>
            <w:r w:rsidRPr="005E2CEB">
              <w:t xml:space="preserve">Zarys International Group </w:t>
            </w:r>
            <w:r>
              <w:t>Sp. z o.o. Sp.k.</w:t>
            </w:r>
          </w:p>
          <w:p w14:paraId="33023413" w14:textId="77777777" w:rsidR="005E2CEB" w:rsidRPr="005E2CEB" w:rsidRDefault="005E2CEB" w:rsidP="005E2CEB">
            <w:r>
              <w:t xml:space="preserve">ul. </w:t>
            </w:r>
            <w:r w:rsidRPr="005E2CEB">
              <w:t xml:space="preserve">Pod Borem 18 </w:t>
            </w:r>
          </w:p>
          <w:p w14:paraId="6B53CBFE" w14:textId="76949E9B" w:rsidR="009165F2" w:rsidRPr="005E2CEB" w:rsidRDefault="005E2CEB" w:rsidP="005E2CEB">
            <w:pPr>
              <w:spacing w:after="80"/>
              <w:jc w:val="both"/>
            </w:pPr>
            <w:r w:rsidRPr="005E2CEB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5C85C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1 010.88 zł</w:t>
            </w:r>
          </w:p>
        </w:tc>
      </w:tr>
      <w:tr w:rsidR="009165F2" w:rsidRPr="005E2CEB" w14:paraId="3671E95C" w14:textId="77777777" w:rsidTr="0093194C">
        <w:tc>
          <w:tcPr>
            <w:tcW w:w="993" w:type="dxa"/>
            <w:shd w:val="clear" w:color="auto" w:fill="auto"/>
            <w:vAlign w:val="center"/>
          </w:tcPr>
          <w:p w14:paraId="05363A0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DD5B9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6</w:t>
            </w:r>
          </w:p>
        </w:tc>
        <w:tc>
          <w:tcPr>
            <w:tcW w:w="4110" w:type="dxa"/>
            <w:shd w:val="clear" w:color="auto" w:fill="auto"/>
          </w:tcPr>
          <w:p w14:paraId="0C6C9CA7" w14:textId="77777777" w:rsidR="005E2CEB" w:rsidRPr="005E2CEB" w:rsidRDefault="005E2CEB" w:rsidP="005E2CEB">
            <w:pPr>
              <w:spacing w:before="80"/>
            </w:pPr>
            <w:r w:rsidRPr="005E2CEB">
              <w:t xml:space="preserve">Zarys International Group </w:t>
            </w:r>
            <w:r>
              <w:t>Sp. z o.o. Sp.k.</w:t>
            </w:r>
          </w:p>
          <w:p w14:paraId="3DC26279" w14:textId="77777777" w:rsidR="005E2CEB" w:rsidRPr="005E2CEB" w:rsidRDefault="005E2CEB" w:rsidP="005E2CEB">
            <w:r>
              <w:t xml:space="preserve">ul. </w:t>
            </w:r>
            <w:r w:rsidRPr="005E2CEB">
              <w:t xml:space="preserve">Pod Borem 18 </w:t>
            </w:r>
          </w:p>
          <w:p w14:paraId="15661C7D" w14:textId="65489173" w:rsidR="009165F2" w:rsidRPr="005E2CEB" w:rsidRDefault="005E2CEB" w:rsidP="005E2CEB">
            <w:pPr>
              <w:spacing w:after="80"/>
              <w:jc w:val="both"/>
            </w:pPr>
            <w:r w:rsidRPr="005E2CEB">
              <w:lastRenderedPageBreak/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5FACB9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lastRenderedPageBreak/>
              <w:t>3 977.10 zł</w:t>
            </w:r>
          </w:p>
        </w:tc>
      </w:tr>
      <w:tr w:rsidR="009165F2" w:rsidRPr="005E2CEB" w14:paraId="7A2638F0" w14:textId="77777777" w:rsidTr="0093194C">
        <w:tc>
          <w:tcPr>
            <w:tcW w:w="993" w:type="dxa"/>
            <w:shd w:val="clear" w:color="auto" w:fill="auto"/>
            <w:vAlign w:val="center"/>
          </w:tcPr>
          <w:p w14:paraId="4B123215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82A4C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</w:t>
            </w:r>
          </w:p>
        </w:tc>
        <w:tc>
          <w:tcPr>
            <w:tcW w:w="4110" w:type="dxa"/>
            <w:shd w:val="clear" w:color="auto" w:fill="auto"/>
          </w:tcPr>
          <w:p w14:paraId="35A9C863" w14:textId="77777777" w:rsidR="005E2CEB" w:rsidRPr="005E2CEB" w:rsidRDefault="005E2CEB" w:rsidP="005E2CEB">
            <w:pPr>
              <w:spacing w:before="80"/>
            </w:pPr>
            <w:r w:rsidRPr="005E2CEB">
              <w:t xml:space="preserve">Zarys International Group </w:t>
            </w:r>
            <w:r>
              <w:t>Sp. z o.o. Sp.k.</w:t>
            </w:r>
          </w:p>
          <w:p w14:paraId="4D795CD3" w14:textId="77777777" w:rsidR="005E2CEB" w:rsidRPr="005E2CEB" w:rsidRDefault="005E2CEB" w:rsidP="005E2CEB">
            <w:r>
              <w:t xml:space="preserve">ul. </w:t>
            </w:r>
            <w:r w:rsidRPr="005E2CEB">
              <w:t xml:space="preserve">Pod Borem 18 </w:t>
            </w:r>
          </w:p>
          <w:p w14:paraId="0D3B3D2E" w14:textId="43EAE2D8" w:rsidR="009165F2" w:rsidRPr="005E2CEB" w:rsidRDefault="005E2CEB" w:rsidP="005E2CEB">
            <w:pPr>
              <w:spacing w:after="80"/>
              <w:jc w:val="both"/>
            </w:pPr>
            <w:r w:rsidRPr="005E2CEB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6B2CD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3 890.16 zł</w:t>
            </w:r>
          </w:p>
        </w:tc>
      </w:tr>
      <w:tr w:rsidR="009165F2" w:rsidRPr="005E2CEB" w14:paraId="289B173A" w14:textId="77777777" w:rsidTr="0093194C">
        <w:tc>
          <w:tcPr>
            <w:tcW w:w="993" w:type="dxa"/>
            <w:shd w:val="clear" w:color="auto" w:fill="auto"/>
            <w:vAlign w:val="center"/>
          </w:tcPr>
          <w:p w14:paraId="2763408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B05AAF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</w:t>
            </w:r>
          </w:p>
        </w:tc>
        <w:tc>
          <w:tcPr>
            <w:tcW w:w="4110" w:type="dxa"/>
            <w:shd w:val="clear" w:color="auto" w:fill="auto"/>
          </w:tcPr>
          <w:p w14:paraId="7993AFE8" w14:textId="1F913D9A" w:rsidR="009165F2" w:rsidRPr="005E2CEB" w:rsidRDefault="009165F2" w:rsidP="0093194C">
            <w:pPr>
              <w:spacing w:before="80"/>
            </w:pPr>
            <w:r w:rsidRPr="005E2CEB">
              <w:t xml:space="preserve">EM POLAND </w:t>
            </w:r>
            <w:r w:rsidR="005E2CEB">
              <w:t>S</w:t>
            </w:r>
            <w:r w:rsidRPr="005E2CEB">
              <w:t>p.zo.o.</w:t>
            </w:r>
            <w:r w:rsidR="005E2CEB">
              <w:t xml:space="preserve"> </w:t>
            </w:r>
          </w:p>
          <w:p w14:paraId="31D04A4C" w14:textId="77777777" w:rsidR="009165F2" w:rsidRPr="005E2CEB" w:rsidRDefault="009165F2" w:rsidP="0093194C">
            <w:r w:rsidRPr="005E2CEB">
              <w:t xml:space="preserve">Al. Piłsudskiego 63 </w:t>
            </w:r>
          </w:p>
          <w:p w14:paraId="1EBF188F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1DDC59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1 768.50 zł</w:t>
            </w:r>
          </w:p>
        </w:tc>
      </w:tr>
      <w:tr w:rsidR="009165F2" w:rsidRPr="005E2CEB" w14:paraId="54507C17" w14:textId="77777777" w:rsidTr="0093194C">
        <w:tc>
          <w:tcPr>
            <w:tcW w:w="993" w:type="dxa"/>
            <w:shd w:val="clear" w:color="auto" w:fill="auto"/>
            <w:vAlign w:val="center"/>
          </w:tcPr>
          <w:p w14:paraId="60D6DE3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6DAA3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8</w:t>
            </w:r>
          </w:p>
        </w:tc>
        <w:tc>
          <w:tcPr>
            <w:tcW w:w="4110" w:type="dxa"/>
            <w:shd w:val="clear" w:color="auto" w:fill="auto"/>
          </w:tcPr>
          <w:p w14:paraId="3DCE7B14" w14:textId="77777777" w:rsidR="009165F2" w:rsidRPr="005E2CEB" w:rsidRDefault="009165F2" w:rsidP="0093194C">
            <w:pPr>
              <w:spacing w:before="80"/>
            </w:pPr>
            <w:r w:rsidRPr="005E2CEB">
              <w:t>SINMED Sp. z o. o.</w:t>
            </w:r>
          </w:p>
          <w:p w14:paraId="35547C44" w14:textId="29ACD6A9" w:rsidR="009165F2" w:rsidRPr="005E2CEB" w:rsidRDefault="005E2CEB" w:rsidP="0093194C">
            <w:r>
              <w:t xml:space="preserve">ul. </w:t>
            </w:r>
            <w:r w:rsidR="009165F2" w:rsidRPr="005E2CEB">
              <w:t xml:space="preserve">Graniczna 32B </w:t>
            </w:r>
          </w:p>
          <w:p w14:paraId="053019EB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5EFE5A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5 832.00 zł</w:t>
            </w:r>
          </w:p>
        </w:tc>
      </w:tr>
      <w:tr w:rsidR="009165F2" w:rsidRPr="005E2CEB" w14:paraId="68242024" w14:textId="77777777" w:rsidTr="0093194C">
        <w:tc>
          <w:tcPr>
            <w:tcW w:w="993" w:type="dxa"/>
            <w:shd w:val="clear" w:color="auto" w:fill="auto"/>
            <w:vAlign w:val="center"/>
          </w:tcPr>
          <w:p w14:paraId="2EB55D7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E7EC8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4110" w:type="dxa"/>
            <w:shd w:val="clear" w:color="auto" w:fill="auto"/>
          </w:tcPr>
          <w:p w14:paraId="52E2AA7A" w14:textId="77777777" w:rsidR="009165F2" w:rsidRPr="005E2CEB" w:rsidRDefault="009165F2" w:rsidP="0093194C">
            <w:pPr>
              <w:spacing w:before="80"/>
            </w:pPr>
            <w:r w:rsidRPr="005E2CEB">
              <w:t>Duolux Medical Sp. z o.o.</w:t>
            </w:r>
          </w:p>
          <w:p w14:paraId="5CB2F2D8" w14:textId="77777777" w:rsidR="009165F2" w:rsidRPr="005E2CEB" w:rsidRDefault="009165F2" w:rsidP="0093194C">
            <w:r w:rsidRPr="005E2CEB">
              <w:t xml:space="preserve">os. Bolesława Chrobrego 40f/53 </w:t>
            </w:r>
          </w:p>
          <w:p w14:paraId="581B3138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C08A3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101 769.00 zł</w:t>
            </w:r>
          </w:p>
        </w:tc>
      </w:tr>
      <w:tr w:rsidR="009165F2" w:rsidRPr="005E2CEB" w14:paraId="7E8A400E" w14:textId="77777777" w:rsidTr="0093194C">
        <w:tc>
          <w:tcPr>
            <w:tcW w:w="993" w:type="dxa"/>
            <w:shd w:val="clear" w:color="auto" w:fill="auto"/>
            <w:vAlign w:val="center"/>
          </w:tcPr>
          <w:p w14:paraId="4CF1F77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0849F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</w:t>
            </w:r>
          </w:p>
        </w:tc>
        <w:tc>
          <w:tcPr>
            <w:tcW w:w="4110" w:type="dxa"/>
            <w:shd w:val="clear" w:color="auto" w:fill="auto"/>
          </w:tcPr>
          <w:p w14:paraId="03DCBE87" w14:textId="1A270A17" w:rsidR="009165F2" w:rsidRPr="005E2CEB" w:rsidRDefault="009165F2" w:rsidP="0093194C">
            <w:pPr>
              <w:spacing w:before="80"/>
            </w:pPr>
            <w:r w:rsidRPr="005E2CEB">
              <w:t xml:space="preserve">Polmil </w:t>
            </w:r>
            <w:r w:rsidR="005E2CEB">
              <w:t>S</w:t>
            </w:r>
            <w:r w:rsidRPr="005E2CEB">
              <w:t>p. z o. o.</w:t>
            </w:r>
          </w:p>
          <w:p w14:paraId="4685F0C6" w14:textId="796899CE" w:rsidR="009165F2" w:rsidRPr="005E2CEB" w:rsidRDefault="005E2CEB" w:rsidP="0093194C">
            <w:r>
              <w:t xml:space="preserve">ul. </w:t>
            </w:r>
            <w:r w:rsidR="009165F2" w:rsidRPr="005E2CEB">
              <w:t xml:space="preserve">Przemysłowa 8 B </w:t>
            </w:r>
          </w:p>
          <w:p w14:paraId="1B72AA75" w14:textId="6A5A3BAE" w:rsidR="009165F2" w:rsidRPr="005E2CEB" w:rsidRDefault="009165F2" w:rsidP="0093194C">
            <w:pPr>
              <w:spacing w:after="80"/>
              <w:jc w:val="both"/>
            </w:pPr>
            <w:r w:rsidRPr="005E2CEB">
              <w:t>85-758 B</w:t>
            </w:r>
            <w:r w:rsidR="005E2CEB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020BC5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2 570.40 zł</w:t>
            </w:r>
          </w:p>
        </w:tc>
      </w:tr>
      <w:tr w:rsidR="009165F2" w:rsidRPr="005E2CEB" w14:paraId="5305B4FC" w14:textId="77777777" w:rsidTr="0093194C">
        <w:tc>
          <w:tcPr>
            <w:tcW w:w="993" w:type="dxa"/>
            <w:shd w:val="clear" w:color="auto" w:fill="auto"/>
            <w:vAlign w:val="center"/>
          </w:tcPr>
          <w:p w14:paraId="18C861D5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5DEEE3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8</w:t>
            </w:r>
          </w:p>
        </w:tc>
        <w:tc>
          <w:tcPr>
            <w:tcW w:w="4110" w:type="dxa"/>
            <w:shd w:val="clear" w:color="auto" w:fill="auto"/>
          </w:tcPr>
          <w:p w14:paraId="60A25161" w14:textId="77777777" w:rsidR="009165F2" w:rsidRPr="005E2CEB" w:rsidRDefault="009165F2" w:rsidP="0093194C">
            <w:pPr>
              <w:spacing w:before="80"/>
            </w:pPr>
            <w:r w:rsidRPr="005E2CEB">
              <w:t>PROMED S.A.</w:t>
            </w:r>
          </w:p>
          <w:p w14:paraId="4E18EB0D" w14:textId="77777777" w:rsidR="009165F2" w:rsidRPr="005E2CEB" w:rsidRDefault="009165F2" w:rsidP="0093194C">
            <w:r w:rsidRPr="005E2CEB">
              <w:t xml:space="preserve">ul. Działkowa 56 </w:t>
            </w:r>
          </w:p>
          <w:p w14:paraId="2CFE3262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DF9938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7 814.88 zł</w:t>
            </w:r>
          </w:p>
        </w:tc>
      </w:tr>
      <w:tr w:rsidR="009165F2" w:rsidRPr="005E2CEB" w14:paraId="6A68C940" w14:textId="77777777" w:rsidTr="0093194C">
        <w:tc>
          <w:tcPr>
            <w:tcW w:w="993" w:type="dxa"/>
            <w:shd w:val="clear" w:color="auto" w:fill="auto"/>
            <w:vAlign w:val="center"/>
          </w:tcPr>
          <w:p w14:paraId="1CFD17D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95DD7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12</w:t>
            </w:r>
          </w:p>
        </w:tc>
        <w:tc>
          <w:tcPr>
            <w:tcW w:w="4110" w:type="dxa"/>
            <w:shd w:val="clear" w:color="auto" w:fill="auto"/>
          </w:tcPr>
          <w:p w14:paraId="14E1D1CE" w14:textId="77777777" w:rsidR="009165F2" w:rsidRPr="005E2CEB" w:rsidRDefault="009165F2" w:rsidP="0093194C">
            <w:pPr>
              <w:spacing w:before="80"/>
            </w:pPr>
            <w:r w:rsidRPr="005E2CEB">
              <w:t>PROMED S.A.</w:t>
            </w:r>
          </w:p>
          <w:p w14:paraId="363A975D" w14:textId="77777777" w:rsidR="009165F2" w:rsidRPr="005E2CEB" w:rsidRDefault="009165F2" w:rsidP="0093194C">
            <w:r w:rsidRPr="005E2CEB">
              <w:t xml:space="preserve">ul. Działkowa 56 </w:t>
            </w:r>
          </w:p>
          <w:p w14:paraId="00CDA83A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BB5996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24 690.53 zł</w:t>
            </w:r>
          </w:p>
        </w:tc>
      </w:tr>
      <w:tr w:rsidR="009165F2" w:rsidRPr="005E2CEB" w14:paraId="15F0456F" w14:textId="77777777" w:rsidTr="0093194C">
        <w:tc>
          <w:tcPr>
            <w:tcW w:w="993" w:type="dxa"/>
            <w:shd w:val="clear" w:color="auto" w:fill="auto"/>
            <w:vAlign w:val="center"/>
          </w:tcPr>
          <w:p w14:paraId="50FD8812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5A02F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10</w:t>
            </w:r>
          </w:p>
        </w:tc>
        <w:tc>
          <w:tcPr>
            <w:tcW w:w="4110" w:type="dxa"/>
            <w:shd w:val="clear" w:color="auto" w:fill="auto"/>
          </w:tcPr>
          <w:p w14:paraId="7D3185B0" w14:textId="77777777" w:rsidR="009165F2" w:rsidRPr="005E2CEB" w:rsidRDefault="009165F2" w:rsidP="0093194C">
            <w:pPr>
              <w:spacing w:before="80"/>
            </w:pPr>
            <w:r w:rsidRPr="005E2CEB">
              <w:t>Stator Paweł Kądeja</w:t>
            </w:r>
          </w:p>
          <w:p w14:paraId="6FE2B2B6" w14:textId="78A6941D" w:rsidR="009165F2" w:rsidRPr="005E2CEB" w:rsidRDefault="005E2CEB" w:rsidP="0093194C">
            <w:r>
              <w:t xml:space="preserve">ul. </w:t>
            </w:r>
            <w:r w:rsidR="009165F2" w:rsidRPr="005E2CEB">
              <w:t xml:space="preserve">Kordiana 31 </w:t>
            </w:r>
          </w:p>
          <w:p w14:paraId="66EEE108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04-451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BE5EA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2 944.80 zł</w:t>
            </w:r>
          </w:p>
        </w:tc>
      </w:tr>
      <w:tr w:rsidR="009165F2" w:rsidRPr="005E2CEB" w14:paraId="1DDFD1D7" w14:textId="77777777" w:rsidTr="0093194C">
        <w:tc>
          <w:tcPr>
            <w:tcW w:w="993" w:type="dxa"/>
            <w:shd w:val="clear" w:color="auto" w:fill="auto"/>
            <w:vAlign w:val="center"/>
          </w:tcPr>
          <w:p w14:paraId="3DA47DE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7DF04F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10</w:t>
            </w:r>
          </w:p>
        </w:tc>
        <w:tc>
          <w:tcPr>
            <w:tcW w:w="4110" w:type="dxa"/>
            <w:shd w:val="clear" w:color="auto" w:fill="auto"/>
          </w:tcPr>
          <w:p w14:paraId="7C790327" w14:textId="77777777" w:rsidR="009165F2" w:rsidRPr="005E2CEB" w:rsidRDefault="009165F2" w:rsidP="0093194C">
            <w:pPr>
              <w:spacing w:before="80"/>
            </w:pPr>
            <w:r w:rsidRPr="005E2CEB">
              <w:t>BERYL MED  POLAND Sp. z o. o.</w:t>
            </w:r>
          </w:p>
          <w:p w14:paraId="497AE40E" w14:textId="4300A9B1" w:rsidR="009165F2" w:rsidRPr="005E2CEB" w:rsidRDefault="005E2CEB" w:rsidP="0093194C">
            <w:r>
              <w:t>ul. Łopuszańska 36/bud.14C</w:t>
            </w:r>
          </w:p>
          <w:p w14:paraId="0A8BD4B7" w14:textId="7F658DB2" w:rsidR="009165F2" w:rsidRPr="005E2CEB" w:rsidRDefault="005E2CEB" w:rsidP="0093194C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6C2BFA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4 264.92 zł</w:t>
            </w:r>
          </w:p>
        </w:tc>
      </w:tr>
      <w:tr w:rsidR="009165F2" w:rsidRPr="005E2CEB" w14:paraId="1B6525E0" w14:textId="77777777" w:rsidTr="0093194C">
        <w:tc>
          <w:tcPr>
            <w:tcW w:w="993" w:type="dxa"/>
            <w:shd w:val="clear" w:color="auto" w:fill="auto"/>
            <w:vAlign w:val="center"/>
          </w:tcPr>
          <w:p w14:paraId="2E81EB8A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5DD15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14</w:t>
            </w:r>
          </w:p>
        </w:tc>
        <w:tc>
          <w:tcPr>
            <w:tcW w:w="4110" w:type="dxa"/>
            <w:shd w:val="clear" w:color="auto" w:fill="auto"/>
          </w:tcPr>
          <w:p w14:paraId="326F4133" w14:textId="7A89BBBF" w:rsidR="009165F2" w:rsidRPr="005E2CEB" w:rsidRDefault="009165F2" w:rsidP="0093194C">
            <w:pPr>
              <w:spacing w:before="80"/>
            </w:pPr>
            <w:r w:rsidRPr="005E2CEB">
              <w:t>Grzegorz Pałkowski</w:t>
            </w:r>
            <w:r w:rsidR="005E2CEB">
              <w:t xml:space="preserve"> </w:t>
            </w:r>
            <w:r w:rsidR="005E2CEB" w:rsidRPr="005E2CEB">
              <w:t>Elektro Med</w:t>
            </w:r>
          </w:p>
          <w:p w14:paraId="712521CF" w14:textId="10225206" w:rsidR="009165F2" w:rsidRPr="005E2CEB" w:rsidRDefault="005E2CEB" w:rsidP="0093194C">
            <w:r>
              <w:t xml:space="preserve">ul. </w:t>
            </w:r>
            <w:r w:rsidR="009165F2" w:rsidRPr="005E2CEB">
              <w:t xml:space="preserve">Zabierzowska 11 </w:t>
            </w:r>
          </w:p>
          <w:p w14:paraId="388EEBB3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F50246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7 769.63 zł</w:t>
            </w:r>
          </w:p>
        </w:tc>
      </w:tr>
    </w:tbl>
    <w:p w14:paraId="1D89F662" w14:textId="77777777" w:rsidR="00BC6593" w:rsidRDefault="00BC6593" w:rsidP="00BC659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0BDCEB7" w14:textId="77777777" w:rsidR="00BC6593" w:rsidRDefault="00BC6593" w:rsidP="00BC6593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CB01667" w14:textId="77777777" w:rsidR="00BC6593" w:rsidRDefault="00BC6593" w:rsidP="00BC65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A5831AE" w14:textId="77777777" w:rsidR="00BC6593" w:rsidRDefault="00BC6593" w:rsidP="00BC6593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476A5E6" w14:textId="77777777" w:rsidR="00BC6593" w:rsidRDefault="00BC6593" w:rsidP="00BC6593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6C7192F" w14:textId="77777777" w:rsidR="00BC6593" w:rsidRDefault="00BC6593" w:rsidP="00BC659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270DCCFC" w14:textId="0FB17A96" w:rsidR="00C236D3" w:rsidRPr="005E2CEB" w:rsidRDefault="009165F2" w:rsidP="00173B20">
      <w:pPr>
        <w:jc w:val="right"/>
        <w:rPr>
          <w:sz w:val="22"/>
          <w:szCs w:val="22"/>
        </w:rPr>
      </w:pPr>
      <w:r w:rsidRPr="005E2CEB">
        <w:rPr>
          <w:sz w:val="24"/>
          <w:szCs w:val="24"/>
        </w:rPr>
        <w:t xml:space="preserve">  </w:t>
      </w:r>
      <w:bookmarkEnd w:id="0"/>
    </w:p>
    <w:sectPr w:rsidR="00C236D3" w:rsidRPr="005E2CEB" w:rsidSect="005E2CEB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EB98D" w14:textId="77777777" w:rsidR="004B18FD" w:rsidRDefault="004B18FD">
      <w:r>
        <w:separator/>
      </w:r>
    </w:p>
  </w:endnote>
  <w:endnote w:type="continuationSeparator" w:id="0">
    <w:p w14:paraId="77AA4B3B" w14:textId="77777777" w:rsidR="004B18FD" w:rsidRDefault="004B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777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176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3DBF7" w14:textId="419E9C3C" w:rsidR="009F189D" w:rsidRDefault="00A132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81C685" wp14:editId="0C26A54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483354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92E4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2A53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55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9559DF" w14:textId="77777777" w:rsidR="009F189D" w:rsidRDefault="009F189D">
    <w:pPr>
      <w:pStyle w:val="Stopka"/>
      <w:tabs>
        <w:tab w:val="clear" w:pos="4536"/>
      </w:tabs>
      <w:jc w:val="center"/>
    </w:pPr>
  </w:p>
  <w:p w14:paraId="7AA56E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07F87" w14:textId="77777777" w:rsidR="004B18FD" w:rsidRDefault="004B18FD">
      <w:r>
        <w:separator/>
      </w:r>
    </w:p>
  </w:footnote>
  <w:footnote w:type="continuationSeparator" w:id="0">
    <w:p w14:paraId="4A7039F6" w14:textId="77777777" w:rsidR="004B18FD" w:rsidRDefault="004B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A9608" w14:textId="77777777" w:rsidR="009165F2" w:rsidRDefault="00916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B9F89" w14:textId="77777777" w:rsidR="009165F2" w:rsidRDefault="00916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1C676" w14:textId="77777777" w:rsidR="009165F2" w:rsidRDefault="00916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8F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18FD"/>
    <w:rsid w:val="004C7E9B"/>
    <w:rsid w:val="005614F2"/>
    <w:rsid w:val="00577BC6"/>
    <w:rsid w:val="005E2CEB"/>
    <w:rsid w:val="0069085C"/>
    <w:rsid w:val="006B27ED"/>
    <w:rsid w:val="00843263"/>
    <w:rsid w:val="00861E75"/>
    <w:rsid w:val="009165F2"/>
    <w:rsid w:val="009D19BD"/>
    <w:rsid w:val="009F189D"/>
    <w:rsid w:val="00A132B3"/>
    <w:rsid w:val="00A80738"/>
    <w:rsid w:val="00BB547B"/>
    <w:rsid w:val="00BC659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D6D93"/>
  <w15:chartTrackingRefBased/>
  <w15:docId w15:val="{C1C10862-1F0A-4E3D-93D5-4CBB11705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E2C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0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9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4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19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4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69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9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3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4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61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8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1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2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0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4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88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440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2023-06-23T09:19:00Z</dcterms:created>
  <dcterms:modified xsi:type="dcterms:W3CDTF">2023-06-23T10:31:00Z</dcterms:modified>
</cp:coreProperties>
</file>