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89F53" w14:textId="77777777" w:rsidR="00A02E94" w:rsidRDefault="00D950E1" w:rsidP="002321F3">
      <w:pPr>
        <w:jc w:val="right"/>
        <w:rPr>
          <w:rFonts w:ascii="Arial" w:hAnsi="Arial" w:cs="Arial"/>
        </w:rPr>
      </w:pPr>
      <w:bookmarkStart w:id="0" w:name="_Hlk53520193"/>
      <w:r w:rsidRPr="00D950E1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D950E1">
        <w:rPr>
          <w:rFonts w:ascii="Arial" w:hAnsi="Arial" w:cs="Arial"/>
        </w:rPr>
        <w:t>2023-06-26</w:t>
      </w:r>
    </w:p>
    <w:p w14:paraId="67D955AF" w14:textId="77777777" w:rsidR="00D950E1" w:rsidRPr="00D950E1" w:rsidRDefault="00D950E1" w:rsidP="002321F3">
      <w:pPr>
        <w:rPr>
          <w:rFonts w:ascii="Arial" w:hAnsi="Arial" w:cs="Arial"/>
          <w:b/>
          <w:bCs/>
        </w:rPr>
      </w:pPr>
      <w:r w:rsidRPr="00D950E1">
        <w:rPr>
          <w:rFonts w:ascii="Arial" w:hAnsi="Arial" w:cs="Arial"/>
          <w:b/>
          <w:bCs/>
        </w:rPr>
        <w:t>Szpital Wojewódzki w Poznaniu</w:t>
      </w:r>
    </w:p>
    <w:p w14:paraId="17B90AEF" w14:textId="77777777" w:rsidR="00A02E94" w:rsidRDefault="00D950E1" w:rsidP="002321F3">
      <w:pPr>
        <w:rPr>
          <w:rFonts w:ascii="Arial" w:hAnsi="Arial" w:cs="Arial"/>
          <w:b/>
          <w:bCs/>
        </w:rPr>
      </w:pPr>
      <w:r w:rsidRPr="00D950E1">
        <w:rPr>
          <w:rFonts w:ascii="Arial" w:hAnsi="Arial" w:cs="Arial"/>
          <w:b/>
          <w:bCs/>
        </w:rPr>
        <w:t>Dział Zamówień Publicznych</w:t>
      </w:r>
    </w:p>
    <w:p w14:paraId="30E52148" w14:textId="77777777" w:rsidR="00A02E94" w:rsidRDefault="00D950E1" w:rsidP="002321F3">
      <w:pPr>
        <w:rPr>
          <w:rFonts w:ascii="Arial" w:hAnsi="Arial" w:cs="Arial"/>
        </w:rPr>
      </w:pPr>
      <w:r w:rsidRPr="00D950E1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D950E1">
        <w:rPr>
          <w:rFonts w:ascii="Arial" w:hAnsi="Arial" w:cs="Arial"/>
        </w:rPr>
        <w:t>7/19</w:t>
      </w:r>
    </w:p>
    <w:p w14:paraId="613A924F" w14:textId="77777777" w:rsidR="00A02E94" w:rsidRDefault="00D950E1" w:rsidP="002321F3">
      <w:pPr>
        <w:rPr>
          <w:rFonts w:ascii="Arial" w:hAnsi="Arial" w:cs="Arial"/>
        </w:rPr>
      </w:pPr>
      <w:r w:rsidRPr="00D950E1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D950E1">
        <w:rPr>
          <w:rFonts w:ascii="Arial" w:hAnsi="Arial" w:cs="Arial"/>
        </w:rPr>
        <w:t>Poznań</w:t>
      </w:r>
    </w:p>
    <w:p w14:paraId="71F6684C" w14:textId="77777777" w:rsidR="002321F3" w:rsidRDefault="002321F3" w:rsidP="002321F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29D930D7" w14:textId="198DDA24" w:rsidR="00A02E94" w:rsidRDefault="00A02E94" w:rsidP="002321F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0C337390" w14:textId="77777777" w:rsidR="00A02E94" w:rsidRDefault="00A02E94" w:rsidP="002321F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0E64230A" w14:textId="77777777" w:rsidR="002321F3" w:rsidRDefault="002321F3" w:rsidP="002321F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60DAB602" w14:textId="77777777" w:rsidR="002321F3" w:rsidRDefault="002321F3" w:rsidP="002321F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CE50B6B" w14:textId="77777777" w:rsidR="00A02E94" w:rsidRDefault="00A02E94" w:rsidP="002321F3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69F3D2DF" w14:textId="77777777" w:rsidR="00A02E94" w:rsidRDefault="00A02E94" w:rsidP="002321F3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330884CD" w14:textId="77777777" w:rsidR="002321F3" w:rsidRDefault="002321F3" w:rsidP="002321F3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D950E1" w14:paraId="7442CC01" w14:textId="77777777" w:rsidTr="002321F3">
        <w:trPr>
          <w:trHeight w:val="638"/>
        </w:trPr>
        <w:tc>
          <w:tcPr>
            <w:tcW w:w="1137" w:type="dxa"/>
            <w:hideMark/>
          </w:tcPr>
          <w:p w14:paraId="49EDAE65" w14:textId="77777777" w:rsidR="00D950E1" w:rsidRDefault="00D950E1" w:rsidP="002321F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8577" w:type="dxa"/>
            <w:hideMark/>
          </w:tcPr>
          <w:p w14:paraId="4F926CEC" w14:textId="77777777" w:rsidR="00D950E1" w:rsidRDefault="00D950E1" w:rsidP="002321F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D950E1">
              <w:rPr>
                <w:rFonts w:ascii="Arial" w:hAnsi="Arial" w:cs="Arial"/>
              </w:rPr>
              <w:t>podstawowy</w:t>
            </w:r>
            <w:r w:rsidR="002321F3">
              <w:rPr>
                <w:rFonts w:ascii="Arial" w:hAnsi="Arial" w:cs="Arial"/>
              </w:rPr>
              <w:t>m</w:t>
            </w:r>
            <w:r w:rsidRPr="00D950E1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D950E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D950E1">
              <w:rPr>
                <w:rFonts w:ascii="Arial" w:hAnsi="Arial" w:cs="Arial"/>
                <w:b/>
                <w:bCs/>
              </w:rPr>
              <w:t>Dostawa środków czystości na potrzeby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D950E1">
              <w:rPr>
                <w:rFonts w:ascii="Arial" w:hAnsi="Arial" w:cs="Arial"/>
                <w:b/>
              </w:rPr>
              <w:t>SZW/DZP/60/2023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3E483C6C" w14:textId="0CBA9651" w:rsidR="002321F3" w:rsidRDefault="002321F3" w:rsidP="002321F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1993B39" w14:textId="77777777" w:rsidR="00A02E94" w:rsidRDefault="00A02E94" w:rsidP="002321F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D950E1" w:rsidRPr="00D950E1">
        <w:rPr>
          <w:rFonts w:ascii="Arial" w:hAnsi="Arial" w:cs="Arial"/>
        </w:rPr>
        <w:t>(</w:t>
      </w:r>
      <w:proofErr w:type="spellStart"/>
      <w:r w:rsidR="00D950E1" w:rsidRPr="00D950E1">
        <w:rPr>
          <w:rFonts w:ascii="Arial" w:hAnsi="Arial" w:cs="Arial"/>
        </w:rPr>
        <w:t>t.j</w:t>
      </w:r>
      <w:proofErr w:type="spellEnd"/>
      <w:r w:rsidR="00D950E1" w:rsidRPr="00D950E1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p w14:paraId="4AC5E89C" w14:textId="77777777" w:rsidR="002321F3" w:rsidRDefault="002321F3" w:rsidP="002321F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950E1" w:rsidRPr="0096586C" w14:paraId="2A80AE5A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D319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t>Zadanie nr 1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1</w:t>
            </w:r>
          </w:p>
          <w:p w14:paraId="458C344F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SUTURA MED Sp. z.o.o.</w:t>
            </w:r>
          </w:p>
          <w:p w14:paraId="407BE5A3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Mała Odrzańska 21/2</w:t>
            </w:r>
          </w:p>
          <w:p w14:paraId="0495DC1F" w14:textId="51E67414" w:rsidR="00D950E1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70-535</w:t>
            </w:r>
            <w:r w:rsidR="00D950E1" w:rsidRPr="0096586C">
              <w:rPr>
                <w:rFonts w:ascii="Arial" w:hAnsi="Arial" w:cs="Arial"/>
                <w:bCs/>
                <w:sz w:val="23"/>
                <w:szCs w:val="23"/>
              </w:rPr>
              <w:t xml:space="preserve"> Szczecin</w:t>
            </w:r>
          </w:p>
          <w:p w14:paraId="042A4BC9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86 941.32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65AA0C2C" w14:textId="77777777" w:rsidR="00D950E1" w:rsidRPr="0096586C" w:rsidRDefault="00D950E1" w:rsidP="002321F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47A1EFFE" w14:textId="77777777" w:rsidR="00D950E1" w:rsidRPr="0096586C" w:rsidRDefault="00D950E1" w:rsidP="002321F3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 Jedyna oferta.</w:t>
            </w:r>
          </w:p>
        </w:tc>
      </w:tr>
      <w:tr w:rsidR="00D950E1" w:rsidRPr="0096586C" w14:paraId="400C3FA8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D8CB0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t>Zadanie nr 2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2</w:t>
            </w:r>
          </w:p>
          <w:p w14:paraId="0DFAF530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SUTURA MED Sp. z.o.o.</w:t>
            </w:r>
          </w:p>
          <w:p w14:paraId="5B1DE5B9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Mała Odrzańska 21/2</w:t>
            </w:r>
          </w:p>
          <w:p w14:paraId="2502C5FF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70-535 Szczecin</w:t>
            </w:r>
          </w:p>
          <w:p w14:paraId="7170D86E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396.06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112BF178" w14:textId="77777777" w:rsidR="00D950E1" w:rsidRPr="0096586C" w:rsidRDefault="00D950E1" w:rsidP="002321F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5DDB45A9" w14:textId="77777777" w:rsidR="00D950E1" w:rsidRPr="0096586C" w:rsidRDefault="00D950E1" w:rsidP="002321F3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 Jedyna oferta.</w:t>
            </w:r>
          </w:p>
        </w:tc>
      </w:tr>
      <w:tr w:rsidR="00D950E1" w:rsidRPr="0096586C" w14:paraId="2EB7B6F6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F303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t>Zadanie nr 3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3</w:t>
            </w:r>
          </w:p>
          <w:p w14:paraId="736191E7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S4K Sp. z o.o.</w:t>
            </w:r>
          </w:p>
          <w:p w14:paraId="012746A1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 xml:space="preserve">Batalionów Chłopskich 50 </w:t>
            </w:r>
          </w:p>
          <w:p w14:paraId="5ACD3DC4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25-671 Kielce</w:t>
            </w:r>
          </w:p>
          <w:p w14:paraId="0EC779A6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4 814.22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15929466" w14:textId="77777777" w:rsidR="00D950E1" w:rsidRPr="0096586C" w:rsidRDefault="00D950E1" w:rsidP="002321F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3353BE49" w14:textId="77777777" w:rsidR="00D950E1" w:rsidRPr="0096586C" w:rsidRDefault="00D950E1" w:rsidP="002321F3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</w:t>
            </w:r>
          </w:p>
        </w:tc>
      </w:tr>
      <w:tr w:rsidR="00D950E1" w:rsidRPr="0096586C" w14:paraId="3F0AF830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2B6EF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t>Zadanie nr 4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4</w:t>
            </w:r>
          </w:p>
          <w:p w14:paraId="7260D82C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SUTURA MED Sp. z.o.o.</w:t>
            </w:r>
          </w:p>
          <w:p w14:paraId="76728EAA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Mała Odrzańska 21/2</w:t>
            </w:r>
          </w:p>
          <w:p w14:paraId="23D81774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70-535 Szczecin</w:t>
            </w:r>
          </w:p>
          <w:p w14:paraId="35ABB0C4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1 755.21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16A916C3" w14:textId="77777777" w:rsidR="00D950E1" w:rsidRPr="0096586C" w:rsidRDefault="00D950E1" w:rsidP="002321F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6FDAFC39" w14:textId="77777777" w:rsidR="00D950E1" w:rsidRPr="0096586C" w:rsidRDefault="00D950E1" w:rsidP="002321F3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 Jedyna oferta.</w:t>
            </w:r>
          </w:p>
        </w:tc>
      </w:tr>
      <w:tr w:rsidR="00D950E1" w:rsidRPr="0096586C" w14:paraId="63A168C5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02F6B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lastRenderedPageBreak/>
              <w:t>Zadanie nr 5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5</w:t>
            </w:r>
          </w:p>
          <w:p w14:paraId="0D87D784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S4K Sp. z o.o.</w:t>
            </w:r>
          </w:p>
          <w:p w14:paraId="2F63ACE9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 xml:space="preserve">Batalionów Chłopskich 50 </w:t>
            </w:r>
          </w:p>
          <w:p w14:paraId="1DED24D6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25-671 Kielce</w:t>
            </w:r>
          </w:p>
          <w:p w14:paraId="2DAAF671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379.82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12BD1895" w14:textId="77777777" w:rsidR="00D950E1" w:rsidRPr="0096586C" w:rsidRDefault="00D950E1" w:rsidP="002321F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7B64C333" w14:textId="77777777" w:rsidR="00D950E1" w:rsidRPr="0096586C" w:rsidRDefault="00D950E1" w:rsidP="002321F3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</w:t>
            </w:r>
          </w:p>
        </w:tc>
      </w:tr>
      <w:tr w:rsidR="00D950E1" w:rsidRPr="0096586C" w14:paraId="02529C08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D477A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t>Zadanie nr 6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6</w:t>
            </w:r>
          </w:p>
          <w:p w14:paraId="43EBDB1A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SUTURA MED Sp. z.o.o.</w:t>
            </w:r>
          </w:p>
          <w:p w14:paraId="3408952F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Mała Odrzańska 21/2</w:t>
            </w:r>
          </w:p>
          <w:p w14:paraId="484FEFF6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70-535 Szczecin</w:t>
            </w:r>
          </w:p>
          <w:p w14:paraId="45046489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44 603.11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5491AC3E" w14:textId="77777777" w:rsidR="00D950E1" w:rsidRPr="0096586C" w:rsidRDefault="00D950E1" w:rsidP="002321F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7389A382" w14:textId="77777777" w:rsidR="00D950E1" w:rsidRPr="0096586C" w:rsidRDefault="00D950E1" w:rsidP="002321F3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 Jedyna oferta.</w:t>
            </w:r>
          </w:p>
        </w:tc>
      </w:tr>
      <w:tr w:rsidR="00D950E1" w:rsidRPr="0096586C" w14:paraId="62F9A254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87E4D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t>Zadanie nr 7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7</w:t>
            </w:r>
          </w:p>
          <w:p w14:paraId="30522DF0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SUTURA MED Sp. z.o.o.</w:t>
            </w:r>
          </w:p>
          <w:p w14:paraId="3DB57993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Mała Odrzańska 21/2</w:t>
            </w:r>
          </w:p>
          <w:p w14:paraId="7605C1A2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70-535 Szczecin</w:t>
            </w:r>
          </w:p>
          <w:p w14:paraId="22B8C440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15 218.79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254D950E" w14:textId="77777777" w:rsidR="00D950E1" w:rsidRPr="0096586C" w:rsidRDefault="00D950E1" w:rsidP="002321F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2C5C10B4" w14:textId="77777777" w:rsidR="00D950E1" w:rsidRPr="0096586C" w:rsidRDefault="00D950E1" w:rsidP="002321F3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</w:t>
            </w:r>
          </w:p>
        </w:tc>
      </w:tr>
      <w:tr w:rsidR="00D950E1" w:rsidRPr="0096586C" w14:paraId="1238BF29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561A9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t>Zadanie nr 8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8</w:t>
            </w:r>
          </w:p>
          <w:p w14:paraId="1E104E83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SUTURA MED Sp. z.o.o.</w:t>
            </w:r>
          </w:p>
          <w:p w14:paraId="55E25DC2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Mała Odrzańska 21/2</w:t>
            </w:r>
          </w:p>
          <w:p w14:paraId="6833C9B2" w14:textId="77777777" w:rsidR="002321F3" w:rsidRPr="0096586C" w:rsidRDefault="002321F3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70-535 Szczecin</w:t>
            </w:r>
          </w:p>
          <w:p w14:paraId="5AA643D2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16 647.31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3784C706" w14:textId="77777777" w:rsidR="00D950E1" w:rsidRPr="0096586C" w:rsidRDefault="00D950E1" w:rsidP="002321F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7BD4150E" w14:textId="77777777" w:rsidR="00D950E1" w:rsidRPr="0096586C" w:rsidRDefault="00D950E1" w:rsidP="002321F3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 Jedyna oferta.</w:t>
            </w:r>
          </w:p>
        </w:tc>
      </w:tr>
      <w:tr w:rsidR="00D950E1" w:rsidRPr="0096586C" w14:paraId="30D78D58" w14:textId="77777777" w:rsidTr="00D96E8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A5226" w14:textId="77777777" w:rsidR="00D950E1" w:rsidRPr="0096586C" w:rsidRDefault="00D950E1" w:rsidP="002321F3">
            <w:pPr>
              <w:jc w:val="both"/>
              <w:rPr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sz w:val="23"/>
                <w:szCs w:val="23"/>
              </w:rPr>
              <w:t>Zadanie nr 9</w:t>
            </w:r>
            <w:r w:rsidRPr="0096586C">
              <w:rPr>
                <w:rFonts w:ascii="Arial" w:hAnsi="Arial" w:cs="Arial"/>
                <w:sz w:val="23"/>
                <w:szCs w:val="23"/>
              </w:rPr>
              <w:t>: Pakiet nr 9</w:t>
            </w:r>
          </w:p>
          <w:p w14:paraId="74FE55DE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sz w:val="23"/>
                <w:szCs w:val="23"/>
              </w:rPr>
              <w:t>S4K Sp. z o.o.</w:t>
            </w:r>
          </w:p>
          <w:p w14:paraId="5C310C39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 xml:space="preserve">Batalionów Chłopskich 50 </w:t>
            </w:r>
          </w:p>
          <w:p w14:paraId="60AEDA2B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bCs/>
                <w:sz w:val="23"/>
                <w:szCs w:val="23"/>
              </w:rPr>
              <w:t>25-671 Kielce</w:t>
            </w:r>
          </w:p>
          <w:p w14:paraId="2EF4A04E" w14:textId="77777777" w:rsidR="00D950E1" w:rsidRPr="0096586C" w:rsidRDefault="00D950E1" w:rsidP="002321F3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 xml:space="preserve">za cenę brutto </w:t>
            </w:r>
            <w:r w:rsidRPr="0096586C">
              <w:rPr>
                <w:rFonts w:ascii="Arial" w:hAnsi="Arial" w:cs="Arial"/>
                <w:b/>
                <w:sz w:val="23"/>
                <w:szCs w:val="23"/>
              </w:rPr>
              <w:t>19 074.59 zł</w:t>
            </w:r>
            <w:r w:rsidRPr="0096586C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2C15FC5C" w14:textId="77777777" w:rsidR="00041C99" w:rsidRPr="0096586C" w:rsidRDefault="00D950E1" w:rsidP="00041C99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6586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96586C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  <w:r w:rsidR="00041C99" w:rsidRPr="0096586C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14:paraId="6B5B83AE" w14:textId="76E436C4" w:rsidR="00D950E1" w:rsidRPr="0096586C" w:rsidRDefault="00D950E1" w:rsidP="00041C99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96586C">
              <w:rPr>
                <w:rFonts w:ascii="Arial" w:hAnsi="Arial" w:cs="Arial"/>
                <w:sz w:val="23"/>
                <w:szCs w:val="23"/>
              </w:rPr>
              <w:t>Oferta spełnia wymagania formalno-prawne i jest zgodna z SWZ.</w:t>
            </w:r>
          </w:p>
        </w:tc>
      </w:tr>
    </w:tbl>
    <w:p w14:paraId="01722D46" w14:textId="77777777" w:rsidR="00AA69FE" w:rsidRDefault="00AA69FE" w:rsidP="002321F3">
      <w:pPr>
        <w:jc w:val="both"/>
        <w:rPr>
          <w:rFonts w:ascii="Arial" w:hAnsi="Arial" w:cs="Arial"/>
          <w:color w:val="000000"/>
        </w:rPr>
      </w:pPr>
    </w:p>
    <w:p w14:paraId="5856286F" w14:textId="746929B6" w:rsidR="00A02E94" w:rsidRDefault="00A02E94" w:rsidP="002321F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A02E94" w14:paraId="57A43D77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C59FE64" w14:textId="77777777" w:rsidR="00A02E94" w:rsidRDefault="00A02E94" w:rsidP="002321F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3813AE4" w14:textId="77777777" w:rsidR="00A02E94" w:rsidRDefault="00A02E94" w:rsidP="002321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FBCFA58" w14:textId="77777777" w:rsidR="00A02E94" w:rsidRDefault="00A02E94" w:rsidP="002321F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FDCE0AD" w14:textId="77777777" w:rsidR="00A02E94" w:rsidRDefault="00A02E94" w:rsidP="002321F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950E1" w14:paraId="5809C29F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AB639" w14:textId="77777777" w:rsidR="00E97FE0" w:rsidRDefault="00E97FE0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D6D85E" w14:textId="1EBCC051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1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7BB2" w14:textId="3F0E9833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5A8A38BB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4934C4C3" w14:textId="7603C131" w:rsidR="00D950E1" w:rsidRPr="002321F3" w:rsidRDefault="002321F3" w:rsidP="002321F3">
            <w:pPr>
              <w:jc w:val="both"/>
              <w:rPr>
                <w:rFonts w:ascii="Arial" w:hAnsi="Arial" w:cs="Arial"/>
                <w:bCs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EB5B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6D50DF" w14:textId="1E8A6A0B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414B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950E1" w14:paraId="0AC868B4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92D94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7C2894" w14:textId="1EF0A93C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2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D6EEF" w14:textId="3887231D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2CEEDD53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0B586466" w14:textId="62AD7CBC" w:rsidR="00D950E1" w:rsidRDefault="002321F3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E4B3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1048F6" w14:textId="53DBE736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BF023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950E1" w14:paraId="5ABE8747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5BD5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6569C7" w14:textId="3C7644E2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3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CD75" w14:textId="2637EEF6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2773A2C7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475195ED" w14:textId="1A387E58" w:rsidR="00D950E1" w:rsidRDefault="002321F3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85B6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F18755" w14:textId="18EF77F4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- 41.05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8BD8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41,05</w:t>
            </w:r>
          </w:p>
        </w:tc>
      </w:tr>
      <w:tr w:rsidR="00D950E1" w14:paraId="02669C2E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B4B9B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589645" w14:textId="6CF8CA06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3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9A8FD" w14:textId="77777777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S4K Sp. z o.o.</w:t>
            </w:r>
          </w:p>
          <w:p w14:paraId="2324B62C" w14:textId="77777777" w:rsidR="00D950E1" w:rsidRDefault="00D950E1" w:rsidP="002321F3">
            <w:pPr>
              <w:rPr>
                <w:rFonts w:ascii="Arial" w:hAnsi="Arial" w:cs="Arial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Batalionów Chłopskich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sz w:val="20"/>
                <w:szCs w:val="20"/>
              </w:rPr>
              <w:t>50</w:t>
            </w:r>
          </w:p>
          <w:p w14:paraId="526D7BAB" w14:textId="77777777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25-671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sz w:val="20"/>
                <w:szCs w:val="20"/>
              </w:rPr>
              <w:t>Kielce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E7D0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2E261D" w14:textId="74EB6830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8FBF3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950E1" w14:paraId="2263113E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44DC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8250C7" w14:textId="724043DC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4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1A162" w14:textId="1413DC0C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17FFF2F1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48152AE6" w14:textId="5117D52D" w:rsidR="00D950E1" w:rsidRDefault="002321F3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1089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1B9C4F" w14:textId="1EB1B91B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6BFA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950E1" w14:paraId="10B26862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61B9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992C92" w14:textId="6EF68229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5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CDF6" w14:textId="1A535116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09C1EC37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3A05A6DC" w14:textId="6F8FB180" w:rsidR="00D950E1" w:rsidRDefault="002321F3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D2FF8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DF1487" w14:textId="46E2156F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- 38.75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20E9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38,75</w:t>
            </w:r>
          </w:p>
        </w:tc>
      </w:tr>
      <w:tr w:rsidR="00D950E1" w14:paraId="1EC3CF95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E66B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5B33FF" w14:textId="646DAF60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5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808C" w14:textId="77777777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S4K Sp. z o.o.</w:t>
            </w:r>
          </w:p>
          <w:p w14:paraId="55DE5C91" w14:textId="77777777" w:rsidR="00D950E1" w:rsidRDefault="00D950E1" w:rsidP="002321F3">
            <w:pPr>
              <w:rPr>
                <w:rFonts w:ascii="Arial" w:hAnsi="Arial" w:cs="Arial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Batalionów Chłopskich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sz w:val="20"/>
                <w:szCs w:val="20"/>
              </w:rPr>
              <w:t>50</w:t>
            </w:r>
          </w:p>
          <w:p w14:paraId="4E91FB1F" w14:textId="77777777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25-671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sz w:val="20"/>
                <w:szCs w:val="20"/>
              </w:rPr>
              <w:t>Kielce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84768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5BA2F0" w14:textId="14062579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6A063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950E1" w14:paraId="50F1C489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8BBB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FF43E5" w14:textId="67AD80F8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8DF1" w14:textId="459F1115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76D874D4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23AA51C6" w14:textId="6906F1E8" w:rsidR="00D950E1" w:rsidRDefault="002321F3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82D9C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0FD5FF" w14:textId="66384050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72E6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950E1" w14:paraId="1332B440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9B28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0D93A9" w14:textId="68B22C0B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7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96B5" w14:textId="3DFA5502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7722DD07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3B26E260" w14:textId="0F864B1C" w:rsidR="00D950E1" w:rsidRDefault="002321F3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681F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C7579D" w14:textId="2FCA6668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8FA9A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950E1" w14:paraId="045AE9BD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5AC31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39A79C" w14:textId="2D5D1C5B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7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D388" w14:textId="77777777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PPHU </w:t>
            </w:r>
            <w:proofErr w:type="spellStart"/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Barlon</w:t>
            </w:r>
            <w:proofErr w:type="spellEnd"/>
          </w:p>
          <w:p w14:paraId="5EC2C34C" w14:textId="77777777" w:rsidR="00D950E1" w:rsidRDefault="00D950E1" w:rsidP="002321F3">
            <w:pPr>
              <w:rPr>
                <w:rFonts w:ascii="Arial" w:hAnsi="Arial" w:cs="Arial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Miszewo Wielkie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70CB31F8" w14:textId="77777777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09-120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sz w:val="20"/>
                <w:szCs w:val="20"/>
              </w:rPr>
              <w:t>Nowe Miasto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4DB18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48DE7F" w14:textId="36F2138D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7B17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D950E1" w14:paraId="15F8E35F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2AA7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C5BCF8" w14:textId="227BCB8A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8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F509B" w14:textId="6C6D86DD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3D11063C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70887B9D" w14:textId="51290D6D" w:rsidR="00D950E1" w:rsidRDefault="002321F3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9FF7D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FB34F7" w14:textId="293DDBE7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B62E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950E1" w14:paraId="7D7C3FF9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C0B6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377321" w14:textId="593D0103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9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874A1" w14:textId="46D41C1C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SUTURA MED Sp. z</w:t>
            </w:r>
            <w:r w:rsidR="00DD1E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o.o.</w:t>
            </w:r>
          </w:p>
          <w:p w14:paraId="086B557D" w14:textId="77777777" w:rsidR="002321F3" w:rsidRPr="002321F3" w:rsidRDefault="002321F3" w:rsidP="002321F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Mała Odrzańska 21/2</w:t>
            </w:r>
          </w:p>
          <w:p w14:paraId="1C89A764" w14:textId="18BB44E0" w:rsidR="00D950E1" w:rsidRDefault="002321F3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21F3">
              <w:rPr>
                <w:rFonts w:ascii="Arial" w:hAnsi="Arial" w:cs="Arial"/>
                <w:bCs/>
                <w:sz w:val="20"/>
                <w:szCs w:val="20"/>
              </w:rPr>
              <w:t>70-535 Szczecin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F5CD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E77806" w14:textId="773B3EB1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- 62.77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7012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62,77</w:t>
            </w:r>
          </w:p>
        </w:tc>
      </w:tr>
      <w:tr w:rsidR="00D950E1" w14:paraId="5900027C" w14:textId="77777777" w:rsidTr="00FA17E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E5CD" w14:textId="77777777" w:rsidR="00E146C1" w:rsidRDefault="00E146C1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AF20B4" w14:textId="4559D0D2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950E1">
              <w:rPr>
                <w:rFonts w:ascii="Arial" w:hAnsi="Arial" w:cs="Arial"/>
                <w:sz w:val="20"/>
                <w:szCs w:val="20"/>
              </w:rPr>
              <w:t>Pakiet nr 9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66CF0" w14:textId="77777777" w:rsidR="00D950E1" w:rsidRDefault="00D950E1" w:rsidP="002321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50E1">
              <w:rPr>
                <w:rFonts w:ascii="Arial" w:hAnsi="Arial" w:cs="Arial"/>
                <w:b/>
                <w:bCs/>
                <w:sz w:val="20"/>
                <w:szCs w:val="20"/>
              </w:rPr>
              <w:t>S4K Sp. z o.o.</w:t>
            </w:r>
          </w:p>
          <w:p w14:paraId="470DFAF8" w14:textId="77777777" w:rsidR="00D950E1" w:rsidRDefault="00D950E1" w:rsidP="002321F3">
            <w:pPr>
              <w:rPr>
                <w:rFonts w:ascii="Arial" w:hAnsi="Arial" w:cs="Arial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Batalionów Chłopskich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sz w:val="20"/>
                <w:szCs w:val="20"/>
              </w:rPr>
              <w:t>50</w:t>
            </w:r>
          </w:p>
          <w:p w14:paraId="7E61D661" w14:textId="77777777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25-671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50E1">
              <w:rPr>
                <w:rFonts w:ascii="Arial" w:hAnsi="Arial" w:cs="Arial"/>
                <w:sz w:val="20"/>
                <w:szCs w:val="20"/>
              </w:rPr>
              <w:t>Kielce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A4649" w14:textId="77777777" w:rsidR="00C17584" w:rsidRDefault="00C17584" w:rsidP="002321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6A42B9" w14:textId="6F4289B8" w:rsidR="00D950E1" w:rsidRDefault="00D950E1" w:rsidP="002321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73DF" w14:textId="77777777" w:rsidR="00D950E1" w:rsidRDefault="00D950E1" w:rsidP="002321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50E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706C2C08" w14:textId="77777777" w:rsidR="00A02E94" w:rsidRDefault="00A02E94" w:rsidP="002321F3">
      <w:pPr>
        <w:jc w:val="both"/>
        <w:rPr>
          <w:rFonts w:ascii="Arial" w:hAnsi="Arial" w:cs="Arial"/>
          <w:color w:val="000000"/>
        </w:rPr>
      </w:pPr>
    </w:p>
    <w:p w14:paraId="00E218B6" w14:textId="77777777" w:rsidR="00A02E94" w:rsidRDefault="00A02E94" w:rsidP="002321F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2F502950" w14:textId="77777777" w:rsidTr="00D950E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CDA9D82" w14:textId="77777777" w:rsidR="00A02E94" w:rsidRDefault="00A02E94" w:rsidP="002321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9D9888D" w14:textId="77777777" w:rsidR="00A02E94" w:rsidRDefault="00A02E94" w:rsidP="002321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958660F" w14:textId="77777777" w:rsidR="00A02E94" w:rsidRDefault="00A02E94" w:rsidP="002321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D950E1" w14:paraId="01202682" w14:textId="77777777" w:rsidTr="00D950E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4DB010" w14:textId="77777777" w:rsidR="00D950E1" w:rsidRDefault="00D950E1" w:rsidP="002321F3">
            <w:pPr>
              <w:jc w:val="center"/>
              <w:rPr>
                <w:rFonts w:ascii="Arial" w:hAnsi="Arial" w:cs="Arial"/>
              </w:rPr>
            </w:pPr>
            <w:r w:rsidRPr="00D950E1">
              <w:rPr>
                <w:rFonts w:ascii="Arial" w:hAnsi="Arial" w:cs="Arial"/>
              </w:rPr>
              <w:t>1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683307" w14:textId="77777777" w:rsidR="00D950E1" w:rsidRDefault="00D950E1" w:rsidP="002321F3">
            <w:pPr>
              <w:rPr>
                <w:rFonts w:ascii="Arial" w:hAnsi="Arial" w:cs="Arial"/>
                <w:b/>
                <w:bCs/>
              </w:rPr>
            </w:pPr>
            <w:r w:rsidRPr="00D950E1">
              <w:rPr>
                <w:rFonts w:ascii="Arial" w:hAnsi="Arial" w:cs="Arial"/>
                <w:b/>
                <w:bCs/>
              </w:rPr>
              <w:t xml:space="preserve">PPHU </w:t>
            </w:r>
            <w:proofErr w:type="spellStart"/>
            <w:r w:rsidRPr="00D950E1">
              <w:rPr>
                <w:rFonts w:ascii="Arial" w:hAnsi="Arial" w:cs="Arial"/>
                <w:b/>
                <w:bCs/>
              </w:rPr>
              <w:t>Barlon</w:t>
            </w:r>
            <w:proofErr w:type="spellEnd"/>
          </w:p>
          <w:p w14:paraId="147A4586" w14:textId="77777777" w:rsidR="00D950E1" w:rsidRDefault="00D950E1" w:rsidP="002321F3">
            <w:pPr>
              <w:rPr>
                <w:rFonts w:ascii="Arial" w:hAnsi="Arial" w:cs="Arial"/>
              </w:rPr>
            </w:pPr>
            <w:r w:rsidRPr="00D950E1">
              <w:rPr>
                <w:rFonts w:ascii="Arial" w:hAnsi="Arial" w:cs="Arial"/>
              </w:rPr>
              <w:t>Miszewo Wielkie</w:t>
            </w:r>
            <w:r>
              <w:rPr>
                <w:rFonts w:ascii="Arial" w:hAnsi="Arial" w:cs="Arial"/>
              </w:rPr>
              <w:t xml:space="preserve"> </w:t>
            </w:r>
            <w:r w:rsidRPr="00D950E1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</w:t>
            </w:r>
          </w:p>
          <w:p w14:paraId="31C9DF13" w14:textId="77777777" w:rsidR="00D950E1" w:rsidRDefault="00D950E1" w:rsidP="002321F3">
            <w:pPr>
              <w:rPr>
                <w:rFonts w:ascii="Arial" w:hAnsi="Arial" w:cs="Arial"/>
              </w:rPr>
            </w:pPr>
            <w:r w:rsidRPr="00D950E1">
              <w:rPr>
                <w:rFonts w:ascii="Arial" w:hAnsi="Arial" w:cs="Arial"/>
              </w:rPr>
              <w:t>09-120</w:t>
            </w:r>
            <w:r>
              <w:rPr>
                <w:rFonts w:ascii="Arial" w:hAnsi="Arial" w:cs="Arial"/>
              </w:rPr>
              <w:t xml:space="preserve"> </w:t>
            </w:r>
            <w:r w:rsidRPr="00D950E1">
              <w:rPr>
                <w:rFonts w:ascii="Arial" w:hAnsi="Arial" w:cs="Arial"/>
              </w:rPr>
              <w:t>Nowe Miasto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7FBAFD" w14:textId="42B80673" w:rsidR="00D950E1" w:rsidRPr="00E97FE0" w:rsidRDefault="00D950E1" w:rsidP="002321F3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na podstawie </w:t>
            </w:r>
            <w:r w:rsidRPr="00D950E1">
              <w:rPr>
                <w:rFonts w:ascii="Arial" w:hAnsi="Arial" w:cs="Arial"/>
                <w:b/>
              </w:rPr>
              <w:t xml:space="preserve">Art. 226 ust. 1 pkt </w:t>
            </w:r>
            <w:r w:rsidR="00DB0EE5">
              <w:rPr>
                <w:rFonts w:ascii="Arial" w:hAnsi="Arial" w:cs="Arial"/>
                <w:b/>
              </w:rPr>
              <w:t>3</w:t>
            </w:r>
            <w:r w:rsidRPr="00FC0BC6">
              <w:rPr>
                <w:rFonts w:ascii="Arial" w:hAnsi="Arial" w:cs="Arial"/>
              </w:rPr>
              <w:t xml:space="preserve"> ustawy </w:t>
            </w:r>
            <w:proofErr w:type="spellStart"/>
            <w:r w:rsidRPr="00FC0BC6">
              <w:rPr>
                <w:rFonts w:ascii="Arial" w:hAnsi="Arial" w:cs="Arial"/>
              </w:rPr>
              <w:t>Pzp</w:t>
            </w:r>
            <w:proofErr w:type="spellEnd"/>
            <w:r w:rsidRPr="00FC0BC6">
              <w:rPr>
                <w:rFonts w:ascii="Arial" w:hAnsi="Arial" w:cs="Arial"/>
              </w:rPr>
              <w:t>.</w:t>
            </w:r>
            <w:r w:rsidR="00DB0EE5">
              <w:rPr>
                <w:rStyle w:val="Pogrubienie"/>
                <w:i/>
                <w:iCs/>
              </w:rPr>
              <w:t xml:space="preserve"> </w:t>
            </w:r>
            <w:r w:rsidR="00DB0EE5" w:rsidRPr="00E97FE0">
              <w:rPr>
                <w:rStyle w:val="Pogrubienie"/>
                <w:rFonts w:ascii="Arial" w:hAnsi="Arial" w:cs="Arial"/>
                <w:b w:val="0"/>
                <w:bCs w:val="0"/>
              </w:rPr>
              <w:t>Zamawiający odrzuca ofertę</w:t>
            </w:r>
            <w:r w:rsidR="00DB0EE5" w:rsidRPr="00E97FE0">
              <w:rPr>
                <w:rStyle w:val="Uwydatnienie"/>
                <w:rFonts w:ascii="Arial" w:hAnsi="Arial" w:cs="Arial"/>
              </w:rPr>
              <w:t xml:space="preserve">, </w:t>
            </w:r>
            <w:r w:rsidR="00DB0EE5" w:rsidRPr="00E97FE0">
              <w:rPr>
                <w:rStyle w:val="Uwydatnienie"/>
                <w:rFonts w:ascii="Arial" w:hAnsi="Arial" w:cs="Arial"/>
                <w:i w:val="0"/>
                <w:iCs w:val="0"/>
              </w:rPr>
              <w:t>jeżeli jest niezgodna z przepisami ustawy</w:t>
            </w:r>
            <w:r w:rsidR="00CC4BDB">
              <w:rPr>
                <w:rStyle w:val="Uwydatnienie"/>
                <w:rFonts w:ascii="Arial" w:hAnsi="Arial" w:cs="Arial"/>
                <w:i w:val="0"/>
                <w:iCs w:val="0"/>
              </w:rPr>
              <w:t>.</w:t>
            </w:r>
          </w:p>
          <w:p w14:paraId="473542A4" w14:textId="77777777" w:rsidR="00D950E1" w:rsidRPr="00E97FE0" w:rsidRDefault="00D950E1" w:rsidP="002321F3">
            <w:pPr>
              <w:rPr>
                <w:rFonts w:ascii="Arial" w:hAnsi="Arial" w:cs="Arial"/>
              </w:rPr>
            </w:pPr>
            <w:r w:rsidRPr="00E97FE0">
              <w:rPr>
                <w:rFonts w:ascii="Arial" w:hAnsi="Arial" w:cs="Arial"/>
              </w:rPr>
              <w:t>Uzasadnienie:</w:t>
            </w:r>
          </w:p>
          <w:p w14:paraId="614A7966" w14:textId="445E4BFB" w:rsidR="00D950E1" w:rsidRPr="0096586C" w:rsidRDefault="0096586C" w:rsidP="002321F3">
            <w:pPr>
              <w:jc w:val="both"/>
              <w:rPr>
                <w:rFonts w:ascii="Arial" w:hAnsi="Arial" w:cs="Arial"/>
                <w:i/>
                <w:iCs/>
              </w:rPr>
            </w:pPr>
            <w:r w:rsidRPr="0096586C">
              <w:rPr>
                <w:rStyle w:val="Uwydatnienie"/>
                <w:rFonts w:ascii="Arial" w:hAnsi="Arial" w:cs="Arial"/>
                <w:i w:val="0"/>
                <w:iCs w:val="0"/>
              </w:rPr>
              <w:t>Oferta nie została</w:t>
            </w:r>
            <w:r w:rsidR="00F16920" w:rsidRPr="0096586C">
              <w:rPr>
                <w:rStyle w:val="Uwydatnienie"/>
                <w:rFonts w:ascii="Arial" w:hAnsi="Arial" w:cs="Arial"/>
                <w:i w:val="0"/>
                <w:iCs w:val="0"/>
              </w:rPr>
              <w:t xml:space="preserve"> opatrzona kwalifikowanym podpisem elektronicznym. Brak zachowania właściwej formy oferty</w:t>
            </w:r>
            <w:r w:rsidRPr="0096586C">
              <w:rPr>
                <w:rStyle w:val="Uwydatnienie"/>
                <w:rFonts w:ascii="Arial" w:hAnsi="Arial" w:cs="Arial"/>
                <w:i w:val="0"/>
                <w:iCs w:val="0"/>
              </w:rPr>
              <w:t>.</w:t>
            </w:r>
          </w:p>
        </w:tc>
      </w:tr>
    </w:tbl>
    <w:p w14:paraId="497204A5" w14:textId="77777777" w:rsidR="00A02E94" w:rsidRDefault="00A02E94" w:rsidP="002321F3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A5E41F4" w14:textId="77777777" w:rsidR="00C17584" w:rsidRDefault="00C17584" w:rsidP="002321F3">
      <w:pPr>
        <w:jc w:val="both"/>
        <w:rPr>
          <w:rFonts w:ascii="Arial" w:hAnsi="Arial" w:cs="Arial"/>
        </w:rPr>
      </w:pPr>
    </w:p>
    <w:p w14:paraId="2500A10F" w14:textId="688719A2" w:rsidR="008C305B" w:rsidRDefault="008C305B" w:rsidP="008C30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Ponadto, Zamawiający informuje, że zgodnie z art. 255 pkt.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</w:t>
      </w:r>
      <w:r w:rsidRPr="008F749F">
        <w:rPr>
          <w:rFonts w:ascii="Arial" w:hAnsi="Arial" w:cs="Arial"/>
          <w:u w:val="single"/>
        </w:rPr>
        <w:t xml:space="preserve">unieważnia zadanie nr </w:t>
      </w:r>
      <w:r>
        <w:rPr>
          <w:rFonts w:ascii="Arial" w:hAnsi="Arial" w:cs="Arial"/>
          <w:u w:val="single"/>
        </w:rPr>
        <w:t>10</w:t>
      </w:r>
      <w:r>
        <w:rPr>
          <w:rFonts w:ascii="Arial" w:hAnsi="Arial" w:cs="Arial"/>
        </w:rPr>
        <w:t xml:space="preserve"> ze względu, </w:t>
      </w:r>
      <w:r w:rsidRPr="00304F2F">
        <w:rPr>
          <w:rFonts w:ascii="Arial" w:hAnsi="Arial" w:cs="Arial"/>
        </w:rPr>
        <w:t>iż cena lub koszt najkorzystniejszej oferty lub oferta z najniższą ceną przewyższa kwotę, którą zamawiający zamierza przeznaczyć na sfinansowanie zamówienia</w:t>
      </w:r>
      <w:r>
        <w:rPr>
          <w:rFonts w:ascii="Arial" w:hAnsi="Arial" w:cs="Arial"/>
        </w:rPr>
        <w:t>.</w:t>
      </w:r>
    </w:p>
    <w:p w14:paraId="06044274" w14:textId="77777777" w:rsidR="00C17584" w:rsidRDefault="00C17584" w:rsidP="002321F3">
      <w:pPr>
        <w:jc w:val="both"/>
        <w:rPr>
          <w:rFonts w:ascii="Arial" w:hAnsi="Arial" w:cs="Arial"/>
        </w:rPr>
      </w:pPr>
    </w:p>
    <w:p w14:paraId="5F58BE13" w14:textId="5D14E78F" w:rsidR="00A02E94" w:rsidRDefault="00A02E94" w:rsidP="002321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D950E1">
        <w:rPr>
          <w:rFonts w:ascii="Arial" w:hAnsi="Arial" w:cs="Arial"/>
        </w:rPr>
        <w:t>nie krótszym niż 5 dni od dnia przesłania niniejszego zawiadomienia o wyborze najkorzystniejszej oferty.</w:t>
      </w:r>
    </w:p>
    <w:p w14:paraId="6A80CCD2" w14:textId="77777777" w:rsidR="00A02E94" w:rsidRDefault="00A02E94" w:rsidP="002321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7AC2BABF" w14:textId="77777777" w:rsidR="00A02E94" w:rsidRDefault="00A02E94" w:rsidP="002321F3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3B8FF42A" w14:textId="77777777" w:rsidR="008C305B" w:rsidRDefault="008C305B" w:rsidP="002321F3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1DF02A20" w14:textId="77777777" w:rsidR="008C305B" w:rsidRDefault="008C305B" w:rsidP="008C305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18CD69B" w14:textId="77777777" w:rsidR="008C305B" w:rsidRDefault="008C305B" w:rsidP="008C305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3311CF00" w14:textId="77777777" w:rsidR="008C305B" w:rsidRPr="006B27ED" w:rsidRDefault="008C305B" w:rsidP="008C305B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Piotr Nowicki</w:t>
      </w:r>
    </w:p>
    <w:p w14:paraId="14E10AB5" w14:textId="77777777" w:rsidR="008642B3" w:rsidRPr="00A02E94" w:rsidRDefault="008642B3" w:rsidP="002321F3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91091" w14:textId="77777777" w:rsidR="00E466E8" w:rsidRDefault="00E466E8">
      <w:r>
        <w:separator/>
      </w:r>
    </w:p>
  </w:endnote>
  <w:endnote w:type="continuationSeparator" w:id="0">
    <w:p w14:paraId="67618810" w14:textId="77777777" w:rsidR="00E466E8" w:rsidRDefault="00E46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033E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1017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A12E2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739F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838C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DD3A6" w14:textId="77777777" w:rsidR="00E466E8" w:rsidRDefault="00E466E8">
      <w:r>
        <w:separator/>
      </w:r>
    </w:p>
  </w:footnote>
  <w:footnote w:type="continuationSeparator" w:id="0">
    <w:p w14:paraId="5582D41B" w14:textId="77777777" w:rsidR="00E466E8" w:rsidRDefault="00E46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CAE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8303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38F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6E8"/>
    <w:rsid w:val="00022322"/>
    <w:rsid w:val="00041C99"/>
    <w:rsid w:val="00042497"/>
    <w:rsid w:val="000C1E6F"/>
    <w:rsid w:val="000E4E56"/>
    <w:rsid w:val="001A1468"/>
    <w:rsid w:val="001B7815"/>
    <w:rsid w:val="00211A34"/>
    <w:rsid w:val="002321F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305B"/>
    <w:rsid w:val="008E5102"/>
    <w:rsid w:val="00915B9E"/>
    <w:rsid w:val="00952256"/>
    <w:rsid w:val="009570B6"/>
    <w:rsid w:val="0096586C"/>
    <w:rsid w:val="0097748A"/>
    <w:rsid w:val="009F0E5C"/>
    <w:rsid w:val="00A029B8"/>
    <w:rsid w:val="00A02E94"/>
    <w:rsid w:val="00A91321"/>
    <w:rsid w:val="00AA02AC"/>
    <w:rsid w:val="00AA69FE"/>
    <w:rsid w:val="00B32D12"/>
    <w:rsid w:val="00B464D3"/>
    <w:rsid w:val="00B8185B"/>
    <w:rsid w:val="00BC6F7F"/>
    <w:rsid w:val="00BD2174"/>
    <w:rsid w:val="00C17584"/>
    <w:rsid w:val="00C423DD"/>
    <w:rsid w:val="00C60D7B"/>
    <w:rsid w:val="00C65E53"/>
    <w:rsid w:val="00CA0B33"/>
    <w:rsid w:val="00CA3511"/>
    <w:rsid w:val="00CC4BDB"/>
    <w:rsid w:val="00D01E5B"/>
    <w:rsid w:val="00D04203"/>
    <w:rsid w:val="00D26ED6"/>
    <w:rsid w:val="00D42C90"/>
    <w:rsid w:val="00D8427E"/>
    <w:rsid w:val="00D950E1"/>
    <w:rsid w:val="00DB0EE5"/>
    <w:rsid w:val="00DD1EB2"/>
    <w:rsid w:val="00E146C1"/>
    <w:rsid w:val="00E30B2D"/>
    <w:rsid w:val="00E466E8"/>
    <w:rsid w:val="00E62859"/>
    <w:rsid w:val="00E85D70"/>
    <w:rsid w:val="00E97FE0"/>
    <w:rsid w:val="00F16920"/>
    <w:rsid w:val="00F33C66"/>
    <w:rsid w:val="00F83783"/>
    <w:rsid w:val="00F960D7"/>
    <w:rsid w:val="00FA17E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8B114C"/>
  <w15:chartTrackingRefBased/>
  <w15:docId w15:val="{09F403EF-E94B-4AD4-9A47-4925CF62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8C305B"/>
    <w:rPr>
      <w:sz w:val="24"/>
    </w:rPr>
  </w:style>
  <w:style w:type="character" w:styleId="Uwydatnienie">
    <w:name w:val="Emphasis"/>
    <w:uiPriority w:val="20"/>
    <w:qFormat/>
    <w:rsid w:val="00DB0EE5"/>
    <w:rPr>
      <w:i/>
      <w:iCs/>
    </w:rPr>
  </w:style>
  <w:style w:type="character" w:styleId="Pogrubienie">
    <w:name w:val="Strong"/>
    <w:uiPriority w:val="22"/>
    <w:qFormat/>
    <w:rsid w:val="00DB0E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786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2023-06-26T06:32:00Z</cp:lastPrinted>
  <dcterms:created xsi:type="dcterms:W3CDTF">2023-06-26T06:32:00Z</dcterms:created>
  <dcterms:modified xsi:type="dcterms:W3CDTF">2023-06-26T06:32:00Z</dcterms:modified>
</cp:coreProperties>
</file>