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3B878" w14:textId="4A63A241" w:rsidR="00D665F5" w:rsidRPr="00AA7429" w:rsidRDefault="003403B8" w:rsidP="00B86B27">
      <w:pPr>
        <w:jc w:val="right"/>
        <w:rPr>
          <w:sz w:val="24"/>
          <w:szCs w:val="24"/>
        </w:rPr>
      </w:pPr>
      <w:bookmarkStart w:id="0" w:name="_Hlk52197885"/>
      <w:r w:rsidRPr="00AA7429">
        <w:rPr>
          <w:sz w:val="24"/>
          <w:szCs w:val="24"/>
        </w:rPr>
        <w:t>Poznań</w:t>
      </w:r>
      <w:r w:rsidR="00D665F5" w:rsidRPr="00AA7429">
        <w:rPr>
          <w:sz w:val="24"/>
          <w:szCs w:val="24"/>
        </w:rPr>
        <w:t xml:space="preserve"> dnia: </w:t>
      </w:r>
      <w:r w:rsidRPr="00AA7429">
        <w:rPr>
          <w:sz w:val="24"/>
          <w:szCs w:val="24"/>
        </w:rPr>
        <w:t>2023-06-2</w:t>
      </w:r>
      <w:r w:rsidR="00636A9B">
        <w:rPr>
          <w:sz w:val="24"/>
          <w:szCs w:val="24"/>
        </w:rPr>
        <w:t>7</w:t>
      </w:r>
      <w:r w:rsidR="00A5253A">
        <w:rPr>
          <w:sz w:val="24"/>
          <w:szCs w:val="24"/>
        </w:rPr>
        <w:br/>
      </w:r>
    </w:p>
    <w:p w14:paraId="497F566C" w14:textId="77777777" w:rsidR="003403B8" w:rsidRPr="00AA7429" w:rsidRDefault="003403B8" w:rsidP="00577BC6">
      <w:pPr>
        <w:spacing w:after="40"/>
        <w:rPr>
          <w:b/>
          <w:bCs/>
          <w:sz w:val="24"/>
          <w:szCs w:val="24"/>
        </w:rPr>
      </w:pPr>
      <w:r w:rsidRPr="00AA7429">
        <w:rPr>
          <w:b/>
          <w:bCs/>
          <w:sz w:val="24"/>
          <w:szCs w:val="24"/>
        </w:rPr>
        <w:t>Szpital Wojewódzki w Poznaniu</w:t>
      </w:r>
    </w:p>
    <w:p w14:paraId="352339E3" w14:textId="77777777" w:rsidR="00D665F5" w:rsidRPr="00AA7429" w:rsidRDefault="003403B8" w:rsidP="00577BC6">
      <w:pPr>
        <w:spacing w:after="40"/>
        <w:rPr>
          <w:b/>
          <w:bCs/>
          <w:sz w:val="24"/>
          <w:szCs w:val="24"/>
        </w:rPr>
      </w:pPr>
      <w:r w:rsidRPr="00AA7429">
        <w:rPr>
          <w:b/>
          <w:bCs/>
          <w:sz w:val="24"/>
          <w:szCs w:val="24"/>
        </w:rPr>
        <w:t>Dział Zamówień Publicznych</w:t>
      </w:r>
    </w:p>
    <w:p w14:paraId="23708C56" w14:textId="77777777" w:rsidR="00D665F5" w:rsidRPr="00AA7429" w:rsidRDefault="003403B8" w:rsidP="00D665F5">
      <w:pPr>
        <w:rPr>
          <w:sz w:val="24"/>
          <w:szCs w:val="24"/>
        </w:rPr>
      </w:pPr>
      <w:r w:rsidRPr="00AA7429">
        <w:rPr>
          <w:sz w:val="24"/>
          <w:szCs w:val="24"/>
        </w:rPr>
        <w:t>Juraszów</w:t>
      </w:r>
      <w:r w:rsidR="00D665F5" w:rsidRPr="00AA7429">
        <w:rPr>
          <w:sz w:val="24"/>
          <w:szCs w:val="24"/>
        </w:rPr>
        <w:t xml:space="preserve"> </w:t>
      </w:r>
      <w:r w:rsidRPr="00AA7429">
        <w:rPr>
          <w:sz w:val="24"/>
          <w:szCs w:val="24"/>
        </w:rPr>
        <w:t>7/19</w:t>
      </w:r>
    </w:p>
    <w:p w14:paraId="2FC49509" w14:textId="77777777" w:rsidR="00D665F5" w:rsidRPr="00AA7429" w:rsidRDefault="003403B8" w:rsidP="00D665F5">
      <w:pPr>
        <w:rPr>
          <w:sz w:val="24"/>
          <w:szCs w:val="24"/>
        </w:rPr>
      </w:pPr>
      <w:r w:rsidRPr="00AA7429">
        <w:rPr>
          <w:sz w:val="24"/>
          <w:szCs w:val="24"/>
        </w:rPr>
        <w:t>60-479</w:t>
      </w:r>
      <w:r w:rsidR="00D665F5" w:rsidRPr="00AA7429">
        <w:rPr>
          <w:sz w:val="24"/>
          <w:szCs w:val="24"/>
        </w:rPr>
        <w:t xml:space="preserve"> </w:t>
      </w:r>
      <w:r w:rsidRPr="00AA7429">
        <w:rPr>
          <w:sz w:val="24"/>
          <w:szCs w:val="24"/>
        </w:rPr>
        <w:t>Poznań</w:t>
      </w:r>
    </w:p>
    <w:p w14:paraId="127CFC80" w14:textId="6B54641D" w:rsidR="00A80738" w:rsidRPr="00AA7429" w:rsidRDefault="00A5253A" w:rsidP="00D665F5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 w:rsidR="00D665F5" w:rsidRPr="00AA7429">
        <w:rPr>
          <w:sz w:val="24"/>
          <w:szCs w:val="24"/>
        </w:rPr>
        <w:t>Znak sprawy:</w:t>
      </w:r>
      <w:r w:rsidR="00D665F5" w:rsidRPr="00AA7429">
        <w:rPr>
          <w:b/>
          <w:sz w:val="24"/>
          <w:szCs w:val="24"/>
        </w:rPr>
        <w:t xml:space="preserve"> </w:t>
      </w:r>
      <w:r w:rsidR="003403B8" w:rsidRPr="00AA7429">
        <w:rPr>
          <w:b/>
          <w:sz w:val="24"/>
          <w:szCs w:val="24"/>
        </w:rPr>
        <w:t>SZW/DZP/46/2023</w:t>
      </w:r>
      <w:r w:rsidR="00A80738" w:rsidRPr="00AA7429">
        <w:rPr>
          <w:sz w:val="24"/>
          <w:szCs w:val="24"/>
        </w:rPr>
        <w:tab/>
        <w:t xml:space="preserve"> </w:t>
      </w:r>
    </w:p>
    <w:p w14:paraId="3C4B6A43" w14:textId="1F9197D6" w:rsidR="00A80738" w:rsidRPr="00AA7429" w:rsidRDefault="00A5253A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br/>
      </w:r>
      <w:r w:rsidR="005713A5">
        <w:rPr>
          <w:b/>
          <w:spacing w:val="20"/>
          <w:sz w:val="28"/>
        </w:rPr>
        <w:br/>
      </w:r>
      <w:r w:rsidR="00A80738" w:rsidRPr="00A5253A">
        <w:rPr>
          <w:b/>
          <w:spacing w:val="20"/>
          <w:sz w:val="28"/>
        </w:rPr>
        <w:t>INFORMACJA Z OTWARCIA OFERT</w:t>
      </w:r>
    </w:p>
    <w:p w14:paraId="7002E36B" w14:textId="5F52DA50" w:rsidR="00C659E2" w:rsidRPr="00AA7429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AA7429">
        <w:rPr>
          <w:bCs/>
          <w:sz w:val="24"/>
          <w:szCs w:val="24"/>
        </w:rPr>
        <w:t xml:space="preserve">Dotyczy </w:t>
      </w:r>
      <w:r w:rsidRPr="00AA7429">
        <w:rPr>
          <w:sz w:val="24"/>
          <w:szCs w:val="24"/>
        </w:rPr>
        <w:t xml:space="preserve">postępowania o udzielenie zamówienia publicznego prowadzonego w trybie </w:t>
      </w:r>
      <w:r w:rsidR="003403B8" w:rsidRPr="00AA7429">
        <w:rPr>
          <w:sz w:val="24"/>
          <w:szCs w:val="24"/>
        </w:rPr>
        <w:t>podstawowy</w:t>
      </w:r>
      <w:r w:rsidR="00AA7429">
        <w:rPr>
          <w:sz w:val="24"/>
          <w:szCs w:val="24"/>
        </w:rPr>
        <w:t>m</w:t>
      </w:r>
      <w:r w:rsidR="003403B8" w:rsidRPr="00AA7429">
        <w:rPr>
          <w:sz w:val="24"/>
          <w:szCs w:val="24"/>
        </w:rPr>
        <w:t xml:space="preserve"> bez negocjacji - art. 275 pkt. 1 ustawy Pzp</w:t>
      </w:r>
      <w:r w:rsidRPr="00AA7429">
        <w:rPr>
          <w:sz w:val="24"/>
          <w:szCs w:val="24"/>
        </w:rPr>
        <w:t xml:space="preserve"> na:</w:t>
      </w:r>
    </w:p>
    <w:p w14:paraId="39DB773C" w14:textId="42B52C06" w:rsidR="00A80738" w:rsidRPr="00A5253A" w:rsidRDefault="003403B8" w:rsidP="00E8572D">
      <w:pPr>
        <w:pStyle w:val="Tekstpodstawowywcity"/>
        <w:spacing w:before="120" w:after="240"/>
        <w:ind w:firstLine="0"/>
        <w:jc w:val="center"/>
        <w:rPr>
          <w:szCs w:val="24"/>
        </w:rPr>
      </w:pPr>
      <w:r w:rsidRPr="00A5253A">
        <w:rPr>
          <w:b/>
          <w:szCs w:val="24"/>
        </w:rPr>
        <w:t xml:space="preserve">Wykonywanie przeglądów i napraw wraz z </w:t>
      </w:r>
      <w:r w:rsidR="00AA7429" w:rsidRPr="00A5253A">
        <w:rPr>
          <w:b/>
          <w:szCs w:val="24"/>
        </w:rPr>
        <w:t>częściami</w:t>
      </w:r>
      <w:r w:rsidRPr="00A5253A">
        <w:rPr>
          <w:b/>
          <w:szCs w:val="24"/>
        </w:rPr>
        <w:t xml:space="preserve"> zamiennymi klimatyzatorów oraz wykonywanie przeglądów konserwacyjnych i napraw central wentylacyjnych, central klimatyzacyjno-grzewczych,</w:t>
      </w:r>
      <w:r w:rsidR="00AA7429" w:rsidRPr="00A5253A">
        <w:rPr>
          <w:b/>
          <w:szCs w:val="24"/>
        </w:rPr>
        <w:t xml:space="preserve"> </w:t>
      </w:r>
      <w:r w:rsidRPr="00A5253A">
        <w:rPr>
          <w:b/>
          <w:szCs w:val="24"/>
        </w:rPr>
        <w:t>agregatów chłodniczych w obiektach Szpitala Wojewódzkiego w Poznaniu</w:t>
      </w:r>
    </w:p>
    <w:p w14:paraId="3379F9E9" w14:textId="77777777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AA7429">
        <w:rPr>
          <w:sz w:val="24"/>
          <w:szCs w:val="24"/>
        </w:rPr>
        <w:t>Zamawiający, działając na podstawie art. 22</w:t>
      </w:r>
      <w:r w:rsidR="00FC7F5E" w:rsidRPr="00AA7429">
        <w:rPr>
          <w:sz w:val="24"/>
          <w:szCs w:val="24"/>
        </w:rPr>
        <w:t>2</w:t>
      </w:r>
      <w:r w:rsidRPr="00AA7429">
        <w:rPr>
          <w:sz w:val="24"/>
          <w:szCs w:val="24"/>
        </w:rPr>
        <w:t xml:space="preserve"> ust. 5 </w:t>
      </w:r>
      <w:r w:rsidRPr="00AA7429">
        <w:rPr>
          <w:bCs/>
          <w:sz w:val="24"/>
          <w:szCs w:val="24"/>
        </w:rPr>
        <w:t>ustawy z dnia 11 września 2019 r. Prawo zamówień publicznych</w:t>
      </w:r>
      <w:r w:rsidRPr="00AA7429">
        <w:rPr>
          <w:sz w:val="24"/>
          <w:szCs w:val="24"/>
        </w:rPr>
        <w:t xml:space="preserve"> </w:t>
      </w:r>
      <w:r w:rsidR="003403B8" w:rsidRPr="00AA7429">
        <w:rPr>
          <w:sz w:val="24"/>
          <w:szCs w:val="24"/>
        </w:rPr>
        <w:t>(t.j. Dz. U. z 2022r. poz. 1710)</w:t>
      </w:r>
      <w:r w:rsidR="00490DC0" w:rsidRPr="00AA7429">
        <w:rPr>
          <w:sz w:val="24"/>
          <w:szCs w:val="24"/>
        </w:rPr>
        <w:t xml:space="preserve"> </w:t>
      </w:r>
      <w:r w:rsidRPr="00AA7429">
        <w:rPr>
          <w:sz w:val="24"/>
          <w:szCs w:val="24"/>
        </w:rPr>
        <w:t>udostępnia</w:t>
      </w:r>
      <w:r w:rsidR="00F95C33" w:rsidRPr="00AA7429">
        <w:rPr>
          <w:sz w:val="24"/>
          <w:szCs w:val="24"/>
        </w:rPr>
        <w:t xml:space="preserve"> </w:t>
      </w:r>
      <w:r w:rsidR="004C7E9B" w:rsidRPr="00AA7429">
        <w:rPr>
          <w:sz w:val="24"/>
          <w:szCs w:val="24"/>
        </w:rPr>
        <w:t>informacj</w:t>
      </w:r>
      <w:r w:rsidR="00577BC6" w:rsidRPr="00AA7429">
        <w:rPr>
          <w:sz w:val="24"/>
          <w:szCs w:val="24"/>
        </w:rPr>
        <w:t>ę</w:t>
      </w:r>
      <w:r w:rsidR="00035488" w:rsidRPr="00AA7429">
        <w:rPr>
          <w:sz w:val="24"/>
          <w:szCs w:val="24"/>
        </w:rPr>
        <w:t xml:space="preserve"> z otwarcia ofert</w:t>
      </w:r>
      <w:r w:rsidR="00577BC6" w:rsidRPr="00AA7429">
        <w:rPr>
          <w:sz w:val="24"/>
          <w:szCs w:val="24"/>
        </w:rPr>
        <w:t>.</w:t>
      </w:r>
    </w:p>
    <w:p w14:paraId="51C81F8A" w14:textId="77777777" w:rsidR="005713A5" w:rsidRDefault="005713A5" w:rsidP="00A5253A">
      <w:pPr>
        <w:rPr>
          <w:sz w:val="24"/>
          <w:szCs w:val="24"/>
        </w:rPr>
      </w:pPr>
    </w:p>
    <w:p w14:paraId="7D0FF099" w14:textId="643148F1" w:rsidR="005713A5" w:rsidRPr="005713A5" w:rsidRDefault="005713A5" w:rsidP="005713A5">
      <w:pPr>
        <w:rPr>
          <w:sz w:val="24"/>
          <w:szCs w:val="24"/>
        </w:rPr>
      </w:pPr>
      <w:r w:rsidRPr="005713A5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50A98A52" w14:textId="5DA098F5" w:rsidR="005713A5" w:rsidRPr="005713A5" w:rsidRDefault="005713A5" w:rsidP="005713A5">
      <w:pPr>
        <w:rPr>
          <w:sz w:val="24"/>
          <w:szCs w:val="24"/>
        </w:rPr>
      </w:pPr>
      <w:r w:rsidRPr="005713A5">
        <w:rPr>
          <w:sz w:val="24"/>
          <w:szCs w:val="24"/>
        </w:rPr>
        <w:t>Zadanie 1 -179</w:t>
      </w:r>
      <w:r w:rsidRPr="00A5253A">
        <w:rPr>
          <w:sz w:val="24"/>
          <w:szCs w:val="24"/>
        </w:rPr>
        <w:t xml:space="preserve"> </w:t>
      </w:r>
      <w:r w:rsidRPr="005713A5">
        <w:rPr>
          <w:sz w:val="24"/>
          <w:szCs w:val="24"/>
        </w:rPr>
        <w:t>557,16 zł brutto</w:t>
      </w:r>
    </w:p>
    <w:p w14:paraId="24022877" w14:textId="7518DA13" w:rsidR="005713A5" w:rsidRPr="005713A5" w:rsidRDefault="005713A5" w:rsidP="005713A5">
      <w:pPr>
        <w:rPr>
          <w:sz w:val="24"/>
          <w:szCs w:val="24"/>
        </w:rPr>
      </w:pPr>
      <w:r w:rsidRPr="005713A5">
        <w:rPr>
          <w:sz w:val="24"/>
          <w:szCs w:val="24"/>
        </w:rPr>
        <w:t>Zadanie 2 -167</w:t>
      </w:r>
      <w:r w:rsidRPr="00A5253A">
        <w:rPr>
          <w:sz w:val="24"/>
          <w:szCs w:val="24"/>
        </w:rPr>
        <w:t xml:space="preserve"> </w:t>
      </w:r>
      <w:r w:rsidRPr="005713A5">
        <w:rPr>
          <w:sz w:val="24"/>
          <w:szCs w:val="24"/>
        </w:rPr>
        <w:t>208,99 zł brutto</w:t>
      </w:r>
    </w:p>
    <w:p w14:paraId="69753390" w14:textId="77777777" w:rsidR="00A80738" w:rsidRPr="00AA7429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AA7429">
        <w:rPr>
          <w:sz w:val="24"/>
          <w:szCs w:val="24"/>
        </w:rPr>
        <w:t>Podczas otwarcia ofert, mającego miejsce</w:t>
      </w:r>
      <w:r w:rsidR="00FF4AB1" w:rsidRPr="00AA7429">
        <w:rPr>
          <w:sz w:val="24"/>
          <w:szCs w:val="24"/>
        </w:rPr>
        <w:t xml:space="preserve"> w dniu </w:t>
      </w:r>
      <w:r w:rsidR="003403B8" w:rsidRPr="00AA7429">
        <w:rPr>
          <w:sz w:val="24"/>
          <w:szCs w:val="24"/>
        </w:rPr>
        <w:t>23/06/2023</w:t>
      </w:r>
      <w:r w:rsidR="00FF4AB1" w:rsidRPr="00AA7429">
        <w:rPr>
          <w:sz w:val="24"/>
          <w:szCs w:val="24"/>
        </w:rPr>
        <w:t xml:space="preserve"> o godz. </w:t>
      </w:r>
      <w:r w:rsidR="003403B8" w:rsidRPr="00AA7429">
        <w:rPr>
          <w:sz w:val="24"/>
          <w:szCs w:val="24"/>
        </w:rPr>
        <w:t>10:00</w:t>
      </w:r>
      <w:r w:rsidRPr="00AA7429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5253A" w14:paraId="4BD57710" w14:textId="77777777" w:rsidTr="00C82837">
        <w:tc>
          <w:tcPr>
            <w:tcW w:w="993" w:type="dxa"/>
            <w:shd w:val="clear" w:color="auto" w:fill="auto"/>
            <w:vAlign w:val="center"/>
          </w:tcPr>
          <w:p w14:paraId="504805EF" w14:textId="77777777" w:rsidR="006B27ED" w:rsidRPr="00A5253A" w:rsidRDefault="006B27ED" w:rsidP="00C82837">
            <w:pPr>
              <w:spacing w:before="120" w:after="120"/>
              <w:jc w:val="center"/>
            </w:pPr>
            <w:r w:rsidRPr="00A5253A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188DDE" w14:textId="77777777" w:rsidR="006B27ED" w:rsidRPr="00A5253A" w:rsidRDefault="006B27ED" w:rsidP="00C82837">
            <w:pPr>
              <w:spacing w:before="120" w:after="120"/>
              <w:jc w:val="center"/>
            </w:pPr>
            <w:r w:rsidRPr="00A5253A">
              <w:t>Nr</w:t>
            </w:r>
            <w:r w:rsidR="00C82837" w:rsidRPr="00A5253A">
              <w:t xml:space="preserve"> </w:t>
            </w:r>
            <w:r w:rsidRPr="00A5253A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7077B01" w14:textId="77777777" w:rsidR="006B27ED" w:rsidRPr="00A5253A" w:rsidRDefault="006B27ED" w:rsidP="00BB547B">
            <w:pPr>
              <w:spacing w:before="120" w:after="120"/>
              <w:jc w:val="center"/>
            </w:pPr>
            <w:r w:rsidRPr="00A5253A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06AADB" w14:textId="77777777" w:rsidR="006B27ED" w:rsidRPr="00A5253A" w:rsidRDefault="006B27ED" w:rsidP="00C82837">
            <w:pPr>
              <w:spacing w:before="120" w:after="120"/>
              <w:jc w:val="center"/>
            </w:pPr>
            <w:r w:rsidRPr="00A5253A">
              <w:t>Cena oferty</w:t>
            </w:r>
          </w:p>
        </w:tc>
      </w:tr>
      <w:tr w:rsidR="003403B8" w:rsidRPr="00A5253A" w14:paraId="4B1AC3DA" w14:textId="77777777" w:rsidTr="00437032">
        <w:tc>
          <w:tcPr>
            <w:tcW w:w="993" w:type="dxa"/>
            <w:shd w:val="clear" w:color="auto" w:fill="auto"/>
            <w:vAlign w:val="center"/>
          </w:tcPr>
          <w:p w14:paraId="5745830B" w14:textId="77777777" w:rsidR="003403B8" w:rsidRPr="00A5253A" w:rsidRDefault="003403B8" w:rsidP="00437032">
            <w:pPr>
              <w:spacing w:before="80" w:after="80"/>
              <w:jc w:val="center"/>
            </w:pPr>
            <w:r w:rsidRPr="00A5253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C11BDC" w14:textId="77777777" w:rsidR="003403B8" w:rsidRPr="00A5253A" w:rsidRDefault="003403B8" w:rsidP="00437032">
            <w:pPr>
              <w:spacing w:before="80" w:after="80"/>
              <w:jc w:val="center"/>
            </w:pPr>
            <w:r w:rsidRPr="00A5253A">
              <w:t>1</w:t>
            </w:r>
          </w:p>
        </w:tc>
        <w:tc>
          <w:tcPr>
            <w:tcW w:w="4110" w:type="dxa"/>
            <w:shd w:val="clear" w:color="auto" w:fill="auto"/>
          </w:tcPr>
          <w:p w14:paraId="2F632F93" w14:textId="6C8F31F2" w:rsidR="003403B8" w:rsidRPr="00A5253A" w:rsidRDefault="003403B8" w:rsidP="00AA7429">
            <w:pPr>
              <w:spacing w:before="80"/>
            </w:pPr>
            <w:r w:rsidRPr="00A5253A">
              <w:t>Klimaltech sp. z o.o.</w:t>
            </w:r>
            <w:r w:rsidR="00AA7429" w:rsidRPr="00A5253A">
              <w:br/>
              <w:t xml:space="preserve">Dobieżyn, ul. </w:t>
            </w:r>
            <w:r w:rsidRPr="00A5253A">
              <w:t>Michalin 57</w:t>
            </w:r>
          </w:p>
          <w:p w14:paraId="0B24DB5E" w14:textId="198A623E" w:rsidR="003403B8" w:rsidRPr="00A5253A" w:rsidRDefault="003403B8" w:rsidP="00437032">
            <w:pPr>
              <w:spacing w:after="80"/>
              <w:jc w:val="both"/>
            </w:pPr>
            <w:r w:rsidRPr="00A5253A">
              <w:t xml:space="preserve">64-320 </w:t>
            </w:r>
            <w:r w:rsidR="00AA7429" w:rsidRPr="00A5253A">
              <w:t>Buk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006B22" w14:textId="77777777" w:rsidR="003403B8" w:rsidRPr="00A5253A" w:rsidRDefault="003403B8" w:rsidP="00437032">
            <w:pPr>
              <w:spacing w:before="80" w:after="80"/>
              <w:jc w:val="center"/>
            </w:pPr>
            <w:r w:rsidRPr="00A5253A">
              <w:t>177 120.00 zł</w:t>
            </w:r>
          </w:p>
        </w:tc>
      </w:tr>
      <w:tr w:rsidR="003403B8" w:rsidRPr="00A5253A" w14:paraId="10E99943" w14:textId="77777777" w:rsidTr="00437032">
        <w:tc>
          <w:tcPr>
            <w:tcW w:w="993" w:type="dxa"/>
            <w:shd w:val="clear" w:color="auto" w:fill="auto"/>
            <w:vAlign w:val="center"/>
          </w:tcPr>
          <w:p w14:paraId="5CD86D7E" w14:textId="77777777" w:rsidR="003403B8" w:rsidRPr="00A5253A" w:rsidRDefault="003403B8" w:rsidP="00437032">
            <w:pPr>
              <w:spacing w:before="80" w:after="80"/>
              <w:jc w:val="center"/>
            </w:pPr>
            <w:r w:rsidRPr="00A5253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ED58CE" w14:textId="77777777" w:rsidR="003403B8" w:rsidRPr="00A5253A" w:rsidRDefault="003403B8" w:rsidP="00437032">
            <w:pPr>
              <w:spacing w:before="80" w:after="80"/>
              <w:jc w:val="center"/>
            </w:pPr>
            <w:r w:rsidRPr="00A5253A">
              <w:t>2</w:t>
            </w:r>
          </w:p>
        </w:tc>
        <w:tc>
          <w:tcPr>
            <w:tcW w:w="4110" w:type="dxa"/>
            <w:shd w:val="clear" w:color="auto" w:fill="auto"/>
          </w:tcPr>
          <w:p w14:paraId="4CC8F3D6" w14:textId="77777777" w:rsidR="00AA7429" w:rsidRPr="00A5253A" w:rsidRDefault="00AA7429" w:rsidP="00AA7429">
            <w:pPr>
              <w:spacing w:before="80"/>
            </w:pPr>
            <w:r w:rsidRPr="00A5253A">
              <w:t>Klimaltech sp. z o.o.</w:t>
            </w:r>
            <w:r w:rsidRPr="00A5253A">
              <w:br/>
              <w:t>Dobieżyn, ul. Michalin 57</w:t>
            </w:r>
          </w:p>
          <w:p w14:paraId="6008D5C3" w14:textId="543F246B" w:rsidR="003403B8" w:rsidRPr="00A5253A" w:rsidRDefault="00AA7429" w:rsidP="00AA7429">
            <w:pPr>
              <w:spacing w:after="80"/>
              <w:jc w:val="both"/>
            </w:pPr>
            <w:r w:rsidRPr="00A5253A">
              <w:t>64-320 Buk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FD7E78" w14:textId="77777777" w:rsidR="003403B8" w:rsidRPr="00A5253A" w:rsidRDefault="003403B8" w:rsidP="00437032">
            <w:pPr>
              <w:spacing w:before="80" w:after="80"/>
              <w:jc w:val="center"/>
            </w:pPr>
            <w:r w:rsidRPr="00A5253A">
              <w:t>206 640.00 zł</w:t>
            </w:r>
          </w:p>
        </w:tc>
      </w:tr>
      <w:tr w:rsidR="003403B8" w:rsidRPr="00A5253A" w14:paraId="51CA97BE" w14:textId="77777777" w:rsidTr="00437032">
        <w:tc>
          <w:tcPr>
            <w:tcW w:w="993" w:type="dxa"/>
            <w:shd w:val="clear" w:color="auto" w:fill="auto"/>
            <w:vAlign w:val="center"/>
          </w:tcPr>
          <w:p w14:paraId="6CA966BE" w14:textId="34253AA1" w:rsidR="003403B8" w:rsidRPr="00A5253A" w:rsidRDefault="00AA7429" w:rsidP="00437032">
            <w:pPr>
              <w:spacing w:before="80" w:after="80"/>
              <w:jc w:val="center"/>
            </w:pPr>
            <w:r w:rsidRPr="00A5253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D78B33" w14:textId="77777777" w:rsidR="003403B8" w:rsidRPr="00A5253A" w:rsidRDefault="003403B8" w:rsidP="00437032">
            <w:pPr>
              <w:spacing w:before="80" w:after="80"/>
              <w:jc w:val="center"/>
            </w:pPr>
            <w:r w:rsidRPr="00A5253A">
              <w:t>1</w:t>
            </w:r>
          </w:p>
        </w:tc>
        <w:tc>
          <w:tcPr>
            <w:tcW w:w="4110" w:type="dxa"/>
            <w:shd w:val="clear" w:color="auto" w:fill="auto"/>
          </w:tcPr>
          <w:p w14:paraId="1D03E6E4" w14:textId="78FF4E17" w:rsidR="003403B8" w:rsidRPr="00A5253A" w:rsidRDefault="003403B8" w:rsidP="00437032">
            <w:pPr>
              <w:spacing w:before="80"/>
            </w:pPr>
            <w:r w:rsidRPr="00A5253A">
              <w:t xml:space="preserve">Opal House </w:t>
            </w:r>
            <w:r w:rsidR="00AA7429" w:rsidRPr="00A5253A">
              <w:t xml:space="preserve">Sp. z o.o. </w:t>
            </w:r>
          </w:p>
          <w:p w14:paraId="39BD779E" w14:textId="5E35FFF8" w:rsidR="003403B8" w:rsidRPr="00A5253A" w:rsidRDefault="00AA7429" w:rsidP="00437032">
            <w:r w:rsidRPr="00A5253A">
              <w:t>ul. Żmigrodzka 41/49</w:t>
            </w:r>
          </w:p>
          <w:p w14:paraId="34A2CA7B" w14:textId="286D6C6C" w:rsidR="003403B8" w:rsidRPr="00A5253A" w:rsidRDefault="00AA7429" w:rsidP="00437032">
            <w:pPr>
              <w:spacing w:after="80"/>
              <w:jc w:val="both"/>
            </w:pPr>
            <w:r w:rsidRPr="00A5253A">
              <w:t xml:space="preserve">60-171 Poznań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3EA19B" w14:textId="77777777" w:rsidR="003403B8" w:rsidRPr="00A5253A" w:rsidRDefault="003403B8" w:rsidP="00437032">
            <w:pPr>
              <w:spacing w:before="80" w:after="80"/>
              <w:jc w:val="center"/>
            </w:pPr>
            <w:r w:rsidRPr="00A5253A">
              <w:t>157 440.00 zł</w:t>
            </w:r>
          </w:p>
        </w:tc>
      </w:tr>
      <w:tr w:rsidR="003403B8" w:rsidRPr="00A5253A" w14:paraId="08C20080" w14:textId="77777777" w:rsidTr="00437032">
        <w:tc>
          <w:tcPr>
            <w:tcW w:w="993" w:type="dxa"/>
            <w:shd w:val="clear" w:color="auto" w:fill="auto"/>
            <w:vAlign w:val="center"/>
          </w:tcPr>
          <w:p w14:paraId="642C2518" w14:textId="24412BC3" w:rsidR="003403B8" w:rsidRPr="00A5253A" w:rsidRDefault="00AA7429" w:rsidP="00437032">
            <w:pPr>
              <w:spacing w:before="80" w:after="80"/>
              <w:jc w:val="center"/>
            </w:pPr>
            <w:r w:rsidRPr="00A5253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97F817" w14:textId="77777777" w:rsidR="003403B8" w:rsidRPr="00A5253A" w:rsidRDefault="003403B8" w:rsidP="00437032">
            <w:pPr>
              <w:spacing w:before="80" w:after="80"/>
              <w:jc w:val="center"/>
            </w:pPr>
            <w:r w:rsidRPr="00A5253A">
              <w:t>2</w:t>
            </w:r>
          </w:p>
        </w:tc>
        <w:tc>
          <w:tcPr>
            <w:tcW w:w="4110" w:type="dxa"/>
            <w:shd w:val="clear" w:color="auto" w:fill="auto"/>
          </w:tcPr>
          <w:p w14:paraId="74ED35DF" w14:textId="77777777" w:rsidR="00AA7429" w:rsidRPr="00A5253A" w:rsidRDefault="00AA7429" w:rsidP="00AA7429">
            <w:pPr>
              <w:spacing w:before="80"/>
            </w:pPr>
            <w:r w:rsidRPr="00A5253A">
              <w:t xml:space="preserve">Opal House Sp. z o.o. </w:t>
            </w:r>
          </w:p>
          <w:p w14:paraId="4B38B4AF" w14:textId="77777777" w:rsidR="00AA7429" w:rsidRPr="00A5253A" w:rsidRDefault="00AA7429" w:rsidP="00AA7429">
            <w:r w:rsidRPr="00A5253A">
              <w:t>ul. Żmigrodzka 41/49</w:t>
            </w:r>
          </w:p>
          <w:p w14:paraId="09773CF4" w14:textId="59786894" w:rsidR="003403B8" w:rsidRPr="00A5253A" w:rsidRDefault="00AA7429" w:rsidP="00AA7429">
            <w:pPr>
              <w:spacing w:after="80"/>
              <w:jc w:val="both"/>
            </w:pPr>
            <w:r w:rsidRPr="00A5253A">
              <w:t>60-171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6A22B3" w14:textId="5F7CA174" w:rsidR="003403B8" w:rsidRPr="00A5253A" w:rsidRDefault="00981347" w:rsidP="00981347">
            <w:pPr>
              <w:spacing w:before="80" w:after="80"/>
            </w:pPr>
            <w:r w:rsidRPr="00A5253A">
              <w:t xml:space="preserve">               158</w:t>
            </w:r>
            <w:r w:rsidR="005713A5" w:rsidRPr="00A5253A">
              <w:t> </w:t>
            </w:r>
            <w:r w:rsidRPr="00A5253A">
              <w:t>227</w:t>
            </w:r>
            <w:r w:rsidR="005713A5" w:rsidRPr="00A5253A">
              <w:t>.</w:t>
            </w:r>
            <w:r w:rsidRPr="00A5253A">
              <w:t xml:space="preserve">20 zł </w:t>
            </w:r>
          </w:p>
        </w:tc>
      </w:tr>
    </w:tbl>
    <w:p w14:paraId="3021F6D7" w14:textId="372AB490" w:rsidR="00AA7429" w:rsidRPr="0087015D" w:rsidRDefault="00E8572D" w:rsidP="00A254B5">
      <w:pPr>
        <w:shd w:val="clear" w:color="auto" w:fill="FFFFFF"/>
        <w:spacing w:before="100" w:beforeAutospacing="1" w:after="100" w:afterAutospacing="1" w:line="288" w:lineRule="atLeast"/>
        <w:jc w:val="both"/>
        <w:rPr>
          <w:bCs/>
          <w:iCs/>
          <w:sz w:val="24"/>
          <w:szCs w:val="24"/>
        </w:rPr>
      </w:pPr>
      <w:r w:rsidRPr="0087015D">
        <w:rPr>
          <w:bCs/>
          <w:iCs/>
          <w:sz w:val="24"/>
          <w:szCs w:val="24"/>
        </w:rPr>
        <w:t>*</w:t>
      </w:r>
      <w:r w:rsidR="00AA7429" w:rsidRPr="0087015D">
        <w:rPr>
          <w:bCs/>
          <w:iCs/>
          <w:sz w:val="24"/>
          <w:szCs w:val="24"/>
        </w:rPr>
        <w:t xml:space="preserve">Informujemy, że </w:t>
      </w:r>
      <w:r w:rsidR="00AA7429" w:rsidRPr="0087015D">
        <w:rPr>
          <w:b/>
          <w:iCs/>
          <w:sz w:val="24"/>
          <w:szCs w:val="24"/>
        </w:rPr>
        <w:t xml:space="preserve">Wykonawca </w:t>
      </w:r>
      <w:hyperlink r:id="rId8" w:history="1">
        <w:r w:rsidR="00AA7429" w:rsidRPr="0087015D">
          <w:rPr>
            <w:b/>
            <w:iCs/>
            <w:sz w:val="24"/>
            <w:szCs w:val="24"/>
          </w:rPr>
          <w:t>Automatyka Przemysłowa Instalacje Elektryczne Roman Zerbe</w:t>
        </w:r>
      </w:hyperlink>
      <w:r w:rsidR="00AA7429" w:rsidRPr="0087015D">
        <w:rPr>
          <w:sz w:val="24"/>
          <w:szCs w:val="24"/>
        </w:rPr>
        <w:t xml:space="preserve"> </w:t>
      </w:r>
      <w:r w:rsidR="00AA7429" w:rsidRPr="0087015D">
        <w:rPr>
          <w:bCs/>
          <w:iCs/>
          <w:sz w:val="24"/>
          <w:szCs w:val="24"/>
        </w:rPr>
        <w:t xml:space="preserve">przesłał  przy użyciu </w:t>
      </w:r>
      <w:r w:rsidR="00B43EFE" w:rsidRPr="0087015D">
        <w:rPr>
          <w:bCs/>
          <w:iCs/>
          <w:sz w:val="24"/>
          <w:szCs w:val="24"/>
        </w:rPr>
        <w:t>platformy</w:t>
      </w:r>
      <w:r w:rsidR="00AA7429" w:rsidRPr="0087015D">
        <w:rPr>
          <w:bCs/>
          <w:iCs/>
          <w:sz w:val="24"/>
          <w:szCs w:val="24"/>
        </w:rPr>
        <w:t xml:space="preserve"> e-propublico </w:t>
      </w:r>
      <w:r w:rsidR="00550058" w:rsidRPr="0087015D">
        <w:rPr>
          <w:bCs/>
          <w:iCs/>
          <w:sz w:val="24"/>
          <w:szCs w:val="24"/>
        </w:rPr>
        <w:t xml:space="preserve">14 plików w formacie XAdES, </w:t>
      </w:r>
      <w:r w:rsidRPr="0087015D">
        <w:rPr>
          <w:bCs/>
          <w:iCs/>
          <w:sz w:val="24"/>
          <w:szCs w:val="24"/>
        </w:rPr>
        <w:t xml:space="preserve">załączone </w:t>
      </w:r>
      <w:r w:rsidR="00550058" w:rsidRPr="0087015D">
        <w:rPr>
          <w:bCs/>
          <w:iCs/>
          <w:sz w:val="24"/>
          <w:szCs w:val="24"/>
        </w:rPr>
        <w:t>pliki stanowią jedynie podpis.</w:t>
      </w:r>
      <w:r w:rsidRPr="0087015D">
        <w:rPr>
          <w:bCs/>
          <w:iCs/>
          <w:sz w:val="24"/>
          <w:szCs w:val="24"/>
        </w:rPr>
        <w:t xml:space="preserve"> </w:t>
      </w:r>
      <w:r w:rsidRPr="0087015D">
        <w:rPr>
          <w:sz w:val="24"/>
          <w:szCs w:val="24"/>
          <w:shd w:val="clear" w:color="auto" w:fill="FFFFFF"/>
        </w:rPr>
        <w:t>Plik </w:t>
      </w:r>
      <w:r w:rsidRPr="0087015D">
        <w:rPr>
          <w:rStyle w:val="Pogrubienie"/>
          <w:sz w:val="24"/>
          <w:szCs w:val="24"/>
          <w:shd w:val="clear" w:color="auto" w:fill="FFFFFF"/>
        </w:rPr>
        <w:t>XAdES</w:t>
      </w:r>
      <w:r w:rsidRPr="0087015D">
        <w:rPr>
          <w:sz w:val="24"/>
          <w:szCs w:val="24"/>
          <w:shd w:val="clear" w:color="auto" w:fill="FFFFFF"/>
        </w:rPr>
        <w:t> musi być przechowywany i przekazywany dalej z plikiem źródłowym zawierającym dane</w:t>
      </w:r>
      <w:r w:rsidR="00636A9B" w:rsidRPr="0087015D">
        <w:rPr>
          <w:sz w:val="24"/>
          <w:szCs w:val="24"/>
          <w:shd w:val="clear" w:color="auto" w:fill="FFFFFF"/>
        </w:rPr>
        <w:t>, k</w:t>
      </w:r>
      <w:r w:rsidRPr="0087015D">
        <w:rPr>
          <w:sz w:val="24"/>
          <w:szCs w:val="24"/>
          <w:shd w:val="clear" w:color="auto" w:fill="FFFFFF"/>
        </w:rPr>
        <w:t xml:space="preserve">onieczne jest więc wysłanie pary plików: </w:t>
      </w:r>
      <w:r w:rsidRPr="0087015D">
        <w:rPr>
          <w:b/>
          <w:bCs/>
          <w:sz w:val="24"/>
          <w:szCs w:val="24"/>
          <w:shd w:val="clear" w:color="auto" w:fill="FFFFFF"/>
        </w:rPr>
        <w:t xml:space="preserve">źródłowego </w:t>
      </w:r>
      <w:r w:rsidRPr="0087015D">
        <w:rPr>
          <w:b/>
          <w:bCs/>
          <w:sz w:val="24"/>
          <w:szCs w:val="24"/>
          <w:shd w:val="clear" w:color="auto" w:fill="FFFFFF"/>
        </w:rPr>
        <w:lastRenderedPageBreak/>
        <w:t>i podpisanego</w:t>
      </w:r>
      <w:r w:rsidRPr="0087015D">
        <w:rPr>
          <w:sz w:val="24"/>
          <w:szCs w:val="24"/>
          <w:shd w:val="clear" w:color="auto" w:fill="FFFFFF"/>
        </w:rPr>
        <w:t xml:space="preserve">. </w:t>
      </w:r>
      <w:r w:rsidRPr="0087015D">
        <w:rPr>
          <w:bCs/>
          <w:iCs/>
          <w:sz w:val="24"/>
          <w:szCs w:val="24"/>
        </w:rPr>
        <w:t>Wykonawca załączając ww. pliki powinien załączyć do oferty dodatkowo pliki źródłowe.</w:t>
      </w:r>
      <w:r w:rsidRPr="0087015D">
        <w:rPr>
          <w:bCs/>
          <w:iCs/>
          <w:sz w:val="24"/>
          <w:szCs w:val="24"/>
        </w:rPr>
        <w:br/>
      </w:r>
      <w:r w:rsidR="00AA7429" w:rsidRPr="0087015D">
        <w:rPr>
          <w:bCs/>
          <w:iCs/>
          <w:sz w:val="24"/>
          <w:szCs w:val="24"/>
        </w:rPr>
        <w:t>Tym samym, Zamawiający nie może zapoznać się z treścią plików i uznać je za ofertę Wykonawcy</w:t>
      </w:r>
      <w:r w:rsidR="00B43EFE" w:rsidRPr="0087015D">
        <w:rPr>
          <w:bCs/>
          <w:iCs/>
          <w:sz w:val="24"/>
          <w:szCs w:val="24"/>
        </w:rPr>
        <w:t xml:space="preserve">. </w:t>
      </w:r>
    </w:p>
    <w:bookmarkEnd w:id="0"/>
    <w:p w14:paraId="42D425D2" w14:textId="77777777" w:rsidR="00AA6608" w:rsidRPr="008972D8" w:rsidRDefault="00AA6608" w:rsidP="00AA6608">
      <w:pPr>
        <w:spacing w:before="120" w:after="120"/>
        <w:rPr>
          <w:sz w:val="24"/>
          <w:szCs w:val="24"/>
        </w:rPr>
      </w:pPr>
    </w:p>
    <w:p w14:paraId="5FBBB0EB" w14:textId="77777777" w:rsidR="00AA6608" w:rsidRDefault="00AA6608" w:rsidP="00AA6608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3E7F1A16" w14:textId="77777777" w:rsidR="00AA6608" w:rsidRDefault="00AA6608" w:rsidP="00AA660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D189B5B" w14:textId="77777777" w:rsidR="00AA6608" w:rsidRDefault="00AA6608" w:rsidP="00AA660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40CB1F9" w14:textId="77777777" w:rsidR="00AA6608" w:rsidRDefault="00AA6608" w:rsidP="00AA6608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D7EAE79" w14:textId="5EFA491F" w:rsidR="00C236D3" w:rsidRPr="0087015D" w:rsidRDefault="00C236D3" w:rsidP="00AA6608">
      <w:pPr>
        <w:pStyle w:val="Tekstpodstawowy"/>
        <w:spacing w:before="480" w:after="480"/>
        <w:ind w:left="6372"/>
        <w:rPr>
          <w:szCs w:val="24"/>
        </w:rPr>
      </w:pPr>
    </w:p>
    <w:sectPr w:rsidR="00C236D3" w:rsidRPr="0087015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92959" w14:textId="77777777" w:rsidR="005112B2" w:rsidRDefault="005112B2">
      <w:r>
        <w:separator/>
      </w:r>
    </w:p>
  </w:endnote>
  <w:endnote w:type="continuationSeparator" w:id="0">
    <w:p w14:paraId="54EE5008" w14:textId="77777777" w:rsidR="005112B2" w:rsidRDefault="00511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C473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65C98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1431B" w14:textId="6835606D" w:rsidR="009F189D" w:rsidRDefault="009D0D9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A999C17" wp14:editId="55C4567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30387084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9E961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B485A0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E64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307602" w14:textId="77777777" w:rsidR="009F189D" w:rsidRDefault="009F189D">
    <w:pPr>
      <w:pStyle w:val="Stopka"/>
      <w:tabs>
        <w:tab w:val="clear" w:pos="4536"/>
      </w:tabs>
      <w:jc w:val="center"/>
    </w:pPr>
  </w:p>
  <w:p w14:paraId="792C110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A22E4" w14:textId="77777777" w:rsidR="005112B2" w:rsidRDefault="005112B2">
      <w:r>
        <w:separator/>
      </w:r>
    </w:p>
  </w:footnote>
  <w:footnote w:type="continuationSeparator" w:id="0">
    <w:p w14:paraId="73D595C7" w14:textId="77777777" w:rsidR="005112B2" w:rsidRDefault="00511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97ADC" w14:textId="77777777" w:rsidR="003403B8" w:rsidRDefault="003403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656C7" w14:textId="77777777" w:rsidR="003403B8" w:rsidRDefault="003403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EDE5A" w14:textId="77777777" w:rsidR="003403B8" w:rsidRDefault="003403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142F7"/>
    <w:multiLevelType w:val="hybridMultilevel"/>
    <w:tmpl w:val="F118F0A0"/>
    <w:lvl w:ilvl="0" w:tplc="94562702">
      <w:start w:val="15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37396"/>
    <w:multiLevelType w:val="multilevel"/>
    <w:tmpl w:val="1C900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D85AA8"/>
    <w:multiLevelType w:val="hybridMultilevel"/>
    <w:tmpl w:val="5D82BB14"/>
    <w:lvl w:ilvl="0" w:tplc="04150001">
      <w:start w:val="15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8987000">
    <w:abstractNumId w:val="1"/>
  </w:num>
  <w:num w:numId="2" w16cid:durableId="718358510">
    <w:abstractNumId w:val="2"/>
  </w:num>
  <w:num w:numId="3" w16cid:durableId="1508785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2B2"/>
    <w:rsid w:val="00007727"/>
    <w:rsid w:val="00017720"/>
    <w:rsid w:val="00035488"/>
    <w:rsid w:val="000D7F25"/>
    <w:rsid w:val="000E00E5"/>
    <w:rsid w:val="00173B20"/>
    <w:rsid w:val="001C69FF"/>
    <w:rsid w:val="0023318D"/>
    <w:rsid w:val="003403B8"/>
    <w:rsid w:val="003D72FD"/>
    <w:rsid w:val="00423179"/>
    <w:rsid w:val="00490DC0"/>
    <w:rsid w:val="00493F8C"/>
    <w:rsid w:val="004C7E9B"/>
    <w:rsid w:val="005112B2"/>
    <w:rsid w:val="00550058"/>
    <w:rsid w:val="005614F2"/>
    <w:rsid w:val="005713A5"/>
    <w:rsid w:val="005771E8"/>
    <w:rsid w:val="00577BC6"/>
    <w:rsid w:val="00636A9B"/>
    <w:rsid w:val="0069085C"/>
    <w:rsid w:val="006B27ED"/>
    <w:rsid w:val="00843263"/>
    <w:rsid w:val="00861E75"/>
    <w:rsid w:val="0087015D"/>
    <w:rsid w:val="00981347"/>
    <w:rsid w:val="009D0D9F"/>
    <w:rsid w:val="009D19BD"/>
    <w:rsid w:val="009F189D"/>
    <w:rsid w:val="00A254B5"/>
    <w:rsid w:val="00A5253A"/>
    <w:rsid w:val="00A80738"/>
    <w:rsid w:val="00AA6608"/>
    <w:rsid w:val="00AA7429"/>
    <w:rsid w:val="00B43EFE"/>
    <w:rsid w:val="00B86B27"/>
    <w:rsid w:val="00BB547B"/>
    <w:rsid w:val="00C236D3"/>
    <w:rsid w:val="00C659E2"/>
    <w:rsid w:val="00C82837"/>
    <w:rsid w:val="00CA3D66"/>
    <w:rsid w:val="00CB0802"/>
    <w:rsid w:val="00D665F5"/>
    <w:rsid w:val="00D7128F"/>
    <w:rsid w:val="00E8572D"/>
    <w:rsid w:val="00EA3476"/>
    <w:rsid w:val="00EF095A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540DB6"/>
  <w15:chartTrackingRefBased/>
  <w15:docId w15:val="{7947D3FA-FD92-4954-927E-23D2A3564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AA7429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B43EFE"/>
    <w:rPr>
      <w:b/>
      <w:bCs/>
    </w:rPr>
  </w:style>
  <w:style w:type="paragraph" w:styleId="Akapitzlist">
    <w:name w:val="List Paragraph"/>
    <w:basedOn w:val="Normalny"/>
    <w:uiPriority w:val="34"/>
    <w:qFormat/>
    <w:rsid w:val="00E8572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713A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1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1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09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99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04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17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UserProfile/WykonawcaInfo?wykonawcaId=283cfa46-ea79-4168-bafc-3f1408c75dce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6CA3E-6672-47D1-A9E0-66F591860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60</TotalTime>
  <Pages>2</Pages>
  <Words>300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14</cp:revision>
  <cp:lastPrinted>2023-06-27T08:13:00Z</cp:lastPrinted>
  <dcterms:created xsi:type="dcterms:W3CDTF">2023-06-26T10:08:00Z</dcterms:created>
  <dcterms:modified xsi:type="dcterms:W3CDTF">2023-06-27T10:56:00Z</dcterms:modified>
</cp:coreProperties>
</file>