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C704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bookmarkStart w:id="0" w:name="_GoBack"/>
      <w:bookmarkEnd w:id="0"/>
      <w:r w:rsidRPr="004C7043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4C7043" w:rsidRPr="004C7043">
        <w:rPr>
          <w:rFonts w:ascii="Arial" w:hAnsi="Arial" w:cs="Arial"/>
          <w:bCs/>
          <w:i w:val="0"/>
          <w:sz w:val="22"/>
          <w:szCs w:val="24"/>
        </w:rPr>
        <w:t>3</w:t>
      </w:r>
      <w:r w:rsidR="00B36ABD" w:rsidRPr="004C7043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6676AE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B3B92" w:rsidRPr="001B3B92">
        <w:rPr>
          <w:rFonts w:ascii="Arial" w:hAnsi="Arial" w:cs="Arial"/>
          <w:b/>
          <w:sz w:val="24"/>
          <w:szCs w:val="24"/>
        </w:rPr>
        <w:t>72/2023</w:t>
      </w:r>
    </w:p>
    <w:p w:rsidR="004C7043" w:rsidRPr="0012157F" w:rsidRDefault="004C7043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3B92" w:rsidRPr="001B3B92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3B92" w:rsidRPr="001B3B92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1B3B92" w:rsidRPr="001B3B92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B3B92" w:rsidRPr="001B3B92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1B3B92" w:rsidRPr="001B3B92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3B92" w:rsidRPr="0012157F" w:rsidTr="006B4E93">
        <w:tc>
          <w:tcPr>
            <w:tcW w:w="9104" w:type="dxa"/>
            <w:shd w:val="clear" w:color="auto" w:fill="D9D9D9"/>
          </w:tcPr>
          <w:p w:rsidR="001B3B92" w:rsidRPr="0012157F" w:rsidRDefault="001B3B92" w:rsidP="006B4E9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B3B92" w:rsidRDefault="001B3B92" w:rsidP="006B4E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B3B9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B3B9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B3B9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B3B92" w:rsidRPr="00C86421" w:rsidRDefault="001B3B92" w:rsidP="006B4E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B3B92" w:rsidRDefault="001B3B92" w:rsidP="006B4E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B3B92" w:rsidRPr="00C86421" w:rsidRDefault="001B3B92" w:rsidP="006B4E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B3B9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B3B92">
        <w:rPr>
          <w:rFonts w:ascii="Arial" w:hAnsi="Arial" w:cs="Arial"/>
          <w:b/>
          <w:sz w:val="24"/>
          <w:szCs w:val="24"/>
        </w:rPr>
        <w:t>Dostawy sukcesywne sprzętu jednorazowego użytku dla Anestezjologii ii Intensywnej Terapii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B3B92" w:rsidRPr="001B3B9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B3B92" w:rsidRPr="0012157F" w:rsidTr="006B4E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92" w:rsidRPr="0012157F" w:rsidRDefault="001B3B92" w:rsidP="006B4E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3B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B92" w:rsidRPr="0012157F" w:rsidRDefault="001B3B92" w:rsidP="006B4E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3B9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B3B92" w:rsidRPr="0012157F" w:rsidRDefault="001B3B92" w:rsidP="006B4E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3B9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</w:t>
            </w:r>
            <w:r w:rsidRPr="001B3B92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4C7043" w:rsidRDefault="004C7043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4C7043" w:rsidRDefault="004C7043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3AB" w:rsidRDefault="004623AB" w:rsidP="0038231F">
      <w:pPr>
        <w:spacing w:after="0" w:line="240" w:lineRule="auto"/>
      </w:pPr>
      <w:r>
        <w:separator/>
      </w:r>
    </w:p>
  </w:endnote>
  <w:endnote w:type="continuationSeparator" w:id="0">
    <w:p w:rsidR="004623AB" w:rsidRDefault="004623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92" w:rsidRDefault="001B3B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3F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3F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92" w:rsidRDefault="001B3B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3AB" w:rsidRDefault="004623AB" w:rsidP="0038231F">
      <w:pPr>
        <w:spacing w:after="0" w:line="240" w:lineRule="auto"/>
      </w:pPr>
      <w:r>
        <w:separator/>
      </w:r>
    </w:p>
  </w:footnote>
  <w:footnote w:type="continuationSeparator" w:id="0">
    <w:p w:rsidR="004623AB" w:rsidRDefault="004623A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92" w:rsidRDefault="001B3B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92" w:rsidRDefault="001B3B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B92" w:rsidRDefault="001B3B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23A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B3B9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23AB"/>
    <w:rsid w:val="004651B5"/>
    <w:rsid w:val="004761C6"/>
    <w:rsid w:val="0047664E"/>
    <w:rsid w:val="00476E7D"/>
    <w:rsid w:val="00482F6E"/>
    <w:rsid w:val="00484F88"/>
    <w:rsid w:val="004C4854"/>
    <w:rsid w:val="004C7043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A3F16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E4EFB-659D-418B-8D24-3BAE69170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2023-06-28T08:48:00Z</cp:lastPrinted>
  <dcterms:created xsi:type="dcterms:W3CDTF">2023-06-28T08:40:00Z</dcterms:created>
  <dcterms:modified xsi:type="dcterms:W3CDTF">2023-06-28T08:48:00Z</dcterms:modified>
</cp:coreProperties>
</file>