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CB23C" w14:textId="375D0294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F2EA0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3DE7353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7FB1496" w14:textId="77777777" w:rsidR="006676AE" w:rsidRPr="0012157F" w:rsidRDefault="006A5677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6A5677">
        <w:rPr>
          <w:rFonts w:ascii="Arial" w:hAnsi="Arial" w:cs="Arial"/>
        </w:rPr>
        <w:t>SZPITAL WOJEWÓDZKI W POZNANIU</w:t>
      </w:r>
    </w:p>
    <w:p w14:paraId="0651ABBE" w14:textId="77777777" w:rsidR="006676AE" w:rsidRPr="0012157F" w:rsidRDefault="006A5677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A5677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6A5677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0636450F" w14:textId="77777777" w:rsidR="00F90CD1" w:rsidRDefault="006A567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A5677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6A5677">
        <w:rPr>
          <w:rFonts w:ascii="Arial" w:hAnsi="Arial" w:cs="Arial"/>
        </w:rPr>
        <w:t>Poznań</w:t>
      </w:r>
    </w:p>
    <w:p w14:paraId="6B040A4B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50BC1C8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F15C3BC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102F857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9FDCA97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851EA68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99A7E23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6E5BCD7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68A3975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A5677" w:rsidRPr="0012157F" w14:paraId="7483F590" w14:textId="77777777" w:rsidTr="00546888">
        <w:tc>
          <w:tcPr>
            <w:tcW w:w="9104" w:type="dxa"/>
            <w:shd w:val="clear" w:color="auto" w:fill="D9D9D9"/>
          </w:tcPr>
          <w:p w14:paraId="6FCAFD91" w14:textId="77777777" w:rsidR="006A5677" w:rsidRPr="0012157F" w:rsidRDefault="006A5677" w:rsidP="0054688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96E8921" w14:textId="77777777" w:rsidR="006A5677" w:rsidRPr="0012157F" w:rsidRDefault="006A5677" w:rsidP="005468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A5677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008F8EBC" w14:textId="77777777" w:rsidR="006A5677" w:rsidRPr="00612283" w:rsidRDefault="006A5677" w:rsidP="00546888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E636A50" w14:textId="77777777" w:rsidR="006A5677" w:rsidRPr="00612283" w:rsidRDefault="006A5677" w:rsidP="00546888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6F23263" w14:textId="77777777" w:rsidR="006A5677" w:rsidRPr="0012157F" w:rsidRDefault="006A5677" w:rsidP="0054688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570858F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8C07652" w14:textId="77777777" w:rsidR="00E50194" w:rsidRDefault="006A5677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A5677">
        <w:rPr>
          <w:rFonts w:ascii="Arial" w:hAnsi="Arial" w:cs="Arial"/>
          <w:b/>
          <w:sz w:val="24"/>
          <w:szCs w:val="24"/>
        </w:rPr>
        <w:t>Sukcesywna dostawa wędlin, mleka i wyrobów mlecznych do Szpitala Wojewódzkiego w Poznaniu</w:t>
      </w:r>
    </w:p>
    <w:p w14:paraId="1A880A8C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A5677" w:rsidRPr="006A5677">
        <w:rPr>
          <w:rFonts w:ascii="Arial" w:hAnsi="Arial" w:cs="Arial"/>
          <w:b/>
          <w:sz w:val="24"/>
          <w:szCs w:val="24"/>
        </w:rPr>
        <w:t>SZW/DZP/77/2023</w:t>
      </w:r>
    </w:p>
    <w:p w14:paraId="70095FC5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A5677" w:rsidRPr="006A5677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84753E1" w14:textId="77777777" w:rsidTr="00650D6C">
        <w:tc>
          <w:tcPr>
            <w:tcW w:w="9104" w:type="dxa"/>
            <w:shd w:val="clear" w:color="auto" w:fill="D9D9D9"/>
          </w:tcPr>
          <w:p w14:paraId="32ABEA4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369870D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26ECCEB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FB8535A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D626075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21B749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255C504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F73E859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CA55328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66C0D6F" w14:textId="77777777" w:rsidTr="00CD4DD1">
        <w:tc>
          <w:tcPr>
            <w:tcW w:w="9104" w:type="dxa"/>
            <w:shd w:val="clear" w:color="auto" w:fill="D9D9D9"/>
          </w:tcPr>
          <w:p w14:paraId="2D74018B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A4C304C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670B83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58656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F69F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A5677" w:rsidRPr="0012157F" w14:paraId="769D97D9" w14:textId="77777777" w:rsidTr="0054688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8ED01" w14:textId="77777777" w:rsidR="006A5677" w:rsidRPr="0012157F" w:rsidRDefault="006A5677" w:rsidP="0054688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56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907F8" w14:textId="77777777" w:rsidR="006A5677" w:rsidRPr="0012157F" w:rsidRDefault="006A5677" w:rsidP="0054688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67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6F038F4E" w14:textId="77777777" w:rsidR="006A5677" w:rsidRPr="0012157F" w:rsidRDefault="006A5677" w:rsidP="0054688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5677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6A5677" w:rsidRPr="0012157F" w14:paraId="71A2D4E4" w14:textId="77777777" w:rsidTr="0054688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74B0F" w14:textId="77777777" w:rsidR="006A5677" w:rsidRPr="0012157F" w:rsidRDefault="006A5677" w:rsidP="0054688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56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72F3A" w14:textId="77777777" w:rsidR="006A5677" w:rsidRPr="0012157F" w:rsidRDefault="006A5677" w:rsidP="0054688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67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D8BA76C" w14:textId="77777777" w:rsidR="006A5677" w:rsidRPr="0012157F" w:rsidRDefault="006A5677" w:rsidP="0054688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5677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6A5677" w:rsidRPr="0012157F" w14:paraId="79402CEB" w14:textId="77777777" w:rsidTr="0054688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E1602" w14:textId="77777777" w:rsidR="006A5677" w:rsidRPr="0012157F" w:rsidRDefault="006A5677" w:rsidP="0054688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567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F02DA" w14:textId="77777777" w:rsidR="006A5677" w:rsidRPr="0012157F" w:rsidRDefault="006A5677" w:rsidP="0054688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67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D8D1A8C" w14:textId="77777777" w:rsidR="006A5677" w:rsidRPr="0012157F" w:rsidRDefault="006A5677" w:rsidP="0054688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5677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6A5677" w:rsidRPr="0012157F" w14:paraId="668B78AE" w14:textId="77777777" w:rsidTr="0054688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83F30" w14:textId="77777777" w:rsidR="006A5677" w:rsidRPr="0012157F" w:rsidRDefault="006A5677" w:rsidP="0054688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567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EC2F" w14:textId="77777777" w:rsidR="006A5677" w:rsidRPr="0012157F" w:rsidRDefault="006A5677" w:rsidP="0054688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67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6AD6F16" w14:textId="77777777" w:rsidR="006A5677" w:rsidRPr="0012157F" w:rsidRDefault="006A5677" w:rsidP="0054688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5677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</w:t>
            </w:r>
            <w:r w:rsidRPr="006A5677">
              <w:rPr>
                <w:rFonts w:ascii="Arial" w:hAnsi="Arial" w:cs="Arial"/>
                <w:sz w:val="24"/>
                <w:szCs w:val="24"/>
              </w:rPr>
              <w:lastRenderedPageBreak/>
              <w:t>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14:paraId="0FA19550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44E9D955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A435F5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5ADF8D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E30B862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0E1E64B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F0B7808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608AEC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62633B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29B5731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C6CA681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AB1DA4C" w14:textId="77777777" w:rsidTr="00CD4DD1">
        <w:tc>
          <w:tcPr>
            <w:tcW w:w="9104" w:type="dxa"/>
            <w:shd w:val="clear" w:color="auto" w:fill="D9D9D9"/>
          </w:tcPr>
          <w:p w14:paraId="0F3C6315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4105BE5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106FFB4" w14:textId="77777777" w:rsidTr="00847232">
        <w:tc>
          <w:tcPr>
            <w:tcW w:w="9104" w:type="dxa"/>
            <w:shd w:val="clear" w:color="auto" w:fill="D9D9D9"/>
          </w:tcPr>
          <w:p w14:paraId="72A2223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48C7BED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C7AFD46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5535FE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A92723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F3561C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DF5046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BB6DFF3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1BA42C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1A06313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lastRenderedPageBreak/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1058BC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CCFE36C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E54A4C9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0B26C" w14:textId="77777777" w:rsidR="0024404F" w:rsidRDefault="0024404F" w:rsidP="0038231F">
      <w:pPr>
        <w:spacing w:after="0" w:line="240" w:lineRule="auto"/>
      </w:pPr>
      <w:r>
        <w:separator/>
      </w:r>
    </w:p>
  </w:endnote>
  <w:endnote w:type="continuationSeparator" w:id="0">
    <w:p w14:paraId="17B2BF15" w14:textId="77777777" w:rsidR="0024404F" w:rsidRDefault="002440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052F9" w14:textId="77777777" w:rsidR="006A5677" w:rsidRDefault="006A56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644F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6BF7E9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D60AF" w14:textId="77777777" w:rsidR="006A5677" w:rsidRDefault="006A56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DBF6D" w14:textId="77777777" w:rsidR="0024404F" w:rsidRDefault="0024404F" w:rsidP="0038231F">
      <w:pPr>
        <w:spacing w:after="0" w:line="240" w:lineRule="auto"/>
      </w:pPr>
      <w:r>
        <w:separator/>
      </w:r>
    </w:p>
  </w:footnote>
  <w:footnote w:type="continuationSeparator" w:id="0">
    <w:p w14:paraId="62C57ACE" w14:textId="77777777" w:rsidR="0024404F" w:rsidRDefault="0024404F" w:rsidP="0038231F">
      <w:pPr>
        <w:spacing w:after="0" w:line="240" w:lineRule="auto"/>
      </w:pPr>
      <w:r>
        <w:continuationSeparator/>
      </w:r>
    </w:p>
  </w:footnote>
  <w:footnote w:id="1">
    <w:p w14:paraId="2CEF289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DF5233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054C03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E5E992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E5FF7" w14:textId="77777777" w:rsidR="006A5677" w:rsidRDefault="006A56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21137" w14:textId="77777777" w:rsidR="006A5677" w:rsidRDefault="006A56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B97C6" w14:textId="77777777" w:rsidR="006A5677" w:rsidRDefault="006A56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554623">
    <w:abstractNumId w:val="11"/>
  </w:num>
  <w:num w:numId="2" w16cid:durableId="510411213">
    <w:abstractNumId w:val="0"/>
  </w:num>
  <w:num w:numId="3" w16cid:durableId="394352933">
    <w:abstractNumId w:val="10"/>
  </w:num>
  <w:num w:numId="4" w16cid:durableId="738602319">
    <w:abstractNumId w:val="13"/>
  </w:num>
  <w:num w:numId="5" w16cid:durableId="1533306663">
    <w:abstractNumId w:val="12"/>
  </w:num>
  <w:num w:numId="6" w16cid:durableId="371851701">
    <w:abstractNumId w:val="9"/>
  </w:num>
  <w:num w:numId="7" w16cid:durableId="936868967">
    <w:abstractNumId w:val="1"/>
  </w:num>
  <w:num w:numId="8" w16cid:durableId="1435250126">
    <w:abstractNumId w:val="6"/>
  </w:num>
  <w:num w:numId="9" w16cid:durableId="2127849518">
    <w:abstractNumId w:val="4"/>
  </w:num>
  <w:num w:numId="10" w16cid:durableId="1874463430">
    <w:abstractNumId w:val="7"/>
  </w:num>
  <w:num w:numId="11" w16cid:durableId="227350336">
    <w:abstractNumId w:val="5"/>
  </w:num>
  <w:num w:numId="12" w16cid:durableId="748307165">
    <w:abstractNumId w:val="8"/>
  </w:num>
  <w:num w:numId="13" w16cid:durableId="1754815132">
    <w:abstractNumId w:val="3"/>
  </w:num>
  <w:num w:numId="14" w16cid:durableId="15507982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4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404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A5677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AF2EA0"/>
    <w:rsid w:val="00B0088C"/>
    <w:rsid w:val="00B15219"/>
    <w:rsid w:val="00B15FD3"/>
    <w:rsid w:val="00B34079"/>
    <w:rsid w:val="00B36ABD"/>
    <w:rsid w:val="00B8005E"/>
    <w:rsid w:val="00B90E42"/>
    <w:rsid w:val="00BA3D7F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CCE2F3"/>
  <w15:docId w15:val="{A701E8D0-9241-4F80-B8AD-F4C2879DF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753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3</cp:revision>
  <cp:lastPrinted>2016-07-26T10:32:00Z</cp:lastPrinted>
  <dcterms:created xsi:type="dcterms:W3CDTF">2023-06-29T05:28:00Z</dcterms:created>
  <dcterms:modified xsi:type="dcterms:W3CDTF">2023-06-29T05:59:00Z</dcterms:modified>
</cp:coreProperties>
</file>