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DDE74" w14:textId="0A050BBB" w:rsidR="00D665F5" w:rsidRPr="000004B4" w:rsidRDefault="0043542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004B4">
        <w:rPr>
          <w:sz w:val="22"/>
          <w:szCs w:val="22"/>
        </w:rPr>
        <w:t>Poznań</w:t>
      </w:r>
      <w:r w:rsidR="00D665F5" w:rsidRPr="000004B4">
        <w:rPr>
          <w:sz w:val="22"/>
          <w:szCs w:val="22"/>
        </w:rPr>
        <w:t xml:space="preserve"> dnia: </w:t>
      </w:r>
      <w:r w:rsidRPr="000004B4">
        <w:rPr>
          <w:sz w:val="22"/>
          <w:szCs w:val="22"/>
        </w:rPr>
        <w:t>2023-06-</w:t>
      </w:r>
      <w:r w:rsidR="000004B4" w:rsidRPr="000004B4">
        <w:rPr>
          <w:sz w:val="22"/>
          <w:szCs w:val="22"/>
        </w:rPr>
        <w:t>29</w:t>
      </w:r>
    </w:p>
    <w:p w14:paraId="2620C40F" w14:textId="77777777" w:rsidR="0043542A" w:rsidRPr="00C73103" w:rsidRDefault="0043542A" w:rsidP="00577BC6">
      <w:pPr>
        <w:spacing w:after="40"/>
        <w:rPr>
          <w:b/>
          <w:bCs/>
          <w:sz w:val="22"/>
          <w:szCs w:val="22"/>
        </w:rPr>
      </w:pPr>
      <w:r w:rsidRPr="00C73103">
        <w:rPr>
          <w:b/>
          <w:bCs/>
          <w:sz w:val="22"/>
          <w:szCs w:val="22"/>
        </w:rPr>
        <w:t>Szpital Wojewódzki w Poznaniu</w:t>
      </w:r>
    </w:p>
    <w:p w14:paraId="520E3084" w14:textId="77777777" w:rsidR="00D665F5" w:rsidRPr="00C73103" w:rsidRDefault="0043542A" w:rsidP="00577BC6">
      <w:pPr>
        <w:spacing w:after="40"/>
        <w:rPr>
          <w:b/>
          <w:bCs/>
          <w:sz w:val="22"/>
          <w:szCs w:val="22"/>
        </w:rPr>
      </w:pPr>
      <w:r w:rsidRPr="00C73103">
        <w:rPr>
          <w:b/>
          <w:bCs/>
          <w:sz w:val="22"/>
          <w:szCs w:val="22"/>
        </w:rPr>
        <w:t>Dział Zamówień Publicznych</w:t>
      </w:r>
    </w:p>
    <w:p w14:paraId="05681338" w14:textId="0B6E9F3F" w:rsidR="00D665F5" w:rsidRPr="00C73103" w:rsidRDefault="00C73103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3542A" w:rsidRPr="00C73103">
        <w:rPr>
          <w:sz w:val="22"/>
          <w:szCs w:val="22"/>
        </w:rPr>
        <w:t>Juraszów</w:t>
      </w:r>
      <w:r w:rsidR="00D665F5" w:rsidRPr="00C73103">
        <w:rPr>
          <w:sz w:val="22"/>
          <w:szCs w:val="22"/>
        </w:rPr>
        <w:t xml:space="preserve"> </w:t>
      </w:r>
      <w:r w:rsidR="0043542A" w:rsidRPr="00C73103">
        <w:rPr>
          <w:sz w:val="22"/>
          <w:szCs w:val="22"/>
        </w:rPr>
        <w:t>7/19</w:t>
      </w:r>
    </w:p>
    <w:p w14:paraId="04B607F7" w14:textId="77777777" w:rsidR="00D665F5" w:rsidRPr="00C73103" w:rsidRDefault="0043542A" w:rsidP="00D665F5">
      <w:pPr>
        <w:rPr>
          <w:sz w:val="22"/>
          <w:szCs w:val="22"/>
        </w:rPr>
      </w:pPr>
      <w:r w:rsidRPr="00C73103">
        <w:rPr>
          <w:sz w:val="22"/>
          <w:szCs w:val="22"/>
        </w:rPr>
        <w:t>60-479</w:t>
      </w:r>
      <w:r w:rsidR="00D665F5" w:rsidRPr="00C73103">
        <w:rPr>
          <w:sz w:val="22"/>
          <w:szCs w:val="22"/>
        </w:rPr>
        <w:t xml:space="preserve"> </w:t>
      </w:r>
      <w:r w:rsidRPr="00C73103">
        <w:rPr>
          <w:sz w:val="22"/>
          <w:szCs w:val="22"/>
        </w:rPr>
        <w:t>Poznań</w:t>
      </w:r>
    </w:p>
    <w:p w14:paraId="0E437E71" w14:textId="77777777" w:rsidR="00D665F5" w:rsidRPr="00C7310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567929" w14:textId="77777777" w:rsidR="00D665F5" w:rsidRPr="00C7310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672F801" w14:textId="77777777" w:rsidR="00A80738" w:rsidRPr="00C7310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73103">
        <w:rPr>
          <w:sz w:val="22"/>
          <w:szCs w:val="22"/>
        </w:rPr>
        <w:t>Znak sprawy:</w:t>
      </w:r>
      <w:r w:rsidRPr="00C73103">
        <w:rPr>
          <w:b/>
          <w:sz w:val="22"/>
          <w:szCs w:val="22"/>
        </w:rPr>
        <w:t xml:space="preserve"> </w:t>
      </w:r>
      <w:r w:rsidR="0043542A" w:rsidRPr="00C73103">
        <w:rPr>
          <w:b/>
          <w:sz w:val="22"/>
          <w:szCs w:val="22"/>
        </w:rPr>
        <w:t>SZW/DZP/38/2023</w:t>
      </w:r>
      <w:r w:rsidR="00A80738" w:rsidRPr="00C73103">
        <w:rPr>
          <w:sz w:val="22"/>
          <w:szCs w:val="22"/>
        </w:rPr>
        <w:tab/>
        <w:t xml:space="preserve"> </w:t>
      </w:r>
    </w:p>
    <w:p w14:paraId="63A11D98" w14:textId="77777777" w:rsidR="00A80738" w:rsidRPr="00C7310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F94B40" w14:textId="77777777" w:rsidR="00A80738" w:rsidRPr="00C7310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C8B9D5" w14:textId="77777777" w:rsidR="00A80738" w:rsidRPr="00C7310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8DE336" w14:textId="41F14C14" w:rsidR="00A80738" w:rsidRPr="00C7310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73103">
        <w:rPr>
          <w:b/>
          <w:spacing w:val="20"/>
          <w:sz w:val="22"/>
          <w:szCs w:val="22"/>
        </w:rPr>
        <w:t>INFORMACJA Z OTWARCIA OFERT</w:t>
      </w:r>
      <w:r w:rsidR="00E51B82">
        <w:rPr>
          <w:b/>
          <w:spacing w:val="20"/>
          <w:sz w:val="22"/>
          <w:szCs w:val="22"/>
        </w:rPr>
        <w:t xml:space="preserve"> – po zastosowaniu art. 223 ust. 2 pkt. 2 ustawy</w:t>
      </w:r>
    </w:p>
    <w:p w14:paraId="25528FB8" w14:textId="77777777" w:rsidR="00A80738" w:rsidRPr="00C7310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B605E7B" w14:textId="77777777" w:rsidR="00C659E2" w:rsidRPr="00C7310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73103">
        <w:rPr>
          <w:bCs/>
          <w:sz w:val="22"/>
          <w:szCs w:val="22"/>
        </w:rPr>
        <w:t xml:space="preserve">Dotyczy </w:t>
      </w:r>
      <w:r w:rsidRPr="00C73103">
        <w:rPr>
          <w:sz w:val="22"/>
          <w:szCs w:val="22"/>
        </w:rPr>
        <w:t xml:space="preserve">postępowania o udzielenie zamówienia publicznego prowadzonego w trybie </w:t>
      </w:r>
      <w:r w:rsidR="0043542A" w:rsidRPr="00C73103">
        <w:rPr>
          <w:sz w:val="22"/>
          <w:szCs w:val="22"/>
        </w:rPr>
        <w:t>przetarg nieograniczony</w:t>
      </w:r>
      <w:r w:rsidRPr="00C73103">
        <w:rPr>
          <w:sz w:val="22"/>
          <w:szCs w:val="22"/>
        </w:rPr>
        <w:t xml:space="preserve"> na:</w:t>
      </w:r>
    </w:p>
    <w:p w14:paraId="6B159050" w14:textId="77777777" w:rsidR="00A80738" w:rsidRPr="00C73103" w:rsidRDefault="004354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73103">
        <w:rPr>
          <w:b/>
          <w:sz w:val="22"/>
          <w:szCs w:val="22"/>
        </w:rPr>
        <w:t>Wyroby medyczne specjalistyczne dla Bloku Operacyjnego</w:t>
      </w:r>
    </w:p>
    <w:p w14:paraId="354E422D" w14:textId="64D2C7DA" w:rsidR="00D665F5" w:rsidRPr="00C7310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C73103">
        <w:rPr>
          <w:sz w:val="22"/>
          <w:szCs w:val="22"/>
        </w:rPr>
        <w:t xml:space="preserve">Zamawiający, działając na podstawie </w:t>
      </w:r>
      <w:r w:rsidR="00E51B82">
        <w:rPr>
          <w:sz w:val="22"/>
          <w:szCs w:val="22"/>
        </w:rPr>
        <w:t>art</w:t>
      </w:r>
      <w:r w:rsidRPr="00C73103">
        <w:rPr>
          <w:sz w:val="22"/>
          <w:szCs w:val="22"/>
        </w:rPr>
        <w:t>. 22</w:t>
      </w:r>
      <w:r w:rsidR="00FC7F5E" w:rsidRPr="00C73103">
        <w:rPr>
          <w:sz w:val="22"/>
          <w:szCs w:val="22"/>
        </w:rPr>
        <w:t>2</w:t>
      </w:r>
      <w:r w:rsidRPr="00C73103">
        <w:rPr>
          <w:sz w:val="22"/>
          <w:szCs w:val="22"/>
        </w:rPr>
        <w:t xml:space="preserve"> ust. 5 </w:t>
      </w:r>
      <w:r w:rsidRPr="00C73103">
        <w:rPr>
          <w:bCs/>
          <w:sz w:val="22"/>
          <w:szCs w:val="22"/>
        </w:rPr>
        <w:t>ustawy z dnia 11 września 2019 r. Prawo zamówień publicznych</w:t>
      </w:r>
      <w:r w:rsidRPr="00C73103">
        <w:rPr>
          <w:sz w:val="22"/>
          <w:szCs w:val="22"/>
        </w:rPr>
        <w:t xml:space="preserve"> </w:t>
      </w:r>
      <w:r w:rsidR="0043542A" w:rsidRPr="00C73103">
        <w:rPr>
          <w:sz w:val="22"/>
          <w:szCs w:val="22"/>
        </w:rPr>
        <w:t>(t.j. Dz. U. z 2022r. poz. 1710)</w:t>
      </w:r>
      <w:r w:rsidR="00490DC0" w:rsidRPr="00C73103">
        <w:rPr>
          <w:sz w:val="22"/>
          <w:szCs w:val="22"/>
        </w:rPr>
        <w:t xml:space="preserve"> </w:t>
      </w:r>
      <w:r w:rsidRPr="00C73103">
        <w:rPr>
          <w:sz w:val="22"/>
          <w:szCs w:val="22"/>
        </w:rPr>
        <w:t>udostępnia</w:t>
      </w:r>
      <w:r w:rsidR="00F95C33" w:rsidRPr="00C73103">
        <w:rPr>
          <w:sz w:val="22"/>
          <w:szCs w:val="22"/>
        </w:rPr>
        <w:t xml:space="preserve"> </w:t>
      </w:r>
      <w:r w:rsidR="004C7E9B" w:rsidRPr="00C73103">
        <w:rPr>
          <w:sz w:val="22"/>
          <w:szCs w:val="22"/>
        </w:rPr>
        <w:t>informacj</w:t>
      </w:r>
      <w:r w:rsidR="00577BC6" w:rsidRPr="00C73103">
        <w:rPr>
          <w:sz w:val="22"/>
          <w:szCs w:val="22"/>
        </w:rPr>
        <w:t>ę</w:t>
      </w:r>
      <w:r w:rsidR="00035488" w:rsidRPr="00C73103">
        <w:rPr>
          <w:sz w:val="22"/>
          <w:szCs w:val="22"/>
        </w:rPr>
        <w:t xml:space="preserve"> z otwarcia ofert</w:t>
      </w:r>
      <w:r w:rsidR="00577BC6" w:rsidRPr="00C73103">
        <w:rPr>
          <w:sz w:val="22"/>
          <w:szCs w:val="22"/>
        </w:rPr>
        <w:t>.</w:t>
      </w:r>
    </w:p>
    <w:p w14:paraId="164D8E98" w14:textId="7E581436" w:rsidR="00A80738" w:rsidRPr="00C7310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C73103">
        <w:rPr>
          <w:sz w:val="22"/>
          <w:szCs w:val="22"/>
        </w:rPr>
        <w:t>Podczas otwarcia ofert, mającego miejsce</w:t>
      </w:r>
      <w:r w:rsidR="00FF4AB1" w:rsidRPr="00C73103">
        <w:rPr>
          <w:sz w:val="22"/>
          <w:szCs w:val="22"/>
        </w:rPr>
        <w:t xml:space="preserve"> w dniu </w:t>
      </w:r>
      <w:r w:rsidR="0043542A" w:rsidRPr="00C73103">
        <w:rPr>
          <w:sz w:val="22"/>
          <w:szCs w:val="22"/>
        </w:rPr>
        <w:t>31/05/2023</w:t>
      </w:r>
      <w:r w:rsidR="00FF4AB1" w:rsidRPr="00C73103">
        <w:rPr>
          <w:sz w:val="22"/>
          <w:szCs w:val="22"/>
        </w:rPr>
        <w:t xml:space="preserve"> o godz. </w:t>
      </w:r>
      <w:r w:rsidR="0043542A" w:rsidRPr="00C73103">
        <w:rPr>
          <w:sz w:val="22"/>
          <w:szCs w:val="22"/>
        </w:rPr>
        <w:t>10:00</w:t>
      </w:r>
      <w:r w:rsidRPr="00C73103">
        <w:rPr>
          <w:sz w:val="22"/>
          <w:szCs w:val="22"/>
        </w:rPr>
        <w:t xml:space="preserve">, otwarte zostały oferty następujących </w:t>
      </w:r>
      <w:r w:rsidR="00C73103">
        <w:rPr>
          <w:sz w:val="22"/>
          <w:szCs w:val="22"/>
        </w:rPr>
        <w:t>W</w:t>
      </w:r>
      <w:r w:rsidRPr="00C73103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73103" w14:paraId="73FB0001" w14:textId="77777777" w:rsidTr="00C82837">
        <w:tc>
          <w:tcPr>
            <w:tcW w:w="993" w:type="dxa"/>
            <w:shd w:val="clear" w:color="auto" w:fill="auto"/>
            <w:vAlign w:val="center"/>
          </w:tcPr>
          <w:p w14:paraId="38641351" w14:textId="77777777" w:rsidR="006B27ED" w:rsidRPr="00C7310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45E9CF" w14:textId="77777777" w:rsidR="006B27ED" w:rsidRPr="00C7310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Nr</w:t>
            </w:r>
            <w:r w:rsidR="00C82837" w:rsidRPr="00C73103">
              <w:rPr>
                <w:sz w:val="22"/>
                <w:szCs w:val="22"/>
              </w:rPr>
              <w:t xml:space="preserve"> </w:t>
            </w:r>
            <w:r w:rsidRPr="00C73103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F278CCD" w14:textId="380BE5F8" w:rsidR="006B27ED" w:rsidRPr="00C73103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Nazwa i adres </w:t>
            </w:r>
            <w:r w:rsidR="00C73103">
              <w:rPr>
                <w:sz w:val="22"/>
                <w:szCs w:val="22"/>
              </w:rPr>
              <w:t>W</w:t>
            </w:r>
            <w:r w:rsidRPr="00C73103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1962D" w14:textId="065AE67A" w:rsidR="006B27ED" w:rsidRPr="00C7310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Cena oferty</w:t>
            </w:r>
            <w:r w:rsidR="00C73103">
              <w:rPr>
                <w:sz w:val="22"/>
                <w:szCs w:val="22"/>
              </w:rPr>
              <w:t xml:space="preserve"> brutto</w:t>
            </w:r>
          </w:p>
        </w:tc>
      </w:tr>
      <w:tr w:rsidR="0043542A" w:rsidRPr="00C73103" w14:paraId="4B3C0F11" w14:textId="77777777" w:rsidTr="00336FF1">
        <w:tc>
          <w:tcPr>
            <w:tcW w:w="993" w:type="dxa"/>
            <w:shd w:val="clear" w:color="auto" w:fill="auto"/>
            <w:vAlign w:val="center"/>
          </w:tcPr>
          <w:p w14:paraId="7F3C2763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BFF913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7CC32E55" w14:textId="4D4E7D90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BOWA </w:t>
            </w:r>
            <w:r w:rsidR="00C73103">
              <w:rPr>
                <w:sz w:val="22"/>
                <w:szCs w:val="22"/>
              </w:rPr>
              <w:t>International</w:t>
            </w:r>
            <w:r w:rsidRPr="00C73103">
              <w:rPr>
                <w:sz w:val="22"/>
                <w:szCs w:val="22"/>
              </w:rPr>
              <w:t xml:space="preserve"> Sp. z o.o. Sp. K.</w:t>
            </w:r>
          </w:p>
          <w:p w14:paraId="66D56A50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Złotkowo, ul. Obornicka 10 </w:t>
            </w:r>
          </w:p>
          <w:p w14:paraId="245C6D95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62-002 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A2771B" w14:textId="77777777" w:rsidR="0043542A" w:rsidRDefault="0043542A" w:rsidP="00336FF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51B82">
              <w:rPr>
                <w:strike/>
                <w:sz w:val="22"/>
                <w:szCs w:val="22"/>
              </w:rPr>
              <w:t>11 210.40 zł</w:t>
            </w:r>
          </w:p>
          <w:p w14:paraId="08E4C3E6" w14:textId="6FAFDCAC" w:rsidR="00E51B82" w:rsidRPr="00E51B82" w:rsidRDefault="00E51B82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11 204,00 zł</w:t>
            </w:r>
          </w:p>
        </w:tc>
      </w:tr>
      <w:tr w:rsidR="0043542A" w:rsidRPr="00C73103" w14:paraId="496AC293" w14:textId="77777777" w:rsidTr="00336FF1">
        <w:tc>
          <w:tcPr>
            <w:tcW w:w="993" w:type="dxa"/>
            <w:shd w:val="clear" w:color="auto" w:fill="auto"/>
            <w:vAlign w:val="center"/>
          </w:tcPr>
          <w:p w14:paraId="5A1AE813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46062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A660909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Covimed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3775916F" w14:textId="5733DCD8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Przelot 10 </w:t>
            </w:r>
          </w:p>
          <w:p w14:paraId="34593035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04-622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F8A469" w14:textId="77777777" w:rsidR="0043542A" w:rsidRDefault="0043542A" w:rsidP="00336FF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40967">
              <w:rPr>
                <w:strike/>
                <w:sz w:val="22"/>
                <w:szCs w:val="22"/>
              </w:rPr>
              <w:t>47 260.80 zł</w:t>
            </w:r>
          </w:p>
          <w:p w14:paraId="5C9B35C6" w14:textId="260BA9B4" w:rsidR="00940967" w:rsidRPr="00940967" w:rsidRDefault="00940967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47 260,90 zł</w:t>
            </w:r>
          </w:p>
        </w:tc>
      </w:tr>
      <w:tr w:rsidR="0043542A" w:rsidRPr="00C73103" w14:paraId="571B72DF" w14:textId="77777777" w:rsidTr="00336FF1">
        <w:tc>
          <w:tcPr>
            <w:tcW w:w="993" w:type="dxa"/>
            <w:shd w:val="clear" w:color="auto" w:fill="auto"/>
            <w:vAlign w:val="center"/>
          </w:tcPr>
          <w:p w14:paraId="1FB74C7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FDE4A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83A7A19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Smith&amp;Nephew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466ABBDE" w14:textId="6496A838" w:rsidR="0043542A" w:rsidRPr="00C73103" w:rsidRDefault="00C73103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 xml:space="preserve">Osmańska 12 </w:t>
            </w:r>
          </w:p>
          <w:p w14:paraId="07B602A0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F78D5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106 855.20 zł</w:t>
            </w:r>
          </w:p>
        </w:tc>
      </w:tr>
      <w:tr w:rsidR="0043542A" w:rsidRPr="00C73103" w14:paraId="41A551C7" w14:textId="77777777" w:rsidTr="00336FF1">
        <w:tc>
          <w:tcPr>
            <w:tcW w:w="993" w:type="dxa"/>
            <w:shd w:val="clear" w:color="auto" w:fill="auto"/>
            <w:vAlign w:val="center"/>
          </w:tcPr>
          <w:p w14:paraId="5312B9A4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68A03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8D8584C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Hagmed</w:t>
            </w:r>
            <w:proofErr w:type="spellEnd"/>
            <w:r w:rsidRPr="00C73103">
              <w:rPr>
                <w:sz w:val="22"/>
                <w:szCs w:val="22"/>
              </w:rPr>
              <w:t xml:space="preserve"> Sp. z o.o. Sp. k.</w:t>
            </w:r>
          </w:p>
          <w:p w14:paraId="3EC0130F" w14:textId="196DE07E" w:rsidR="0043542A" w:rsidRPr="00C73103" w:rsidRDefault="00C73103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 xml:space="preserve">Tomaszowska 32 </w:t>
            </w:r>
          </w:p>
          <w:p w14:paraId="69A7E9CF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96-200 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18F5A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32 054.40 zł</w:t>
            </w:r>
          </w:p>
        </w:tc>
      </w:tr>
      <w:tr w:rsidR="0043542A" w:rsidRPr="00C73103" w14:paraId="3B0DA18E" w14:textId="77777777" w:rsidTr="00336FF1">
        <w:tc>
          <w:tcPr>
            <w:tcW w:w="993" w:type="dxa"/>
            <w:shd w:val="clear" w:color="auto" w:fill="auto"/>
            <w:vAlign w:val="center"/>
          </w:tcPr>
          <w:p w14:paraId="7E3F103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DEE6A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29029A8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Stryker</w:t>
            </w:r>
            <w:proofErr w:type="spellEnd"/>
            <w:r w:rsidRPr="00C73103">
              <w:rPr>
                <w:sz w:val="22"/>
                <w:szCs w:val="22"/>
              </w:rPr>
              <w:t xml:space="preserve"> Polska Sp. z o.o.</w:t>
            </w:r>
          </w:p>
          <w:p w14:paraId="5F9AE101" w14:textId="59F91357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 xml:space="preserve">Poleczki 35 </w:t>
            </w:r>
          </w:p>
          <w:p w14:paraId="53B6CE6F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51878C" w14:textId="77777777" w:rsidR="0043542A" w:rsidRDefault="0043542A" w:rsidP="00336FF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E244F">
              <w:rPr>
                <w:strike/>
                <w:sz w:val="22"/>
                <w:szCs w:val="22"/>
              </w:rPr>
              <w:t>176 332.68 zł</w:t>
            </w:r>
          </w:p>
          <w:p w14:paraId="271A67D2" w14:textId="6D412FCD" w:rsidR="00BE244F" w:rsidRPr="00BE244F" w:rsidRDefault="00BE244F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176 334,30 zł</w:t>
            </w:r>
          </w:p>
        </w:tc>
      </w:tr>
      <w:tr w:rsidR="0043542A" w:rsidRPr="00C73103" w14:paraId="62654C7C" w14:textId="77777777" w:rsidTr="00336FF1">
        <w:tc>
          <w:tcPr>
            <w:tcW w:w="993" w:type="dxa"/>
            <w:shd w:val="clear" w:color="auto" w:fill="auto"/>
            <w:vAlign w:val="center"/>
          </w:tcPr>
          <w:p w14:paraId="14FB9C4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A6310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9B36AA0" w14:textId="03B703FA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SUN-MED </w:t>
            </w:r>
            <w:r w:rsidR="00327F04">
              <w:rPr>
                <w:sz w:val="22"/>
                <w:szCs w:val="22"/>
              </w:rPr>
              <w:t xml:space="preserve">Sp. cywilna </w:t>
            </w:r>
            <w:r w:rsidR="00327F04">
              <w:rPr>
                <w:sz w:val="22"/>
                <w:szCs w:val="22"/>
              </w:rPr>
              <w:br/>
              <w:t xml:space="preserve">Dominik </w:t>
            </w:r>
            <w:r w:rsidRPr="00C73103">
              <w:rPr>
                <w:sz w:val="22"/>
                <w:szCs w:val="22"/>
              </w:rPr>
              <w:t>Siekiers</w:t>
            </w:r>
            <w:r w:rsidR="00327F04">
              <w:rPr>
                <w:sz w:val="22"/>
                <w:szCs w:val="22"/>
              </w:rPr>
              <w:t>ki Sławomir Naparty</w:t>
            </w:r>
          </w:p>
          <w:p w14:paraId="230E65DA" w14:textId="16C29BF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</w:t>
            </w:r>
            <w:r w:rsidR="00327F04">
              <w:rPr>
                <w:sz w:val="22"/>
                <w:szCs w:val="22"/>
              </w:rPr>
              <w:t>Franciszkańska 104/112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7A661AFB" w14:textId="3A823748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91-</w:t>
            </w:r>
            <w:r w:rsidR="00327F04">
              <w:rPr>
                <w:sz w:val="22"/>
                <w:szCs w:val="22"/>
              </w:rPr>
              <w:t>845</w:t>
            </w:r>
            <w:r w:rsidRPr="00C73103">
              <w:rPr>
                <w:sz w:val="22"/>
                <w:szCs w:val="22"/>
              </w:rPr>
              <w:t xml:space="preserve">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E06A00" w14:textId="77777777" w:rsidR="0043542A" w:rsidRDefault="0043542A" w:rsidP="00336FF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A2FD9">
              <w:rPr>
                <w:strike/>
                <w:sz w:val="22"/>
                <w:szCs w:val="22"/>
              </w:rPr>
              <w:t>47 665.37 zł</w:t>
            </w:r>
          </w:p>
          <w:p w14:paraId="3A2617A1" w14:textId="0AE83450" w:rsidR="00DA2FD9" w:rsidRPr="00DA2FD9" w:rsidRDefault="00DA2FD9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47 668,10 zł</w:t>
            </w:r>
          </w:p>
        </w:tc>
      </w:tr>
      <w:tr w:rsidR="0043542A" w:rsidRPr="00C73103" w14:paraId="365B645F" w14:textId="77777777" w:rsidTr="00336FF1">
        <w:tc>
          <w:tcPr>
            <w:tcW w:w="993" w:type="dxa"/>
            <w:shd w:val="clear" w:color="auto" w:fill="auto"/>
            <w:vAlign w:val="center"/>
          </w:tcPr>
          <w:p w14:paraId="63341872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AC0BA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2BE08E51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Aesculap - </w:t>
            </w:r>
            <w:proofErr w:type="spellStart"/>
            <w:r w:rsidRPr="00C73103">
              <w:rPr>
                <w:sz w:val="22"/>
                <w:szCs w:val="22"/>
              </w:rPr>
              <w:t>Chifa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60C07EBC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Tysiąclecia 14 </w:t>
            </w:r>
          </w:p>
          <w:p w14:paraId="53CACCCF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lastRenderedPageBreak/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9241E" w14:textId="77777777" w:rsidR="0043542A" w:rsidRDefault="0043542A" w:rsidP="00336FF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C2EE7">
              <w:rPr>
                <w:strike/>
                <w:sz w:val="22"/>
                <w:szCs w:val="22"/>
              </w:rPr>
              <w:lastRenderedPageBreak/>
              <w:t>80 004.08 zł</w:t>
            </w:r>
          </w:p>
          <w:p w14:paraId="26200B3A" w14:textId="71CF180C" w:rsidR="009C2EE7" w:rsidRPr="009C2EE7" w:rsidRDefault="009C2EE7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82 812,08 zł</w:t>
            </w:r>
          </w:p>
        </w:tc>
      </w:tr>
      <w:tr w:rsidR="0043542A" w:rsidRPr="00C73103" w14:paraId="6ED3FA0B" w14:textId="77777777" w:rsidTr="00336FF1">
        <w:tc>
          <w:tcPr>
            <w:tcW w:w="993" w:type="dxa"/>
            <w:shd w:val="clear" w:color="auto" w:fill="auto"/>
            <w:vAlign w:val="center"/>
          </w:tcPr>
          <w:p w14:paraId="6B26621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E9E98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C66FF92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Aesculap - </w:t>
            </w:r>
            <w:proofErr w:type="spellStart"/>
            <w:r w:rsidRPr="00C73103">
              <w:rPr>
                <w:sz w:val="22"/>
                <w:szCs w:val="22"/>
              </w:rPr>
              <w:t>Chifa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6667290D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Tysiąclecia 14 </w:t>
            </w:r>
          </w:p>
          <w:p w14:paraId="1E9ECD96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41C29E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83 268.00 zł</w:t>
            </w:r>
          </w:p>
        </w:tc>
      </w:tr>
      <w:tr w:rsidR="0043542A" w:rsidRPr="00C73103" w14:paraId="2C21C79B" w14:textId="77777777" w:rsidTr="00336FF1">
        <w:tc>
          <w:tcPr>
            <w:tcW w:w="993" w:type="dxa"/>
            <w:shd w:val="clear" w:color="auto" w:fill="auto"/>
            <w:vAlign w:val="center"/>
          </w:tcPr>
          <w:p w14:paraId="552C5F3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4ED96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5F79611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Aesculap - </w:t>
            </w:r>
            <w:proofErr w:type="spellStart"/>
            <w:r w:rsidRPr="00C73103">
              <w:rPr>
                <w:sz w:val="22"/>
                <w:szCs w:val="22"/>
              </w:rPr>
              <w:t>Chifa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4644ECDB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Tysiąclecia 14 </w:t>
            </w:r>
          </w:p>
          <w:p w14:paraId="5D3F6FDD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B3571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49 248.00 zł</w:t>
            </w:r>
          </w:p>
        </w:tc>
      </w:tr>
      <w:tr w:rsidR="0043542A" w:rsidRPr="00C73103" w14:paraId="635FA333" w14:textId="77777777" w:rsidTr="00336FF1">
        <w:tc>
          <w:tcPr>
            <w:tcW w:w="993" w:type="dxa"/>
            <w:shd w:val="clear" w:color="auto" w:fill="auto"/>
            <w:vAlign w:val="center"/>
          </w:tcPr>
          <w:p w14:paraId="26F35782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70D3A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63751EDC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Aesculap - </w:t>
            </w:r>
            <w:proofErr w:type="spellStart"/>
            <w:r w:rsidRPr="00C73103">
              <w:rPr>
                <w:sz w:val="22"/>
                <w:szCs w:val="22"/>
              </w:rPr>
              <w:t>Chifa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1F2DD2AA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Tysiąclecia 14 </w:t>
            </w:r>
          </w:p>
          <w:p w14:paraId="3BF77716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973ECA" w14:textId="77777777" w:rsidR="0043542A" w:rsidRDefault="0043542A" w:rsidP="00336FF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0093A">
              <w:rPr>
                <w:strike/>
                <w:sz w:val="22"/>
                <w:szCs w:val="22"/>
              </w:rPr>
              <w:t>4 861.08 zł</w:t>
            </w:r>
          </w:p>
          <w:p w14:paraId="1FA04ABB" w14:textId="1BC6522F" w:rsidR="0000093A" w:rsidRPr="0000093A" w:rsidRDefault="0000093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4 861,10 zł</w:t>
            </w:r>
          </w:p>
        </w:tc>
      </w:tr>
      <w:tr w:rsidR="0043542A" w:rsidRPr="00C73103" w14:paraId="059B9407" w14:textId="77777777" w:rsidTr="00336FF1">
        <w:tc>
          <w:tcPr>
            <w:tcW w:w="993" w:type="dxa"/>
            <w:shd w:val="clear" w:color="auto" w:fill="auto"/>
            <w:vAlign w:val="center"/>
          </w:tcPr>
          <w:p w14:paraId="6704CF5D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941BF2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5300E1BD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Aesculap - </w:t>
            </w:r>
            <w:proofErr w:type="spellStart"/>
            <w:r w:rsidRPr="00C73103">
              <w:rPr>
                <w:sz w:val="22"/>
                <w:szCs w:val="22"/>
              </w:rPr>
              <w:t>Chifa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63E0ECCB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Tysiąclecia 14 </w:t>
            </w:r>
          </w:p>
          <w:p w14:paraId="46E91F7B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5BCF1D" w14:textId="77777777" w:rsidR="0043542A" w:rsidRDefault="0043542A" w:rsidP="00336FF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F7F3D">
              <w:rPr>
                <w:strike/>
                <w:sz w:val="22"/>
                <w:szCs w:val="22"/>
              </w:rPr>
              <w:t>1 041.98 zł</w:t>
            </w:r>
          </w:p>
          <w:p w14:paraId="7869958F" w14:textId="7BC6A482" w:rsidR="004F7F3D" w:rsidRPr="004F7F3D" w:rsidRDefault="004F7F3D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1 042,08 zł</w:t>
            </w:r>
          </w:p>
        </w:tc>
      </w:tr>
      <w:tr w:rsidR="0043542A" w:rsidRPr="00C73103" w14:paraId="325ADC9C" w14:textId="77777777" w:rsidTr="00336FF1">
        <w:tc>
          <w:tcPr>
            <w:tcW w:w="993" w:type="dxa"/>
            <w:shd w:val="clear" w:color="auto" w:fill="auto"/>
            <w:vAlign w:val="center"/>
          </w:tcPr>
          <w:p w14:paraId="3C8A746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A1A064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2192DC8B" w14:textId="308F964E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Agencja Naukowo-Techniczna </w:t>
            </w:r>
            <w:proofErr w:type="spellStart"/>
            <w:r w:rsidRPr="00C73103">
              <w:rPr>
                <w:sz w:val="22"/>
                <w:szCs w:val="22"/>
              </w:rPr>
              <w:t>Symico</w:t>
            </w:r>
            <w:proofErr w:type="spellEnd"/>
            <w:r w:rsidRPr="00C73103">
              <w:rPr>
                <w:sz w:val="22"/>
                <w:szCs w:val="22"/>
              </w:rPr>
              <w:t xml:space="preserve"> </w:t>
            </w:r>
            <w:r w:rsidR="00327F04">
              <w:rPr>
                <w:sz w:val="22"/>
                <w:szCs w:val="22"/>
              </w:rPr>
              <w:br/>
            </w:r>
            <w:r w:rsidRPr="00C73103">
              <w:rPr>
                <w:sz w:val="22"/>
                <w:szCs w:val="22"/>
              </w:rPr>
              <w:t>Sp. z o.o.</w:t>
            </w:r>
          </w:p>
          <w:p w14:paraId="1A238D86" w14:textId="47601A73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 xml:space="preserve">Powstańców Śląskich 54a/2 </w:t>
            </w:r>
          </w:p>
          <w:p w14:paraId="60F91D07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B7D18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12 312.00 zł</w:t>
            </w:r>
          </w:p>
        </w:tc>
      </w:tr>
      <w:tr w:rsidR="0043542A" w:rsidRPr="00C73103" w14:paraId="4E80C60F" w14:textId="77777777" w:rsidTr="00336FF1">
        <w:tc>
          <w:tcPr>
            <w:tcW w:w="993" w:type="dxa"/>
            <w:shd w:val="clear" w:color="auto" w:fill="auto"/>
            <w:vAlign w:val="center"/>
          </w:tcPr>
          <w:p w14:paraId="62CE0CC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CE4DA0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2684A03C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Medicus</w:t>
            </w:r>
            <w:proofErr w:type="spellEnd"/>
            <w:r w:rsidRPr="00C73103">
              <w:rPr>
                <w:sz w:val="22"/>
                <w:szCs w:val="22"/>
              </w:rPr>
              <w:t xml:space="preserve"> Sp. z o.o.</w:t>
            </w:r>
          </w:p>
          <w:p w14:paraId="4903DE9C" w14:textId="7AD24F5E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 xml:space="preserve">Plac Strzelecki 24 </w:t>
            </w:r>
          </w:p>
          <w:p w14:paraId="347FE515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50-224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842B60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15 228.00 zł</w:t>
            </w:r>
          </w:p>
        </w:tc>
      </w:tr>
      <w:tr w:rsidR="0043542A" w:rsidRPr="00C73103" w14:paraId="58AA496C" w14:textId="77777777" w:rsidTr="00336FF1">
        <w:tc>
          <w:tcPr>
            <w:tcW w:w="993" w:type="dxa"/>
            <w:shd w:val="clear" w:color="auto" w:fill="auto"/>
            <w:vAlign w:val="center"/>
          </w:tcPr>
          <w:p w14:paraId="3D3B1287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2A028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7D06F392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Cook Medical sp. z o.o.</w:t>
            </w:r>
          </w:p>
          <w:p w14:paraId="0EBB2E77" w14:textId="74B8FAD7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 xml:space="preserve">Pl. Piłsudskiego 1 </w:t>
            </w:r>
          </w:p>
          <w:p w14:paraId="3DF2399D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00-078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990039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103 345.20 zł</w:t>
            </w:r>
          </w:p>
        </w:tc>
      </w:tr>
      <w:tr w:rsidR="0043542A" w:rsidRPr="00C73103" w14:paraId="310D849E" w14:textId="77777777" w:rsidTr="00336FF1">
        <w:tc>
          <w:tcPr>
            <w:tcW w:w="993" w:type="dxa"/>
            <w:shd w:val="clear" w:color="auto" w:fill="auto"/>
            <w:vAlign w:val="center"/>
          </w:tcPr>
          <w:p w14:paraId="17CF8F5A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BB1E6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58928EE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Medtronic Poland sp. z o.o.</w:t>
            </w:r>
          </w:p>
          <w:p w14:paraId="29F42D6C" w14:textId="415A463E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542A" w:rsidRPr="00C73103">
              <w:rPr>
                <w:sz w:val="22"/>
                <w:szCs w:val="22"/>
              </w:rPr>
              <w:t xml:space="preserve">Polna 11 </w:t>
            </w:r>
          </w:p>
          <w:p w14:paraId="177F3E8F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8FC1E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241 169.40 zł</w:t>
            </w:r>
          </w:p>
        </w:tc>
      </w:tr>
      <w:tr w:rsidR="0043542A" w:rsidRPr="00C73103" w14:paraId="6B45BDFA" w14:textId="77777777" w:rsidTr="00336FF1">
        <w:tc>
          <w:tcPr>
            <w:tcW w:w="993" w:type="dxa"/>
            <w:shd w:val="clear" w:color="auto" w:fill="auto"/>
            <w:vAlign w:val="center"/>
          </w:tcPr>
          <w:p w14:paraId="6EA57DD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A404E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35EAA3F" w14:textId="77777777" w:rsidR="00327F04" w:rsidRPr="00C73103" w:rsidRDefault="00327F04" w:rsidP="00327F04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Medtronic Poland sp. z o.o.</w:t>
            </w:r>
          </w:p>
          <w:p w14:paraId="11B62A40" w14:textId="77777777" w:rsidR="00327F04" w:rsidRPr="00C73103" w:rsidRDefault="00327F04" w:rsidP="00327F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73103">
              <w:rPr>
                <w:sz w:val="22"/>
                <w:szCs w:val="22"/>
              </w:rPr>
              <w:t xml:space="preserve">Polna 11 </w:t>
            </w:r>
          </w:p>
          <w:p w14:paraId="1E67524E" w14:textId="147F9A5E" w:rsidR="0043542A" w:rsidRPr="00C73103" w:rsidRDefault="00327F04" w:rsidP="00327F04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D4E67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644 604.48 zł</w:t>
            </w:r>
          </w:p>
        </w:tc>
      </w:tr>
      <w:tr w:rsidR="0043542A" w:rsidRPr="00C73103" w14:paraId="57054897" w14:textId="77777777" w:rsidTr="00336FF1">
        <w:tc>
          <w:tcPr>
            <w:tcW w:w="993" w:type="dxa"/>
            <w:shd w:val="clear" w:color="auto" w:fill="auto"/>
            <w:vAlign w:val="center"/>
          </w:tcPr>
          <w:p w14:paraId="6D9603B3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18C8D0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1FB4A504" w14:textId="77777777" w:rsidR="00327F04" w:rsidRPr="00C73103" w:rsidRDefault="00327F04" w:rsidP="00327F04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Medtronic Poland sp. z o.o.</w:t>
            </w:r>
          </w:p>
          <w:p w14:paraId="702B5035" w14:textId="77777777" w:rsidR="00327F04" w:rsidRPr="00C73103" w:rsidRDefault="00327F04" w:rsidP="00327F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73103">
              <w:rPr>
                <w:sz w:val="22"/>
                <w:szCs w:val="22"/>
              </w:rPr>
              <w:t xml:space="preserve">Polna 11 </w:t>
            </w:r>
          </w:p>
          <w:p w14:paraId="3A9B9636" w14:textId="48B10594" w:rsidR="0043542A" w:rsidRPr="00C73103" w:rsidRDefault="00327F04" w:rsidP="00327F04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DE5F91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9 979.20 zł</w:t>
            </w:r>
          </w:p>
        </w:tc>
      </w:tr>
      <w:tr w:rsidR="0043542A" w:rsidRPr="00C73103" w14:paraId="7C00AA6D" w14:textId="77777777" w:rsidTr="00336FF1">
        <w:tc>
          <w:tcPr>
            <w:tcW w:w="993" w:type="dxa"/>
            <w:shd w:val="clear" w:color="auto" w:fill="auto"/>
            <w:vAlign w:val="center"/>
          </w:tcPr>
          <w:p w14:paraId="00BEC012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DB25A4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04B377EC" w14:textId="77777777" w:rsidR="00327F04" w:rsidRPr="00C73103" w:rsidRDefault="00327F04" w:rsidP="00327F04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Medtronic Poland sp. z o.o.</w:t>
            </w:r>
          </w:p>
          <w:p w14:paraId="740C48E9" w14:textId="77777777" w:rsidR="00327F04" w:rsidRPr="00C73103" w:rsidRDefault="00327F04" w:rsidP="00327F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73103">
              <w:rPr>
                <w:sz w:val="22"/>
                <w:szCs w:val="22"/>
              </w:rPr>
              <w:t xml:space="preserve">Polna 11 </w:t>
            </w:r>
          </w:p>
          <w:p w14:paraId="76AFC4C6" w14:textId="16560AFB" w:rsidR="0043542A" w:rsidRPr="00C73103" w:rsidRDefault="00327F04" w:rsidP="00327F04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1CCD6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804 945.60 zł</w:t>
            </w:r>
          </w:p>
        </w:tc>
      </w:tr>
      <w:tr w:rsidR="0043542A" w:rsidRPr="00C73103" w14:paraId="2C58B792" w14:textId="77777777" w:rsidTr="00336FF1">
        <w:tc>
          <w:tcPr>
            <w:tcW w:w="993" w:type="dxa"/>
            <w:shd w:val="clear" w:color="auto" w:fill="auto"/>
            <w:vAlign w:val="center"/>
          </w:tcPr>
          <w:p w14:paraId="409718C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9E437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758EF668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Hebu</w:t>
            </w:r>
            <w:proofErr w:type="spellEnd"/>
            <w:r w:rsidRPr="00C73103">
              <w:rPr>
                <w:sz w:val="22"/>
                <w:szCs w:val="22"/>
              </w:rPr>
              <w:t xml:space="preserve"> Medical Polska Sp. z o. o.</w:t>
            </w:r>
          </w:p>
          <w:p w14:paraId="088FED65" w14:textId="70669BCD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</w:t>
            </w:r>
            <w:r w:rsidR="00327F04">
              <w:rPr>
                <w:sz w:val="22"/>
                <w:szCs w:val="22"/>
              </w:rPr>
              <w:t>Kobylnicka 2a</w:t>
            </w:r>
            <w:r w:rsidRPr="00C73103">
              <w:rPr>
                <w:sz w:val="22"/>
                <w:szCs w:val="22"/>
              </w:rPr>
              <w:t xml:space="preserve"> </w:t>
            </w:r>
          </w:p>
          <w:p w14:paraId="1492E7AD" w14:textId="63848E6A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62-080 </w:t>
            </w:r>
            <w:r w:rsidR="00327F04">
              <w:rPr>
                <w:sz w:val="22"/>
                <w:szCs w:val="22"/>
              </w:rPr>
              <w:t>Sady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E20865" w14:textId="77777777" w:rsidR="0043542A" w:rsidRDefault="0043542A" w:rsidP="00336FF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C6283">
              <w:rPr>
                <w:strike/>
                <w:sz w:val="22"/>
                <w:szCs w:val="22"/>
              </w:rPr>
              <w:t>10 281.60 zł</w:t>
            </w:r>
          </w:p>
          <w:p w14:paraId="62CEA339" w14:textId="0B7F719E" w:rsidR="00AC6283" w:rsidRPr="00AC6283" w:rsidRDefault="00AC6283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10 280,00 zł</w:t>
            </w:r>
          </w:p>
        </w:tc>
      </w:tr>
      <w:tr w:rsidR="0043542A" w:rsidRPr="00C73103" w14:paraId="3A26AFD9" w14:textId="77777777" w:rsidTr="00336FF1">
        <w:tc>
          <w:tcPr>
            <w:tcW w:w="993" w:type="dxa"/>
            <w:shd w:val="clear" w:color="auto" w:fill="auto"/>
            <w:vAlign w:val="center"/>
          </w:tcPr>
          <w:p w14:paraId="62872B29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8FBCE7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34ED12C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proofErr w:type="spellStart"/>
            <w:r w:rsidRPr="00C73103">
              <w:rPr>
                <w:sz w:val="22"/>
                <w:szCs w:val="22"/>
              </w:rPr>
              <w:t>Inomed</w:t>
            </w:r>
            <w:proofErr w:type="spellEnd"/>
            <w:r w:rsidRPr="00C73103">
              <w:rPr>
                <w:sz w:val="22"/>
                <w:szCs w:val="22"/>
              </w:rPr>
              <w:t xml:space="preserve"> Polska Sp. z o. o.</w:t>
            </w:r>
          </w:p>
          <w:p w14:paraId="01BB4427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Bursztynowa 4/D1 </w:t>
            </w:r>
          </w:p>
          <w:p w14:paraId="0832445F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83-021 Rokitnica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759D78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445 664.16 zł</w:t>
            </w:r>
          </w:p>
        </w:tc>
      </w:tr>
      <w:tr w:rsidR="0043542A" w:rsidRPr="00C73103" w14:paraId="550C734F" w14:textId="77777777" w:rsidTr="00336FF1">
        <w:tc>
          <w:tcPr>
            <w:tcW w:w="993" w:type="dxa"/>
            <w:shd w:val="clear" w:color="auto" w:fill="auto"/>
            <w:vAlign w:val="center"/>
          </w:tcPr>
          <w:p w14:paraId="7934E267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E777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D9AC9CD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SURG-TECH LEKI I KUCHARSKI  SPÓŁKA KOMANDYTOWA</w:t>
            </w:r>
          </w:p>
          <w:p w14:paraId="363CC41F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SZAFIROWA 1 </w:t>
            </w:r>
          </w:p>
          <w:p w14:paraId="543C9C79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62-020  JASIN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4BA52D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179 351.54 zł</w:t>
            </w:r>
          </w:p>
        </w:tc>
      </w:tr>
      <w:tr w:rsidR="0043542A" w:rsidRPr="00C73103" w14:paraId="5C6C00CC" w14:textId="77777777" w:rsidTr="00336FF1">
        <w:tc>
          <w:tcPr>
            <w:tcW w:w="993" w:type="dxa"/>
            <w:shd w:val="clear" w:color="auto" w:fill="auto"/>
            <w:vAlign w:val="center"/>
          </w:tcPr>
          <w:p w14:paraId="59B06DDF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73EB7C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A1DEE54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SURG-TECH LEKI I KUCHARSKI  SPÓŁKA KOMANDYTOWA</w:t>
            </w:r>
          </w:p>
          <w:p w14:paraId="494CF723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SZAFIROWA 1 </w:t>
            </w:r>
          </w:p>
          <w:p w14:paraId="28B1E5C3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62-020  JASIN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C840D5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459 717.12 zł</w:t>
            </w:r>
          </w:p>
        </w:tc>
      </w:tr>
      <w:tr w:rsidR="0043542A" w:rsidRPr="00C73103" w14:paraId="0BCC088A" w14:textId="77777777" w:rsidTr="00336FF1">
        <w:tc>
          <w:tcPr>
            <w:tcW w:w="993" w:type="dxa"/>
            <w:shd w:val="clear" w:color="auto" w:fill="auto"/>
            <w:vAlign w:val="center"/>
          </w:tcPr>
          <w:p w14:paraId="36676EA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C964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2EE99BB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BERYL MED  POLAND Sp. z o. o.</w:t>
            </w:r>
          </w:p>
          <w:p w14:paraId="068C76A6" w14:textId="4EAAB66F" w:rsidR="0043542A" w:rsidRPr="00C73103" w:rsidRDefault="00327F04" w:rsidP="00336F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Sadowa 14</w:t>
            </w:r>
          </w:p>
          <w:p w14:paraId="55B07E5E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05-410 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CA9CE6" w14:textId="77777777" w:rsidR="0043542A" w:rsidRDefault="0043542A" w:rsidP="00336FF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F25DE">
              <w:rPr>
                <w:strike/>
                <w:sz w:val="22"/>
                <w:szCs w:val="22"/>
              </w:rPr>
              <w:t>40 761.36 zł</w:t>
            </w:r>
          </w:p>
          <w:p w14:paraId="6EECC199" w14:textId="734CAA2F" w:rsidR="001F25DE" w:rsidRPr="001F25DE" w:rsidRDefault="001F25DE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40 760,20 zł</w:t>
            </w:r>
          </w:p>
        </w:tc>
      </w:tr>
      <w:tr w:rsidR="0043542A" w:rsidRPr="00C73103" w14:paraId="0DBF935C" w14:textId="77777777" w:rsidTr="00336FF1">
        <w:tc>
          <w:tcPr>
            <w:tcW w:w="993" w:type="dxa"/>
            <w:shd w:val="clear" w:color="auto" w:fill="auto"/>
            <w:vAlign w:val="center"/>
          </w:tcPr>
          <w:p w14:paraId="2D7056A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8E0D7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4967D55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Johnson &amp; Johnson Poland Sp. z o. o.</w:t>
            </w:r>
          </w:p>
          <w:p w14:paraId="2C530EEE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Iłżecka 24 </w:t>
            </w:r>
          </w:p>
          <w:p w14:paraId="09708D44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E82426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815 145.12 zł</w:t>
            </w:r>
          </w:p>
        </w:tc>
      </w:tr>
      <w:tr w:rsidR="0043542A" w:rsidRPr="00C73103" w14:paraId="4667294B" w14:textId="77777777" w:rsidTr="00336FF1">
        <w:tc>
          <w:tcPr>
            <w:tcW w:w="993" w:type="dxa"/>
            <w:shd w:val="clear" w:color="auto" w:fill="auto"/>
            <w:vAlign w:val="center"/>
          </w:tcPr>
          <w:p w14:paraId="0984E3D4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4E05B" w14:textId="77777777" w:rsidR="0043542A" w:rsidRPr="00C73103" w:rsidRDefault="0043542A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3BFE093" w14:textId="77777777" w:rsidR="0043542A" w:rsidRPr="00C73103" w:rsidRDefault="0043542A" w:rsidP="00336FF1">
            <w:pPr>
              <w:spacing w:before="80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Johnson &amp; Johnson Poland Sp. z o. o.</w:t>
            </w:r>
          </w:p>
          <w:p w14:paraId="73170EE3" w14:textId="77777777" w:rsidR="0043542A" w:rsidRPr="00C73103" w:rsidRDefault="0043542A" w:rsidP="00336FF1">
            <w:pPr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 xml:space="preserve">ul. Iłżecka 24 </w:t>
            </w:r>
          </w:p>
          <w:p w14:paraId="56A3101A" w14:textId="77777777" w:rsidR="0043542A" w:rsidRPr="00C73103" w:rsidRDefault="0043542A" w:rsidP="00336FF1">
            <w:pPr>
              <w:spacing w:after="80"/>
              <w:jc w:val="both"/>
              <w:rPr>
                <w:sz w:val="22"/>
                <w:szCs w:val="22"/>
              </w:rPr>
            </w:pPr>
            <w:r w:rsidRPr="00C73103">
              <w:rPr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347CD7" w14:textId="77777777" w:rsidR="0043542A" w:rsidRDefault="0043542A" w:rsidP="00336FF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A66F3">
              <w:rPr>
                <w:strike/>
                <w:sz w:val="22"/>
                <w:szCs w:val="22"/>
              </w:rPr>
              <w:t>78 370.35 zł</w:t>
            </w:r>
          </w:p>
          <w:p w14:paraId="48AD962D" w14:textId="41D24A73" w:rsidR="004A66F3" w:rsidRPr="004A66F3" w:rsidRDefault="004A66F3" w:rsidP="00336FF1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78 370,23 zł</w:t>
            </w:r>
          </w:p>
        </w:tc>
      </w:tr>
    </w:tbl>
    <w:p w14:paraId="0BA5C265" w14:textId="77777777" w:rsidR="00327F04" w:rsidRDefault="00327F04" w:rsidP="00327F04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0E5B196D" w14:textId="67DFB168" w:rsidR="00327F04" w:rsidRPr="00464E92" w:rsidRDefault="00327F04" w:rsidP="00327F0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464E92">
        <w:rPr>
          <w:i/>
          <w:sz w:val="22"/>
          <w:szCs w:val="22"/>
        </w:rPr>
        <w:t>Zamawiający</w:t>
      </w:r>
    </w:p>
    <w:p w14:paraId="57EB1E26" w14:textId="77777777" w:rsidR="00327F04" w:rsidRPr="00464E92" w:rsidRDefault="00327F04" w:rsidP="00327F04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71F07071" w14:textId="77777777" w:rsidR="00327F04" w:rsidRPr="00464E92" w:rsidRDefault="00327F04" w:rsidP="00327F04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w Poznaniu</w:t>
      </w:r>
    </w:p>
    <w:p w14:paraId="30169AAF" w14:textId="77777777" w:rsidR="00327F04" w:rsidRPr="00464E92" w:rsidRDefault="00327F04" w:rsidP="00327F04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 Piotr Nowicki</w:t>
      </w:r>
    </w:p>
    <w:p w14:paraId="7EA80021" w14:textId="33C10149" w:rsidR="00A80738" w:rsidRPr="00C73103" w:rsidRDefault="00A80738" w:rsidP="00327F04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C731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6CD62" w14:textId="77777777" w:rsidR="000544F3" w:rsidRDefault="000544F3">
      <w:r>
        <w:separator/>
      </w:r>
    </w:p>
  </w:endnote>
  <w:endnote w:type="continuationSeparator" w:id="0">
    <w:p w14:paraId="15678C42" w14:textId="77777777" w:rsidR="000544F3" w:rsidRDefault="00054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A02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EBD5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FAB45" w14:textId="57EC72C5" w:rsidR="009F189D" w:rsidRDefault="000C32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32FFC3" wp14:editId="04DE1C3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42237586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646D7A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59A14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7A4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DA6C31" w14:textId="77777777" w:rsidR="009F189D" w:rsidRDefault="009F189D">
    <w:pPr>
      <w:pStyle w:val="Stopka"/>
      <w:tabs>
        <w:tab w:val="clear" w:pos="4536"/>
      </w:tabs>
      <w:jc w:val="center"/>
    </w:pPr>
  </w:p>
  <w:p w14:paraId="607561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8561A" w14:textId="77777777" w:rsidR="000544F3" w:rsidRDefault="000544F3">
      <w:r>
        <w:separator/>
      </w:r>
    </w:p>
  </w:footnote>
  <w:footnote w:type="continuationSeparator" w:id="0">
    <w:p w14:paraId="14525825" w14:textId="77777777" w:rsidR="000544F3" w:rsidRDefault="00054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69227" w14:textId="77777777" w:rsidR="0043542A" w:rsidRDefault="004354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31A74" w14:textId="77777777" w:rsidR="0043542A" w:rsidRDefault="004354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25F74" w14:textId="77777777" w:rsidR="0043542A" w:rsidRDefault="004354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4F3"/>
    <w:rsid w:val="000004B4"/>
    <w:rsid w:val="0000093A"/>
    <w:rsid w:val="00007727"/>
    <w:rsid w:val="00017720"/>
    <w:rsid w:val="00035488"/>
    <w:rsid w:val="000544F3"/>
    <w:rsid w:val="000C3220"/>
    <w:rsid w:val="000D7F25"/>
    <w:rsid w:val="000E00E5"/>
    <w:rsid w:val="00173B20"/>
    <w:rsid w:val="001C69FF"/>
    <w:rsid w:val="001F25DE"/>
    <w:rsid w:val="0023318D"/>
    <w:rsid w:val="00327F04"/>
    <w:rsid w:val="003D72FD"/>
    <w:rsid w:val="00423179"/>
    <w:rsid w:val="0043542A"/>
    <w:rsid w:val="00490DC0"/>
    <w:rsid w:val="00493F8C"/>
    <w:rsid w:val="004A66F3"/>
    <w:rsid w:val="004C7E9B"/>
    <w:rsid w:val="004F7F3D"/>
    <w:rsid w:val="005614F2"/>
    <w:rsid w:val="00577BC6"/>
    <w:rsid w:val="0069085C"/>
    <w:rsid w:val="006B27ED"/>
    <w:rsid w:val="00843263"/>
    <w:rsid w:val="00861E75"/>
    <w:rsid w:val="00940967"/>
    <w:rsid w:val="009C2EE7"/>
    <w:rsid w:val="009D19BD"/>
    <w:rsid w:val="009F189D"/>
    <w:rsid w:val="00A80738"/>
    <w:rsid w:val="00AC6283"/>
    <w:rsid w:val="00BB547B"/>
    <w:rsid w:val="00BD69BF"/>
    <w:rsid w:val="00BE244F"/>
    <w:rsid w:val="00C236D3"/>
    <w:rsid w:val="00C659E2"/>
    <w:rsid w:val="00C73103"/>
    <w:rsid w:val="00C82837"/>
    <w:rsid w:val="00CA3D66"/>
    <w:rsid w:val="00CB0802"/>
    <w:rsid w:val="00D665F5"/>
    <w:rsid w:val="00D7128F"/>
    <w:rsid w:val="00DA2FD9"/>
    <w:rsid w:val="00E51B8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F19AB0"/>
  <w15:chartTrackingRefBased/>
  <w15:docId w15:val="{4252037A-D2D6-4598-A3CD-031AA4EE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551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13</cp:revision>
  <cp:lastPrinted>2023-06-01T10:24:00Z</cp:lastPrinted>
  <dcterms:created xsi:type="dcterms:W3CDTF">2023-06-28T11:36:00Z</dcterms:created>
  <dcterms:modified xsi:type="dcterms:W3CDTF">2023-06-29T08:34:00Z</dcterms:modified>
</cp:coreProperties>
</file>