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3B492" w14:textId="77777777" w:rsidR="00A02E94" w:rsidRPr="00D151E8" w:rsidRDefault="00777BB1" w:rsidP="00A02E94">
      <w:pPr>
        <w:spacing w:after="240"/>
        <w:jc w:val="right"/>
      </w:pPr>
      <w:bookmarkStart w:id="0" w:name="_Hlk53520193"/>
      <w:r w:rsidRPr="00D151E8">
        <w:t>Poznań</w:t>
      </w:r>
      <w:r w:rsidR="00A02E94" w:rsidRPr="00D151E8">
        <w:t xml:space="preserve"> dnia: </w:t>
      </w:r>
      <w:r w:rsidRPr="00D151E8">
        <w:t>2023-06-30</w:t>
      </w:r>
    </w:p>
    <w:p w14:paraId="004123B8" w14:textId="77777777" w:rsidR="00777BB1" w:rsidRPr="00D151E8" w:rsidRDefault="00777BB1" w:rsidP="00A02E94">
      <w:pPr>
        <w:spacing w:after="40"/>
        <w:rPr>
          <w:b/>
          <w:bCs/>
        </w:rPr>
      </w:pPr>
      <w:r w:rsidRPr="00D151E8">
        <w:rPr>
          <w:b/>
          <w:bCs/>
        </w:rPr>
        <w:t>Szpital Wojewódzki w Poznaniu</w:t>
      </w:r>
    </w:p>
    <w:p w14:paraId="5E03F7B3" w14:textId="77777777" w:rsidR="00A02E94" w:rsidRPr="00D151E8" w:rsidRDefault="00777BB1" w:rsidP="00A02E94">
      <w:pPr>
        <w:spacing w:after="40"/>
        <w:rPr>
          <w:b/>
          <w:bCs/>
        </w:rPr>
      </w:pPr>
      <w:r w:rsidRPr="00D151E8">
        <w:rPr>
          <w:b/>
          <w:bCs/>
        </w:rPr>
        <w:t>Dział Zamówień Publicznych</w:t>
      </w:r>
    </w:p>
    <w:p w14:paraId="59426E29" w14:textId="77777777" w:rsidR="00A02E94" w:rsidRPr="00D151E8" w:rsidRDefault="00777BB1" w:rsidP="00A02E94">
      <w:r w:rsidRPr="00D151E8">
        <w:t>Juraszów</w:t>
      </w:r>
      <w:r w:rsidR="00A02E94" w:rsidRPr="00D151E8">
        <w:t xml:space="preserve"> </w:t>
      </w:r>
      <w:r w:rsidRPr="00D151E8">
        <w:t>7/19</w:t>
      </w:r>
    </w:p>
    <w:p w14:paraId="648904D7" w14:textId="77777777" w:rsidR="00A02E94" w:rsidRPr="00D151E8" w:rsidRDefault="00777BB1" w:rsidP="00A02E94">
      <w:r w:rsidRPr="00D151E8">
        <w:t>60-479</w:t>
      </w:r>
      <w:r w:rsidR="00A02E94" w:rsidRPr="00D151E8">
        <w:t xml:space="preserve"> </w:t>
      </w:r>
      <w:r w:rsidRPr="00D151E8">
        <w:t>Poznań</w:t>
      </w:r>
    </w:p>
    <w:p w14:paraId="18183EDF" w14:textId="77777777" w:rsidR="00A02E94" w:rsidRPr="00D151E8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D151E8">
        <w:rPr>
          <w:b/>
        </w:rPr>
        <w:t>WYKONAWCY</w:t>
      </w:r>
    </w:p>
    <w:p w14:paraId="7530A083" w14:textId="77777777" w:rsidR="00A02E94" w:rsidRPr="00D151E8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D151E8">
        <w:t>ubiegający się o zamówienie</w:t>
      </w:r>
    </w:p>
    <w:p w14:paraId="658AC7EF" w14:textId="77777777" w:rsidR="00A02E94" w:rsidRPr="00D151E8" w:rsidRDefault="00A02E94" w:rsidP="00A02E94">
      <w:pPr>
        <w:pStyle w:val="Nagwek1"/>
        <w:spacing w:before="600"/>
        <w:rPr>
          <w:sz w:val="28"/>
        </w:rPr>
      </w:pPr>
      <w:r w:rsidRPr="00D151E8">
        <w:rPr>
          <w:sz w:val="28"/>
        </w:rPr>
        <w:t>ZAWIADOMIENIE</w:t>
      </w:r>
    </w:p>
    <w:p w14:paraId="18250FE4" w14:textId="77777777" w:rsidR="00A02E94" w:rsidRPr="00D151E8" w:rsidRDefault="00A02E94" w:rsidP="00A02E94">
      <w:pPr>
        <w:spacing w:after="480"/>
        <w:jc w:val="center"/>
        <w:rPr>
          <w:b/>
          <w:sz w:val="28"/>
        </w:rPr>
      </w:pPr>
      <w:r w:rsidRPr="00D151E8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777BB1" w:rsidRPr="00D151E8" w14:paraId="24467EE4" w14:textId="77777777" w:rsidTr="00B12118">
        <w:trPr>
          <w:trHeight w:val="638"/>
        </w:trPr>
        <w:tc>
          <w:tcPr>
            <w:tcW w:w="959" w:type="dxa"/>
            <w:hideMark/>
          </w:tcPr>
          <w:p w14:paraId="60DF5F2A" w14:textId="77777777" w:rsidR="00777BB1" w:rsidRPr="00D151E8" w:rsidRDefault="00777BB1" w:rsidP="00B12118">
            <w:pPr>
              <w:spacing w:after="60" w:line="276" w:lineRule="auto"/>
              <w:jc w:val="both"/>
            </w:pPr>
            <w:r w:rsidRPr="00D151E8">
              <w:t>Dotyczy:</w:t>
            </w:r>
          </w:p>
        </w:tc>
        <w:tc>
          <w:tcPr>
            <w:tcW w:w="9261" w:type="dxa"/>
            <w:hideMark/>
          </w:tcPr>
          <w:p w14:paraId="7452B714" w14:textId="42E623DF" w:rsidR="00777BB1" w:rsidRPr="00D151E8" w:rsidRDefault="00777BB1" w:rsidP="00EE6340">
            <w:pPr>
              <w:spacing w:line="276" w:lineRule="auto"/>
              <w:jc w:val="both"/>
            </w:pPr>
            <w:r w:rsidRPr="00D151E8">
              <w:t>postępowania o udzielenie zamówienia publicznego, prowadzonego w trybie podstawowy</w:t>
            </w:r>
            <w:r w:rsidR="00D151E8">
              <w:t>m</w:t>
            </w:r>
            <w:r w:rsidRPr="00D151E8">
              <w:t xml:space="preserve"> bez negocjacji - art. 275 pkt. 1 ustawy </w:t>
            </w:r>
            <w:proofErr w:type="spellStart"/>
            <w:r w:rsidRPr="00D151E8">
              <w:t>Pzp</w:t>
            </w:r>
            <w:proofErr w:type="spellEnd"/>
            <w:r w:rsidRPr="00D151E8">
              <w:rPr>
                <w:b/>
              </w:rPr>
              <w:t xml:space="preserve"> </w:t>
            </w:r>
            <w:r w:rsidRPr="00D151E8">
              <w:rPr>
                <w:bCs/>
              </w:rPr>
              <w:t>na</w:t>
            </w:r>
            <w:r w:rsidRPr="00D151E8">
              <w:rPr>
                <w:b/>
              </w:rPr>
              <w:t xml:space="preserve"> </w:t>
            </w:r>
            <w:r w:rsidRPr="00D151E8">
              <w:rPr>
                <w:bCs/>
              </w:rPr>
              <w:t>”</w:t>
            </w:r>
            <w:r w:rsidRPr="00D151E8">
              <w:rPr>
                <w:b/>
                <w:bCs/>
              </w:rPr>
              <w:t>Sukcesywna dostawa środków do mycia, dezynfekcji i higieny na potrzeby Szpitala Wojewódzkiego w Poznaniu</w:t>
            </w:r>
            <w:r w:rsidRPr="00D151E8">
              <w:rPr>
                <w:bCs/>
              </w:rPr>
              <w:t>”</w:t>
            </w:r>
            <w:r w:rsidRPr="00D151E8">
              <w:rPr>
                <w:b/>
              </w:rPr>
              <w:t xml:space="preserve"> </w:t>
            </w:r>
            <w:r w:rsidRPr="00D151E8">
              <w:rPr>
                <w:bCs/>
              </w:rPr>
              <w:t>– znak sprawy</w:t>
            </w:r>
            <w:r w:rsidRPr="00D151E8">
              <w:rPr>
                <w:b/>
              </w:rPr>
              <w:t xml:space="preserve"> SZW/DZP/58/2023</w:t>
            </w:r>
            <w:r w:rsidRPr="00D151E8">
              <w:rPr>
                <w:bCs/>
              </w:rPr>
              <w:t>.</w:t>
            </w:r>
          </w:p>
        </w:tc>
      </w:tr>
    </w:tbl>
    <w:p w14:paraId="3F7EB7C9" w14:textId="77777777" w:rsidR="00A02E94" w:rsidRPr="00D151E8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D151E8">
        <w:t xml:space="preserve">Zamawiający, działając na podstawie art. 253 ust. 1 ustawy z dnia 11 września 2019r. Prawo zamówień publicznych </w:t>
      </w:r>
      <w:r w:rsidR="00777BB1" w:rsidRPr="00D151E8">
        <w:t>(</w:t>
      </w:r>
      <w:proofErr w:type="spellStart"/>
      <w:r w:rsidR="00777BB1" w:rsidRPr="00D151E8">
        <w:t>t.j</w:t>
      </w:r>
      <w:proofErr w:type="spellEnd"/>
      <w:r w:rsidR="00777BB1" w:rsidRPr="00D151E8">
        <w:t>. Dz. U. z 2022r. poz. 1710)</w:t>
      </w:r>
      <w:r w:rsidRPr="00D151E8">
        <w:t xml:space="preserve">, zwanej dalej „ustawą </w:t>
      </w:r>
      <w:proofErr w:type="spellStart"/>
      <w:r w:rsidRPr="00D151E8">
        <w:t>Pzp</w:t>
      </w:r>
      <w:proofErr w:type="spellEnd"/>
      <w:r w:rsidRPr="00D151E8"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B509D2" w:rsidRPr="00D151E8" w14:paraId="4D61334E" w14:textId="77777777" w:rsidTr="00481CA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459A" w14:textId="5F5F320E" w:rsidR="00B509D2" w:rsidRPr="00D151E8" w:rsidRDefault="00B509D2" w:rsidP="00481CAC">
            <w:pPr>
              <w:spacing w:before="60" w:after="40"/>
              <w:jc w:val="both"/>
              <w:rPr>
                <w:b/>
              </w:rPr>
            </w:pPr>
            <w:r w:rsidRPr="00D151E8">
              <w:rPr>
                <w:b/>
              </w:rPr>
              <w:t xml:space="preserve">OTOPROMED </w:t>
            </w:r>
            <w:r w:rsidR="00D151E8">
              <w:rPr>
                <w:b/>
              </w:rPr>
              <w:t xml:space="preserve">Sp. z o.o. </w:t>
            </w:r>
          </w:p>
          <w:p w14:paraId="576907A0" w14:textId="77777777" w:rsidR="00B509D2" w:rsidRPr="00D151E8" w:rsidRDefault="00B509D2" w:rsidP="00481CAC">
            <w:pPr>
              <w:jc w:val="both"/>
              <w:rPr>
                <w:bCs/>
              </w:rPr>
            </w:pPr>
            <w:r w:rsidRPr="00D151E8">
              <w:rPr>
                <w:bCs/>
              </w:rPr>
              <w:t>ul. Władysława Nehringa 8 /6</w:t>
            </w:r>
          </w:p>
          <w:p w14:paraId="7356676E" w14:textId="77777777" w:rsidR="00B509D2" w:rsidRPr="00D151E8" w:rsidRDefault="00B509D2" w:rsidP="00481CAC">
            <w:pPr>
              <w:spacing w:after="120"/>
              <w:jc w:val="both"/>
              <w:rPr>
                <w:bCs/>
              </w:rPr>
            </w:pPr>
            <w:r w:rsidRPr="00D151E8">
              <w:rPr>
                <w:bCs/>
              </w:rPr>
              <w:t>60-247 Poznań</w:t>
            </w:r>
          </w:p>
          <w:p w14:paraId="54CACCCA" w14:textId="77777777" w:rsidR="00B509D2" w:rsidRPr="00D151E8" w:rsidRDefault="00B509D2" w:rsidP="00481CAC">
            <w:pPr>
              <w:spacing w:before="120" w:after="240"/>
              <w:jc w:val="both"/>
            </w:pPr>
            <w:r w:rsidRPr="00D151E8">
              <w:rPr>
                <w:b/>
                <w:bCs/>
              </w:rPr>
              <w:t>Zadanie nr 2</w:t>
            </w:r>
            <w:r w:rsidRPr="00D151E8">
              <w:t xml:space="preserve">: System suchych zrolowanych do nasączania preparatami dezynfekcyjnymi, za cenę brutto </w:t>
            </w:r>
            <w:r w:rsidRPr="00D151E8">
              <w:rPr>
                <w:b/>
              </w:rPr>
              <w:t>30 390.00 zł</w:t>
            </w:r>
            <w:r w:rsidRPr="00D151E8">
              <w:rPr>
                <w:bCs/>
              </w:rPr>
              <w:t>.</w:t>
            </w:r>
          </w:p>
          <w:p w14:paraId="031F3588" w14:textId="77777777" w:rsidR="00B509D2" w:rsidRPr="00D151E8" w:rsidRDefault="00B509D2" w:rsidP="00481CAC">
            <w:pPr>
              <w:spacing w:before="120" w:line="276" w:lineRule="auto"/>
              <w:jc w:val="both"/>
              <w:rPr>
                <w:color w:val="000000"/>
              </w:rPr>
            </w:pPr>
            <w:r w:rsidRPr="00D151E8">
              <w:rPr>
                <w:b/>
                <w:bCs/>
                <w:color w:val="000000"/>
              </w:rPr>
              <w:t>Uzasadnienie wyboru</w:t>
            </w:r>
            <w:r w:rsidRPr="00D151E8">
              <w:rPr>
                <w:color w:val="000000"/>
              </w:rPr>
              <w:t>:</w:t>
            </w:r>
          </w:p>
          <w:p w14:paraId="5F555535" w14:textId="77777777" w:rsidR="00B509D2" w:rsidRPr="00D151E8" w:rsidRDefault="00B509D2" w:rsidP="00481CAC">
            <w:pPr>
              <w:pStyle w:val="Nagwek"/>
              <w:tabs>
                <w:tab w:val="left" w:pos="708"/>
              </w:tabs>
            </w:pPr>
            <w:r w:rsidRPr="00D151E8">
              <w:t xml:space="preserve">Oferta otrzymała największą ilość punktów - łącznie 100,00 - w oparciu o określone </w:t>
            </w:r>
          </w:p>
          <w:p w14:paraId="67B2B1F0" w14:textId="77777777" w:rsidR="00B509D2" w:rsidRPr="00D151E8" w:rsidRDefault="00B509D2" w:rsidP="00481CAC">
            <w:pPr>
              <w:pStyle w:val="Nagwek"/>
              <w:tabs>
                <w:tab w:val="left" w:pos="708"/>
              </w:tabs>
              <w:rPr>
                <w:highlight w:val="darkGray"/>
              </w:rPr>
            </w:pPr>
            <w:r w:rsidRPr="00D151E8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509D2" w:rsidRPr="00D151E8" w14:paraId="5D3ECD9C" w14:textId="77777777" w:rsidTr="00481CA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A1F7D" w14:textId="77777777" w:rsidR="00B509D2" w:rsidRPr="00D151E8" w:rsidRDefault="00B509D2" w:rsidP="00481CAC">
            <w:pPr>
              <w:spacing w:before="60" w:after="40"/>
              <w:jc w:val="both"/>
              <w:rPr>
                <w:b/>
              </w:rPr>
            </w:pPr>
            <w:r w:rsidRPr="00D151E8">
              <w:rPr>
                <w:b/>
              </w:rPr>
              <w:t>Centrum Zaopatrzenia Medycznego "CEZAL" SA-Wrocław</w:t>
            </w:r>
          </w:p>
          <w:p w14:paraId="2A96C452" w14:textId="2442E772" w:rsidR="00B509D2" w:rsidRPr="00D151E8" w:rsidRDefault="00D151E8" w:rsidP="00481CAC">
            <w:pPr>
              <w:jc w:val="both"/>
              <w:rPr>
                <w:bCs/>
              </w:rPr>
            </w:pPr>
            <w:r>
              <w:rPr>
                <w:bCs/>
              </w:rPr>
              <w:t>u</w:t>
            </w:r>
            <w:r w:rsidR="00B509D2" w:rsidRPr="00D151E8">
              <w:rPr>
                <w:bCs/>
              </w:rPr>
              <w:t xml:space="preserve">l. Widna 4 </w:t>
            </w:r>
          </w:p>
          <w:p w14:paraId="74F64352" w14:textId="77777777" w:rsidR="00B509D2" w:rsidRPr="00D151E8" w:rsidRDefault="00B509D2" w:rsidP="00481CAC">
            <w:pPr>
              <w:spacing w:after="120"/>
              <w:jc w:val="both"/>
              <w:rPr>
                <w:bCs/>
              </w:rPr>
            </w:pPr>
            <w:r w:rsidRPr="00D151E8">
              <w:rPr>
                <w:bCs/>
              </w:rPr>
              <w:t>50-543 Wrocław</w:t>
            </w:r>
          </w:p>
          <w:p w14:paraId="26819036" w14:textId="77777777" w:rsidR="00B509D2" w:rsidRPr="00D151E8" w:rsidRDefault="00B509D2" w:rsidP="00481CAC">
            <w:pPr>
              <w:spacing w:before="120" w:after="240"/>
              <w:jc w:val="both"/>
            </w:pPr>
            <w:r w:rsidRPr="00D151E8">
              <w:rPr>
                <w:b/>
                <w:bCs/>
              </w:rPr>
              <w:t>Zadanie nr 3</w:t>
            </w:r>
            <w:r w:rsidRPr="00D151E8">
              <w:t xml:space="preserve">: Preparaty do ręcznego mycia i dezynfekcji sond TEE do echo serca przezprzełykowego, za cenę brutto </w:t>
            </w:r>
            <w:r w:rsidRPr="00D151E8">
              <w:rPr>
                <w:b/>
              </w:rPr>
              <w:t>5 969.48 zł</w:t>
            </w:r>
            <w:r w:rsidRPr="00D151E8">
              <w:rPr>
                <w:bCs/>
              </w:rPr>
              <w:t>.</w:t>
            </w:r>
          </w:p>
          <w:p w14:paraId="53861EFD" w14:textId="77777777" w:rsidR="00B509D2" w:rsidRPr="00D151E8" w:rsidRDefault="00B509D2" w:rsidP="00481CAC">
            <w:pPr>
              <w:spacing w:before="120" w:line="276" w:lineRule="auto"/>
              <w:jc w:val="both"/>
              <w:rPr>
                <w:color w:val="000000"/>
              </w:rPr>
            </w:pPr>
            <w:r w:rsidRPr="00D151E8">
              <w:rPr>
                <w:b/>
                <w:bCs/>
                <w:color w:val="000000"/>
              </w:rPr>
              <w:t>Uzasadnienie wyboru</w:t>
            </w:r>
            <w:r w:rsidRPr="00D151E8">
              <w:rPr>
                <w:color w:val="000000"/>
              </w:rPr>
              <w:t>:</w:t>
            </w:r>
          </w:p>
          <w:p w14:paraId="5B5FB2AA" w14:textId="77777777" w:rsidR="00B509D2" w:rsidRPr="00D151E8" w:rsidRDefault="00B509D2" w:rsidP="00481CAC">
            <w:pPr>
              <w:pStyle w:val="Nagwek"/>
              <w:tabs>
                <w:tab w:val="left" w:pos="708"/>
              </w:tabs>
            </w:pPr>
            <w:r w:rsidRPr="00D151E8">
              <w:t xml:space="preserve">Oferta otrzymała największą ilość punktów - łącznie 100,00 - w oparciu o określone </w:t>
            </w:r>
          </w:p>
          <w:p w14:paraId="01560D09" w14:textId="77777777" w:rsidR="00B509D2" w:rsidRPr="00D151E8" w:rsidRDefault="00B509D2" w:rsidP="00481CAC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D151E8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509D2" w:rsidRPr="00D151E8" w14:paraId="6BD92056" w14:textId="77777777" w:rsidTr="00481CA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5975" w14:textId="77777777" w:rsidR="00B509D2" w:rsidRPr="00D151E8" w:rsidRDefault="00B509D2" w:rsidP="00481CAC">
            <w:pPr>
              <w:spacing w:before="60" w:after="40"/>
              <w:jc w:val="both"/>
              <w:rPr>
                <w:b/>
              </w:rPr>
            </w:pPr>
            <w:r w:rsidRPr="00D151E8">
              <w:rPr>
                <w:b/>
              </w:rPr>
              <w:lastRenderedPageBreak/>
              <w:t>Centrum Zaopatrzenia Medycznego "CEZAL" SA-Wrocław</w:t>
            </w:r>
          </w:p>
          <w:p w14:paraId="0F79CEE0" w14:textId="22A50CB9" w:rsidR="00B509D2" w:rsidRPr="00D151E8" w:rsidRDefault="00D151E8" w:rsidP="00481CAC">
            <w:pPr>
              <w:jc w:val="both"/>
              <w:rPr>
                <w:bCs/>
              </w:rPr>
            </w:pPr>
            <w:r>
              <w:rPr>
                <w:bCs/>
              </w:rPr>
              <w:t>Ul. Widna 4</w:t>
            </w:r>
            <w:r w:rsidR="00B509D2" w:rsidRPr="00D151E8">
              <w:rPr>
                <w:bCs/>
              </w:rPr>
              <w:t xml:space="preserve"> </w:t>
            </w:r>
          </w:p>
          <w:p w14:paraId="4F021408" w14:textId="5FD33504" w:rsidR="00B509D2" w:rsidRPr="00D151E8" w:rsidRDefault="00B509D2" w:rsidP="00481CAC">
            <w:pPr>
              <w:spacing w:after="120"/>
              <w:jc w:val="both"/>
              <w:rPr>
                <w:bCs/>
              </w:rPr>
            </w:pPr>
            <w:r w:rsidRPr="00D151E8">
              <w:rPr>
                <w:bCs/>
              </w:rPr>
              <w:t>50-543 W</w:t>
            </w:r>
            <w:r w:rsidR="00D151E8">
              <w:rPr>
                <w:bCs/>
              </w:rPr>
              <w:t>rocław</w:t>
            </w:r>
          </w:p>
          <w:p w14:paraId="1DC75AA3" w14:textId="77777777" w:rsidR="00B509D2" w:rsidRPr="00D151E8" w:rsidRDefault="00B509D2" w:rsidP="00481CAC">
            <w:pPr>
              <w:spacing w:before="120" w:after="240"/>
              <w:jc w:val="both"/>
            </w:pPr>
            <w:r w:rsidRPr="00D151E8">
              <w:rPr>
                <w:b/>
                <w:bCs/>
              </w:rPr>
              <w:t>Zadanie nr 7</w:t>
            </w:r>
            <w:r w:rsidRPr="00D151E8">
              <w:t xml:space="preserve">: Preparaty do mycia i dezynfekcji rąk w systemie zamkniętym, za cenę brutto </w:t>
            </w:r>
            <w:r w:rsidRPr="00D151E8">
              <w:rPr>
                <w:b/>
              </w:rPr>
              <w:t>39 833.85 zł</w:t>
            </w:r>
            <w:r w:rsidRPr="00D151E8">
              <w:rPr>
                <w:bCs/>
              </w:rPr>
              <w:t>.</w:t>
            </w:r>
          </w:p>
          <w:p w14:paraId="03ECEFFE" w14:textId="77777777" w:rsidR="00B509D2" w:rsidRPr="00D151E8" w:rsidRDefault="00B509D2" w:rsidP="00481CAC">
            <w:pPr>
              <w:spacing w:before="120" w:line="276" w:lineRule="auto"/>
              <w:jc w:val="both"/>
              <w:rPr>
                <w:color w:val="000000"/>
              </w:rPr>
            </w:pPr>
            <w:r w:rsidRPr="00D151E8">
              <w:rPr>
                <w:b/>
                <w:bCs/>
                <w:color w:val="000000"/>
              </w:rPr>
              <w:t>Uzasadnienie wyboru</w:t>
            </w:r>
            <w:r w:rsidRPr="00D151E8">
              <w:rPr>
                <w:color w:val="000000"/>
              </w:rPr>
              <w:t>:</w:t>
            </w:r>
          </w:p>
          <w:p w14:paraId="33BF8F68" w14:textId="77777777" w:rsidR="00B509D2" w:rsidRPr="00D151E8" w:rsidRDefault="00B509D2" w:rsidP="00481CAC">
            <w:pPr>
              <w:pStyle w:val="Nagwek"/>
              <w:tabs>
                <w:tab w:val="left" w:pos="708"/>
              </w:tabs>
            </w:pPr>
            <w:r w:rsidRPr="00D151E8">
              <w:t xml:space="preserve">Oferta otrzymała największą ilość punktów - łącznie 100,00 - w oparciu o określone </w:t>
            </w:r>
          </w:p>
          <w:p w14:paraId="56ED6218" w14:textId="77777777" w:rsidR="00B509D2" w:rsidRPr="00D151E8" w:rsidRDefault="00B509D2" w:rsidP="00481CAC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D151E8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509D2" w:rsidRPr="00D151E8" w14:paraId="1A648764" w14:textId="77777777" w:rsidTr="00481CA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F0648" w14:textId="77777777" w:rsidR="00D151E8" w:rsidRPr="00D151E8" w:rsidRDefault="00D151E8" w:rsidP="00D151E8">
            <w:pPr>
              <w:rPr>
                <w:b/>
                <w:bCs/>
              </w:rPr>
            </w:pPr>
            <w:r w:rsidRPr="00D151E8">
              <w:rPr>
                <w:b/>
                <w:bCs/>
              </w:rPr>
              <w:t>Medilab Firma Wytwórczo-Usługowa Sp. z o.o.</w:t>
            </w:r>
          </w:p>
          <w:p w14:paraId="14E0B8E6" w14:textId="77777777" w:rsidR="00D151E8" w:rsidRPr="00D151E8" w:rsidRDefault="00D151E8" w:rsidP="00D151E8">
            <w:r w:rsidRPr="00D151E8">
              <w:t xml:space="preserve">ul. Niedźwiedzia 60 </w:t>
            </w:r>
          </w:p>
          <w:p w14:paraId="3C28B2ED" w14:textId="77777777" w:rsidR="00D151E8" w:rsidRPr="00D151E8" w:rsidRDefault="00D151E8" w:rsidP="00D151E8">
            <w:pPr>
              <w:jc w:val="both"/>
              <w:rPr>
                <w:b/>
                <w:bCs/>
                <w:sz w:val="32"/>
                <w:szCs w:val="32"/>
              </w:rPr>
            </w:pPr>
            <w:r w:rsidRPr="00D151E8">
              <w:t>15-531 Białystok</w:t>
            </w:r>
            <w:r w:rsidRPr="00D151E8">
              <w:rPr>
                <w:b/>
                <w:bCs/>
                <w:sz w:val="32"/>
                <w:szCs w:val="32"/>
              </w:rPr>
              <w:t xml:space="preserve"> </w:t>
            </w:r>
          </w:p>
          <w:p w14:paraId="746005A3" w14:textId="41B44786" w:rsidR="00B509D2" w:rsidRPr="00D151E8" w:rsidRDefault="00B509D2" w:rsidP="00D151E8">
            <w:pPr>
              <w:spacing w:before="120" w:after="240"/>
              <w:jc w:val="both"/>
            </w:pPr>
            <w:r w:rsidRPr="00D151E8">
              <w:rPr>
                <w:b/>
                <w:bCs/>
              </w:rPr>
              <w:t>Zadanie nr 8</w:t>
            </w:r>
            <w:r w:rsidRPr="00D151E8">
              <w:t xml:space="preserve">: Preparaty do zamgławiania pomieszczeń, za cenę brutto </w:t>
            </w:r>
            <w:r w:rsidRPr="00D151E8">
              <w:rPr>
                <w:b/>
              </w:rPr>
              <w:t>7 128.00 zł</w:t>
            </w:r>
            <w:r w:rsidRPr="00D151E8">
              <w:rPr>
                <w:bCs/>
              </w:rPr>
              <w:t>.</w:t>
            </w:r>
          </w:p>
          <w:p w14:paraId="22C5392D" w14:textId="77777777" w:rsidR="00B509D2" w:rsidRPr="00D151E8" w:rsidRDefault="00B509D2" w:rsidP="00481CAC">
            <w:pPr>
              <w:spacing w:before="120" w:line="276" w:lineRule="auto"/>
              <w:jc w:val="both"/>
              <w:rPr>
                <w:color w:val="000000"/>
              </w:rPr>
            </w:pPr>
            <w:r w:rsidRPr="00D151E8">
              <w:rPr>
                <w:b/>
                <w:bCs/>
                <w:color w:val="000000"/>
              </w:rPr>
              <w:t>Uzasadnienie wyboru</w:t>
            </w:r>
            <w:r w:rsidRPr="00D151E8">
              <w:rPr>
                <w:color w:val="000000"/>
              </w:rPr>
              <w:t>:</w:t>
            </w:r>
          </w:p>
          <w:p w14:paraId="032F29AD" w14:textId="77777777" w:rsidR="00B509D2" w:rsidRPr="00D151E8" w:rsidRDefault="00B509D2" w:rsidP="00481CAC">
            <w:pPr>
              <w:pStyle w:val="Nagwek"/>
              <w:tabs>
                <w:tab w:val="left" w:pos="708"/>
              </w:tabs>
            </w:pPr>
            <w:r w:rsidRPr="00D151E8">
              <w:t xml:space="preserve">Oferta otrzymała największą ilość punktów - łącznie 100,00 - w oparciu o określone </w:t>
            </w:r>
          </w:p>
          <w:p w14:paraId="435E7969" w14:textId="77777777" w:rsidR="00B509D2" w:rsidRPr="00D151E8" w:rsidRDefault="00B509D2" w:rsidP="00481CAC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D151E8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06485B1C" w14:textId="77777777" w:rsidR="00A02E94" w:rsidRPr="00D151E8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D151E8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3119"/>
        <w:gridCol w:w="2268"/>
        <w:gridCol w:w="1389"/>
      </w:tblGrid>
      <w:tr w:rsidR="00A02E94" w:rsidRPr="00D151E8" w14:paraId="6BF76B06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0DBFD57" w14:textId="77777777" w:rsidR="00A02E94" w:rsidRPr="00D151E8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D151E8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292C6FA" w14:textId="77777777" w:rsidR="00A02E94" w:rsidRPr="00D151E8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D151E8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3E82C87" w14:textId="77777777" w:rsidR="00A02E94" w:rsidRPr="00D151E8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D151E8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D010A5D" w14:textId="77777777" w:rsidR="00A02E94" w:rsidRPr="00D151E8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D151E8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151E8" w:rsidRPr="00D151E8" w14:paraId="37C17FF6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1ABD6" w14:textId="77777777" w:rsidR="00D151E8" w:rsidRPr="00D151E8" w:rsidRDefault="00D151E8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1 - Preparaty do oczyszczania endoskopów bezpośrednio do zakończenia badania.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F4D4D" w14:textId="77777777" w:rsidR="00D151E8" w:rsidRPr="00D151E8" w:rsidRDefault="00D151E8" w:rsidP="00D151E8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D151E8">
              <w:rPr>
                <w:b/>
                <w:bCs/>
                <w:sz w:val="20"/>
                <w:szCs w:val="20"/>
              </w:rPr>
              <w:t>INFORMER MED Sp. z o.o.</w:t>
            </w:r>
          </w:p>
          <w:p w14:paraId="5F956940" w14:textId="77777777" w:rsidR="00D151E8" w:rsidRPr="00D151E8" w:rsidRDefault="00D151E8" w:rsidP="00D151E8">
            <w:pPr>
              <w:rPr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ul. Winogrady 118 </w:t>
            </w:r>
          </w:p>
          <w:p w14:paraId="3D26A527" w14:textId="01F393C5" w:rsidR="00D151E8" w:rsidRPr="00D151E8" w:rsidRDefault="00D151E8" w:rsidP="00D151E8">
            <w:pPr>
              <w:spacing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61-626 Poznań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F180" w14:textId="77777777" w:rsidR="00D151E8" w:rsidRDefault="00D151E8" w:rsidP="00B1211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D2A385F" w14:textId="67006DF3" w:rsidR="00D151E8" w:rsidRPr="00D151E8" w:rsidRDefault="00D151E8" w:rsidP="00B1211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777BB1" w:rsidRPr="00D151E8" w14:paraId="1C429D97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C5FA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2 - System suchych zrolowanych do nasączania preparatami dezynfekcyjnymi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D7D8" w14:textId="050EF2AD" w:rsidR="00777BB1" w:rsidRPr="00D151E8" w:rsidRDefault="00777BB1" w:rsidP="00B121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151E8">
              <w:rPr>
                <w:b/>
                <w:bCs/>
                <w:sz w:val="20"/>
                <w:szCs w:val="20"/>
              </w:rPr>
              <w:t xml:space="preserve">OTOPROMED </w:t>
            </w:r>
            <w:r w:rsidR="00D151E8"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3E665302" w14:textId="77777777" w:rsidR="00777BB1" w:rsidRPr="00D151E8" w:rsidRDefault="00777BB1" w:rsidP="00B12118">
            <w:pPr>
              <w:rPr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ul. Władysława Nehringa 8/6</w:t>
            </w:r>
          </w:p>
          <w:p w14:paraId="768B4FE3" w14:textId="77777777" w:rsidR="00777BB1" w:rsidRPr="00D151E8" w:rsidRDefault="00777BB1" w:rsidP="00B12118">
            <w:pPr>
              <w:spacing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60-247 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4A156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1 - Cena - 100.00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E5368" w14:textId="77777777" w:rsidR="00777BB1" w:rsidRPr="00D151E8" w:rsidRDefault="00777BB1" w:rsidP="00B12118">
            <w:pPr>
              <w:jc w:val="center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  100,00</w:t>
            </w:r>
          </w:p>
        </w:tc>
      </w:tr>
      <w:tr w:rsidR="00777BB1" w:rsidRPr="00D151E8" w14:paraId="43164B3E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47768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2 - System suchych zrolowanych do nasączania preparatami dezynfekcyjnymi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9DCD" w14:textId="77777777" w:rsidR="00D151E8" w:rsidRPr="00D151E8" w:rsidRDefault="00D151E8" w:rsidP="00D151E8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D151E8">
              <w:rPr>
                <w:b/>
                <w:bCs/>
                <w:sz w:val="20"/>
                <w:szCs w:val="20"/>
              </w:rPr>
              <w:t>ProjectMed Tomasz Surowiec</w:t>
            </w:r>
          </w:p>
          <w:p w14:paraId="7BA49B9C" w14:textId="77777777" w:rsidR="00D151E8" w:rsidRPr="00D151E8" w:rsidRDefault="00D151E8" w:rsidP="00D151E8">
            <w:pPr>
              <w:rPr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ul. </w:t>
            </w:r>
            <w:proofErr w:type="spellStart"/>
            <w:r w:rsidRPr="00D151E8">
              <w:rPr>
                <w:sz w:val="20"/>
                <w:szCs w:val="20"/>
              </w:rPr>
              <w:t>Alejkowa</w:t>
            </w:r>
            <w:proofErr w:type="spellEnd"/>
            <w:r w:rsidRPr="00D151E8">
              <w:rPr>
                <w:sz w:val="20"/>
                <w:szCs w:val="20"/>
              </w:rPr>
              <w:t xml:space="preserve"> 21/B9 </w:t>
            </w:r>
          </w:p>
          <w:p w14:paraId="71197CD2" w14:textId="74F29D37" w:rsidR="00777BB1" w:rsidRPr="00D151E8" w:rsidRDefault="00D151E8" w:rsidP="00D151E8">
            <w:pPr>
              <w:spacing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15-528 Sowlany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67880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1 - Cena - 72.67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9BC37" w14:textId="77777777" w:rsidR="00777BB1" w:rsidRPr="00D151E8" w:rsidRDefault="00777BB1" w:rsidP="00B12118">
            <w:pPr>
              <w:jc w:val="center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  72,67</w:t>
            </w:r>
          </w:p>
        </w:tc>
      </w:tr>
      <w:tr w:rsidR="00777BB1" w:rsidRPr="00D151E8" w14:paraId="22845C99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16B61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2 - System suchych zrolowanych do nasączania preparatami dezynfekcyjnymi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B4D11" w14:textId="77777777" w:rsidR="00135144" w:rsidRPr="00135144" w:rsidRDefault="00135144" w:rsidP="0013514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35144">
              <w:rPr>
                <w:b/>
                <w:bCs/>
                <w:sz w:val="20"/>
                <w:szCs w:val="20"/>
              </w:rPr>
              <w:t>Tuttomed Farmacja Sp. z o.o.</w:t>
            </w:r>
          </w:p>
          <w:p w14:paraId="50685C04" w14:textId="77777777" w:rsidR="00135144" w:rsidRPr="00135144" w:rsidRDefault="00135144" w:rsidP="00135144">
            <w:pPr>
              <w:rPr>
                <w:sz w:val="20"/>
                <w:szCs w:val="20"/>
              </w:rPr>
            </w:pPr>
            <w:r w:rsidRPr="00135144">
              <w:rPr>
                <w:sz w:val="20"/>
                <w:szCs w:val="20"/>
              </w:rPr>
              <w:t xml:space="preserve">ul. Powstańców Wielkopolskich 2 </w:t>
            </w:r>
          </w:p>
          <w:p w14:paraId="7CF15A1C" w14:textId="4E9EF34C" w:rsidR="00777BB1" w:rsidRPr="00D151E8" w:rsidRDefault="00135144" w:rsidP="00135144">
            <w:pPr>
              <w:spacing w:after="40"/>
              <w:rPr>
                <w:color w:val="000000"/>
                <w:sz w:val="20"/>
                <w:szCs w:val="20"/>
              </w:rPr>
            </w:pPr>
            <w:r w:rsidRPr="00135144">
              <w:rPr>
                <w:sz w:val="20"/>
                <w:szCs w:val="20"/>
              </w:rPr>
              <w:t>62-002 Suchy Las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DD1B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1 - Cena - 74.89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353D" w14:textId="1CCD1693" w:rsidR="00777BB1" w:rsidRPr="00D151E8" w:rsidRDefault="00777BB1" w:rsidP="00B12118">
            <w:pPr>
              <w:jc w:val="center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  74,</w:t>
            </w:r>
            <w:r w:rsidR="00CE0672">
              <w:rPr>
                <w:sz w:val="20"/>
                <w:szCs w:val="20"/>
              </w:rPr>
              <w:t>91</w:t>
            </w:r>
          </w:p>
        </w:tc>
      </w:tr>
      <w:tr w:rsidR="00777BB1" w:rsidRPr="00D151E8" w14:paraId="4593A957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121BD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2 - System suchych zrolowanych do nasączania preparatami dezynfekcyjnymi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2D453" w14:textId="77777777" w:rsidR="00034309" w:rsidRPr="00034309" w:rsidRDefault="00034309" w:rsidP="00034309">
            <w:pPr>
              <w:spacing w:before="80"/>
              <w:rPr>
                <w:b/>
                <w:bCs/>
                <w:sz w:val="20"/>
                <w:szCs w:val="20"/>
              </w:rPr>
            </w:pPr>
            <w:proofErr w:type="spellStart"/>
            <w:r w:rsidRPr="00034309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034309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1186D62" w14:textId="77777777" w:rsidR="00034309" w:rsidRPr="00034309" w:rsidRDefault="00034309" w:rsidP="00034309">
            <w:pPr>
              <w:rPr>
                <w:sz w:val="20"/>
                <w:szCs w:val="20"/>
              </w:rPr>
            </w:pPr>
            <w:r w:rsidRPr="00034309">
              <w:rPr>
                <w:sz w:val="20"/>
                <w:szCs w:val="20"/>
              </w:rPr>
              <w:t xml:space="preserve">ul. Przemysłowa 8 B </w:t>
            </w:r>
          </w:p>
          <w:p w14:paraId="2469ACDC" w14:textId="512944E8" w:rsidR="00777BB1" w:rsidRPr="00D151E8" w:rsidRDefault="00034309" w:rsidP="00034309">
            <w:pPr>
              <w:spacing w:after="40"/>
              <w:rPr>
                <w:color w:val="000000"/>
                <w:sz w:val="20"/>
                <w:szCs w:val="20"/>
              </w:rPr>
            </w:pPr>
            <w:r w:rsidRPr="00034309">
              <w:rPr>
                <w:sz w:val="20"/>
                <w:szCs w:val="20"/>
              </w:rPr>
              <w:t>85-758 Bydgoszcz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932CA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1 - Cena - 63.57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E3212" w14:textId="77777777" w:rsidR="00777BB1" w:rsidRPr="00D151E8" w:rsidRDefault="00777BB1" w:rsidP="00B12118">
            <w:pPr>
              <w:jc w:val="center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  63,57</w:t>
            </w:r>
          </w:p>
        </w:tc>
      </w:tr>
      <w:tr w:rsidR="00777BB1" w:rsidRPr="00D151E8" w14:paraId="592E89BE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44F6A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2 - System suchych zrolowanych do nasączania preparatami dezynfekcyjnymi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2B891" w14:textId="77777777" w:rsidR="00034309" w:rsidRPr="00034309" w:rsidRDefault="00034309" w:rsidP="00034309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034309">
              <w:rPr>
                <w:b/>
                <w:bCs/>
                <w:sz w:val="20"/>
                <w:szCs w:val="20"/>
              </w:rPr>
              <w:t>Medilab Firma Wytwórczo-Usługowa Sp. z o.o.</w:t>
            </w:r>
          </w:p>
          <w:p w14:paraId="35FF5211" w14:textId="77777777" w:rsidR="00034309" w:rsidRPr="00034309" w:rsidRDefault="00034309" w:rsidP="00034309">
            <w:pPr>
              <w:rPr>
                <w:sz w:val="20"/>
                <w:szCs w:val="20"/>
              </w:rPr>
            </w:pPr>
            <w:r w:rsidRPr="00034309">
              <w:rPr>
                <w:sz w:val="20"/>
                <w:szCs w:val="20"/>
              </w:rPr>
              <w:t xml:space="preserve">ul. Niedźwiedzia 60 </w:t>
            </w:r>
          </w:p>
          <w:p w14:paraId="6F9AD8AE" w14:textId="1EFC2348" w:rsidR="00777BB1" w:rsidRPr="00D151E8" w:rsidRDefault="00034309" w:rsidP="00034309">
            <w:pPr>
              <w:spacing w:after="40"/>
              <w:rPr>
                <w:color w:val="000000"/>
                <w:sz w:val="20"/>
                <w:szCs w:val="20"/>
              </w:rPr>
            </w:pPr>
            <w:r w:rsidRPr="00034309">
              <w:rPr>
                <w:sz w:val="20"/>
                <w:szCs w:val="20"/>
              </w:rPr>
              <w:t>15-531 Białystok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8F16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1 - Cena - 40.24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0CD7" w14:textId="77777777" w:rsidR="00777BB1" w:rsidRPr="00D151E8" w:rsidRDefault="00777BB1" w:rsidP="00B12118">
            <w:pPr>
              <w:jc w:val="center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  40,24</w:t>
            </w:r>
          </w:p>
        </w:tc>
      </w:tr>
      <w:tr w:rsidR="00777BB1" w:rsidRPr="00D151E8" w14:paraId="01647ABC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1E9B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3 - Preparaty do ręcznego mycia i dezynfekcji sond TEE do echo serca przezprzełykowego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BF474" w14:textId="77777777" w:rsidR="00FF267A" w:rsidRPr="00FF267A" w:rsidRDefault="00FF267A" w:rsidP="00FF267A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FF267A">
              <w:rPr>
                <w:b/>
                <w:bCs/>
                <w:sz w:val="20"/>
                <w:szCs w:val="20"/>
              </w:rPr>
              <w:t>Centrum Zaopatrzenia Medycznego "CEZAL" SA-Wrocław</w:t>
            </w:r>
          </w:p>
          <w:p w14:paraId="398DC156" w14:textId="77777777" w:rsidR="00FF267A" w:rsidRPr="00FF267A" w:rsidRDefault="00FF267A" w:rsidP="00FF267A">
            <w:pPr>
              <w:rPr>
                <w:sz w:val="20"/>
                <w:szCs w:val="20"/>
              </w:rPr>
            </w:pPr>
            <w:r w:rsidRPr="00FF267A">
              <w:rPr>
                <w:sz w:val="20"/>
                <w:szCs w:val="20"/>
              </w:rPr>
              <w:t xml:space="preserve">ul. Widna 4 </w:t>
            </w:r>
          </w:p>
          <w:p w14:paraId="1FD08D2B" w14:textId="0E3EC6C1" w:rsidR="00777BB1" w:rsidRPr="00D151E8" w:rsidRDefault="00FF267A" w:rsidP="00FF267A">
            <w:pPr>
              <w:spacing w:after="40"/>
              <w:rPr>
                <w:color w:val="000000"/>
                <w:sz w:val="20"/>
                <w:szCs w:val="20"/>
              </w:rPr>
            </w:pPr>
            <w:r w:rsidRPr="00FF267A">
              <w:rPr>
                <w:sz w:val="20"/>
                <w:szCs w:val="20"/>
              </w:rPr>
              <w:t>50-543 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46C56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1 - Cena - 100.00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CDE2E" w14:textId="77777777" w:rsidR="00777BB1" w:rsidRPr="00D151E8" w:rsidRDefault="00777BB1" w:rsidP="00B12118">
            <w:pPr>
              <w:jc w:val="center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  100,00</w:t>
            </w:r>
          </w:p>
        </w:tc>
      </w:tr>
      <w:tr w:rsidR="00777BB1" w:rsidRPr="00D151E8" w14:paraId="1AB5D62A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FF608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lastRenderedPageBreak/>
              <w:t>7 - Preparaty do mycia i dezynfekcji rąk w systemie zamkniętym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0D77F" w14:textId="77777777" w:rsidR="00FF267A" w:rsidRPr="00FF267A" w:rsidRDefault="00FF267A" w:rsidP="00FF267A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FF267A">
              <w:rPr>
                <w:b/>
                <w:bCs/>
                <w:sz w:val="20"/>
                <w:szCs w:val="20"/>
              </w:rPr>
              <w:t>Centrum Zaopatrzenia Medycznego "CEZAL" SA-Wrocław</w:t>
            </w:r>
          </w:p>
          <w:p w14:paraId="3DC7E0A7" w14:textId="77777777" w:rsidR="00FF267A" w:rsidRPr="00FF267A" w:rsidRDefault="00FF267A" w:rsidP="00FF267A">
            <w:pPr>
              <w:rPr>
                <w:sz w:val="20"/>
                <w:szCs w:val="20"/>
              </w:rPr>
            </w:pPr>
            <w:r w:rsidRPr="00FF267A">
              <w:rPr>
                <w:sz w:val="20"/>
                <w:szCs w:val="20"/>
              </w:rPr>
              <w:t xml:space="preserve">ul. Widna 4 </w:t>
            </w:r>
          </w:p>
          <w:p w14:paraId="1D2FE33D" w14:textId="38024561" w:rsidR="00777BB1" w:rsidRPr="00D151E8" w:rsidRDefault="00FF267A" w:rsidP="00FF267A">
            <w:pPr>
              <w:spacing w:after="40"/>
              <w:rPr>
                <w:color w:val="000000"/>
                <w:sz w:val="20"/>
                <w:szCs w:val="20"/>
              </w:rPr>
            </w:pPr>
            <w:r w:rsidRPr="00FF267A">
              <w:rPr>
                <w:sz w:val="20"/>
                <w:szCs w:val="20"/>
              </w:rPr>
              <w:t>50-543 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D603E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1 - Cena - 100.00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167F" w14:textId="77777777" w:rsidR="00777BB1" w:rsidRPr="00D151E8" w:rsidRDefault="00777BB1" w:rsidP="00B12118">
            <w:pPr>
              <w:jc w:val="center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  100,00</w:t>
            </w:r>
          </w:p>
        </w:tc>
      </w:tr>
      <w:tr w:rsidR="00777BB1" w:rsidRPr="00D151E8" w14:paraId="48F435FD" w14:textId="77777777" w:rsidTr="00D151E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5BC6F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8 - Preparaty do zamgławiania pomieszczeń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3BF0E" w14:textId="77777777" w:rsidR="00FF267A" w:rsidRPr="00034309" w:rsidRDefault="00FF267A" w:rsidP="00FF267A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034309">
              <w:rPr>
                <w:b/>
                <w:bCs/>
                <w:sz w:val="20"/>
                <w:szCs w:val="20"/>
              </w:rPr>
              <w:t>Medilab Firma Wytwórczo-Usługowa Sp. z o.o.</w:t>
            </w:r>
          </w:p>
          <w:p w14:paraId="46055DF1" w14:textId="77777777" w:rsidR="00FF267A" w:rsidRPr="00034309" w:rsidRDefault="00FF267A" w:rsidP="00FF267A">
            <w:pPr>
              <w:rPr>
                <w:sz w:val="20"/>
                <w:szCs w:val="20"/>
              </w:rPr>
            </w:pPr>
            <w:r w:rsidRPr="00034309">
              <w:rPr>
                <w:sz w:val="20"/>
                <w:szCs w:val="20"/>
              </w:rPr>
              <w:t xml:space="preserve">ul. Niedźwiedzia 60 </w:t>
            </w:r>
          </w:p>
          <w:p w14:paraId="23DF8A77" w14:textId="56F1C8EE" w:rsidR="00777BB1" w:rsidRPr="00D151E8" w:rsidRDefault="00FF267A" w:rsidP="00FF267A">
            <w:pPr>
              <w:spacing w:after="40"/>
              <w:rPr>
                <w:color w:val="000000"/>
                <w:sz w:val="20"/>
                <w:szCs w:val="20"/>
              </w:rPr>
            </w:pPr>
            <w:r w:rsidRPr="00034309">
              <w:rPr>
                <w:sz w:val="20"/>
                <w:szCs w:val="20"/>
              </w:rPr>
              <w:t>15-531 Białystok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AAB5" w14:textId="77777777" w:rsidR="00777BB1" w:rsidRPr="00D151E8" w:rsidRDefault="00777BB1" w:rsidP="00B121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1 - Cena - 100.00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B36D" w14:textId="77777777" w:rsidR="00777BB1" w:rsidRPr="00D151E8" w:rsidRDefault="00777BB1" w:rsidP="00B12118">
            <w:pPr>
              <w:jc w:val="center"/>
              <w:rPr>
                <w:color w:val="000000"/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  100,00</w:t>
            </w:r>
          </w:p>
        </w:tc>
      </w:tr>
    </w:tbl>
    <w:p w14:paraId="5BC7F922" w14:textId="77777777" w:rsidR="00A02E94" w:rsidRPr="00D151E8" w:rsidRDefault="00A02E94" w:rsidP="00A02E94">
      <w:pPr>
        <w:spacing w:before="120"/>
        <w:jc w:val="both"/>
        <w:rPr>
          <w:color w:val="000000"/>
        </w:rPr>
      </w:pPr>
    </w:p>
    <w:p w14:paraId="21AD7F78" w14:textId="77777777" w:rsidR="00A02E94" w:rsidRPr="00D151E8" w:rsidRDefault="00A02E94" w:rsidP="00A02E94">
      <w:pPr>
        <w:spacing w:after="120"/>
        <w:jc w:val="both"/>
        <w:rPr>
          <w:color w:val="000000"/>
        </w:rPr>
      </w:pPr>
      <w:r w:rsidRPr="00D151E8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D151E8" w14:paraId="5D9AD841" w14:textId="77777777" w:rsidTr="00777B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7FFEA93" w14:textId="77777777" w:rsidR="00A02E94" w:rsidRPr="00D151E8" w:rsidRDefault="00A02E94" w:rsidP="005C35EA">
            <w:pPr>
              <w:spacing w:before="60" w:after="60"/>
              <w:jc w:val="center"/>
              <w:rPr>
                <w:b/>
              </w:rPr>
            </w:pPr>
            <w:r w:rsidRPr="00D151E8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FD6C3EC" w14:textId="77777777" w:rsidR="00A02E94" w:rsidRPr="00D151E8" w:rsidRDefault="00A02E94" w:rsidP="005C35EA">
            <w:pPr>
              <w:spacing w:before="60" w:after="60"/>
              <w:jc w:val="center"/>
              <w:rPr>
                <w:b/>
              </w:rPr>
            </w:pPr>
            <w:r w:rsidRPr="00D151E8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D270940" w14:textId="77777777" w:rsidR="00A02E94" w:rsidRPr="00D151E8" w:rsidRDefault="00A02E94" w:rsidP="005C35EA">
            <w:pPr>
              <w:spacing w:before="60" w:after="60"/>
              <w:jc w:val="center"/>
              <w:rPr>
                <w:b/>
              </w:rPr>
            </w:pPr>
            <w:r w:rsidRPr="00D151E8">
              <w:rPr>
                <w:b/>
              </w:rPr>
              <w:t>Uzasadnienie odrzucenia oferty</w:t>
            </w:r>
          </w:p>
        </w:tc>
      </w:tr>
      <w:tr w:rsidR="00777BB1" w:rsidRPr="00D151E8" w14:paraId="1D82B1B3" w14:textId="77777777" w:rsidTr="00777B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672722" w14:textId="77777777" w:rsidR="00777BB1" w:rsidRPr="00D151E8" w:rsidRDefault="00777BB1" w:rsidP="00B12118">
            <w:pPr>
              <w:spacing w:before="40"/>
              <w:jc w:val="center"/>
            </w:pPr>
            <w:r w:rsidRPr="00D151E8">
              <w:t>7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CDAD78" w14:textId="77777777" w:rsidR="00FF267A" w:rsidRPr="00D151E8" w:rsidRDefault="00FF267A" w:rsidP="00FF267A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D151E8">
              <w:rPr>
                <w:b/>
                <w:bCs/>
                <w:sz w:val="20"/>
                <w:szCs w:val="20"/>
              </w:rPr>
              <w:t>INFORMER MED Sp. z o.o.</w:t>
            </w:r>
          </w:p>
          <w:p w14:paraId="03849290" w14:textId="77777777" w:rsidR="00FF267A" w:rsidRPr="00D151E8" w:rsidRDefault="00FF267A" w:rsidP="00FF267A">
            <w:pPr>
              <w:rPr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 xml:space="preserve">ul. Winogrady 118 </w:t>
            </w:r>
          </w:p>
          <w:p w14:paraId="131228F1" w14:textId="0FF75A1C" w:rsidR="00777BB1" w:rsidRPr="00FF267A" w:rsidRDefault="00FF267A" w:rsidP="00FF267A">
            <w:pPr>
              <w:spacing w:after="60"/>
              <w:rPr>
                <w:sz w:val="20"/>
                <w:szCs w:val="20"/>
              </w:rPr>
            </w:pPr>
            <w:r w:rsidRPr="00D151E8">
              <w:rPr>
                <w:sz w:val="20"/>
                <w:szCs w:val="20"/>
              </w:rPr>
              <w:t>61-626 Poznań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B97101" w14:textId="3FFB335F" w:rsidR="00777BB1" w:rsidRPr="00D151E8" w:rsidRDefault="00777BB1" w:rsidP="00B12118">
            <w:pPr>
              <w:spacing w:before="60" w:after="40"/>
            </w:pPr>
            <w:r w:rsidRPr="00D151E8">
              <w:t>Oferta odrzucona w zadaniu</w:t>
            </w:r>
            <w:r w:rsidR="009305BA">
              <w:t xml:space="preserve"> nr </w:t>
            </w:r>
            <w:r w:rsidRPr="00D151E8">
              <w:t xml:space="preserve">1 na podstawie </w:t>
            </w:r>
            <w:r w:rsidR="00E35144" w:rsidRPr="00E35144">
              <w:rPr>
                <w:b/>
                <w:bCs/>
              </w:rPr>
              <w:t>Art. 226 ust. 1 pkt. 2 lit c</w:t>
            </w:r>
            <w:r w:rsidRPr="00E35144">
              <w:rPr>
                <w:b/>
                <w:bCs/>
              </w:rPr>
              <w:t xml:space="preserve"> </w:t>
            </w:r>
            <w:r w:rsidRPr="00E35144">
              <w:t xml:space="preserve">ustawy </w:t>
            </w:r>
            <w:proofErr w:type="spellStart"/>
            <w:r w:rsidRPr="00E35144">
              <w:t>Pzp</w:t>
            </w:r>
            <w:proofErr w:type="spellEnd"/>
            <w:r w:rsidRPr="00E35144">
              <w:t>.</w:t>
            </w:r>
          </w:p>
          <w:p w14:paraId="773109D4" w14:textId="77777777" w:rsidR="00777BB1" w:rsidRPr="009305BA" w:rsidRDefault="00777BB1" w:rsidP="00B12118">
            <w:pPr>
              <w:spacing w:before="60" w:after="40"/>
              <w:rPr>
                <w:u w:val="single"/>
              </w:rPr>
            </w:pPr>
            <w:r w:rsidRPr="009305BA">
              <w:rPr>
                <w:u w:val="single"/>
              </w:rPr>
              <w:t>Uzasadnienie:</w:t>
            </w:r>
          </w:p>
          <w:p w14:paraId="74D1C186" w14:textId="68FF7807" w:rsidR="009305BA" w:rsidRPr="00E27193" w:rsidRDefault="009305BA" w:rsidP="009305BA">
            <w:pPr>
              <w:spacing w:after="60"/>
              <w:jc w:val="both"/>
            </w:pPr>
            <w:r w:rsidRPr="00E27193">
              <w:t>Zamawiający w dniu 2</w:t>
            </w:r>
            <w:r w:rsidR="00E35144">
              <w:t>1</w:t>
            </w:r>
            <w:r w:rsidRPr="00E27193">
              <w:t xml:space="preserve">.06.2023r., wysłał do wykonawcy przez Platformę on-line działającą pod adresem https://e-ProPublico.pl wezwanie </w:t>
            </w:r>
            <w:r w:rsidR="00E35144" w:rsidRPr="00E35144">
              <w:t>do</w:t>
            </w:r>
            <w:r w:rsidR="00E35144">
              <w:t xml:space="preserve"> </w:t>
            </w:r>
            <w:r w:rsidR="00E35144" w:rsidRPr="00E35144">
              <w:t>uzupełnienia braków w ofercie</w:t>
            </w:r>
            <w:r w:rsidR="00E35144">
              <w:t xml:space="preserve"> tj. „</w:t>
            </w:r>
            <w:r w:rsidR="00E35144" w:rsidRPr="00E35144">
              <w:rPr>
                <w:bCs/>
                <w:i/>
                <w:iCs/>
              </w:rPr>
              <w:t>Oświadczenie Wykonawcy, iż zaoferowane opakowania nie stanowią odpadu niebezpiecznego</w:t>
            </w:r>
            <w:r w:rsidR="00E35144">
              <w:t>”</w:t>
            </w:r>
            <w:r w:rsidRPr="00E27193">
              <w:t>. Termin złożenia ww. oświadczenia upłynął w dniu 2</w:t>
            </w:r>
            <w:r w:rsidR="00E35144">
              <w:t>6</w:t>
            </w:r>
            <w:r w:rsidRPr="00E27193">
              <w:t xml:space="preserve">.06.2023. Wykonawca w wyznaczonym terminie nie złożył wymaganego pisma.  </w:t>
            </w:r>
          </w:p>
          <w:p w14:paraId="2F52FB62" w14:textId="2E7136EA" w:rsidR="00777BB1" w:rsidRPr="00D151E8" w:rsidRDefault="009305BA" w:rsidP="00E35144">
            <w:pPr>
              <w:spacing w:after="60"/>
              <w:jc w:val="both"/>
            </w:pPr>
            <w:r w:rsidRPr="00E27193">
              <w:t>Ponadto zmawiający w treści wniosku do wykonawcy zaznaczył jednocześnie, że cyt. "</w:t>
            </w:r>
            <w:r w:rsidR="00E35144">
              <w:t xml:space="preserve">Zamawiający zawiadamia, że w przypadku nieuzupełnienia wskazanych braków w ofercie, w wyznaczonym terminie oferta wykonawcy zostanie odrzucona na podstawie art. 226 ust. 1 pkt. 2 lit c ustawy </w:t>
            </w:r>
            <w:proofErr w:type="spellStart"/>
            <w:r w:rsidR="00E35144">
              <w:t>Pzp</w:t>
            </w:r>
            <w:proofErr w:type="spellEnd"/>
            <w:r w:rsidR="00E35144">
              <w:t>.</w:t>
            </w:r>
          </w:p>
        </w:tc>
      </w:tr>
    </w:tbl>
    <w:p w14:paraId="03CA9912" w14:textId="77777777" w:rsidR="00A02E94" w:rsidRPr="00D151E8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14:paraId="3F4F0FAF" w14:textId="4C100A61" w:rsidR="009305BA" w:rsidRPr="000C7760" w:rsidRDefault="009305BA" w:rsidP="009305BA">
      <w:pPr>
        <w:spacing w:line="276" w:lineRule="auto"/>
        <w:jc w:val="both"/>
        <w:rPr>
          <w:bCs/>
        </w:rPr>
      </w:pPr>
      <w:bookmarkStart w:id="1" w:name="_Hlk71620154"/>
      <w:r w:rsidRPr="000C7760">
        <w:t xml:space="preserve">W myśl art. 259 ustawy </w:t>
      </w:r>
      <w:proofErr w:type="spellStart"/>
      <w:r w:rsidRPr="000C7760">
        <w:t>Pzp</w:t>
      </w:r>
      <w:proofErr w:type="spellEnd"/>
      <w:r w:rsidRPr="000C7760">
        <w:t xml:space="preserve"> Zamawiający informuje, że postępowanie o udzielenie zamówienia publicznego w w/w postępowaniu przetargowym – na podstawie art. 255 pkt. 2 – </w:t>
      </w:r>
      <w:r w:rsidRPr="000C7760">
        <w:rPr>
          <w:b/>
          <w:u w:val="single"/>
        </w:rPr>
        <w:t xml:space="preserve">unieważnia </w:t>
      </w:r>
      <w:r w:rsidRPr="000C7760">
        <w:rPr>
          <w:b/>
          <w:u w:val="single"/>
        </w:rPr>
        <w:br/>
        <w:t xml:space="preserve">w zakresie zadania nr 1 </w:t>
      </w:r>
      <w:r w:rsidRPr="000C7760">
        <w:rPr>
          <w:bCs/>
        </w:rPr>
        <w:t>,  ze względu na fakt, iż wszystkie złożone oferty podlegały odrzuceniu.</w:t>
      </w:r>
    </w:p>
    <w:bookmarkEnd w:id="1"/>
    <w:p w14:paraId="0CB9CA67" w14:textId="77777777" w:rsidR="009305BA" w:rsidRDefault="009305BA" w:rsidP="006F0A2B">
      <w:pPr>
        <w:spacing w:after="120" w:line="276" w:lineRule="auto"/>
        <w:jc w:val="both"/>
        <w:rPr>
          <w:sz w:val="22"/>
          <w:szCs w:val="22"/>
        </w:rPr>
      </w:pPr>
    </w:p>
    <w:p w14:paraId="419D0D2A" w14:textId="1E6B12B7" w:rsidR="006F0A2B" w:rsidRPr="00E02CB6" w:rsidRDefault="006F0A2B" w:rsidP="006F0A2B">
      <w:pPr>
        <w:spacing w:after="120" w:line="276" w:lineRule="auto"/>
        <w:jc w:val="both"/>
        <w:rPr>
          <w:sz w:val="28"/>
          <w:szCs w:val="28"/>
        </w:rPr>
      </w:pPr>
      <w:r w:rsidRPr="00E02CB6">
        <w:t xml:space="preserve">W myśl art. 259 ustawy </w:t>
      </w:r>
      <w:proofErr w:type="spellStart"/>
      <w:r w:rsidRPr="00E02CB6">
        <w:t>Pzp</w:t>
      </w:r>
      <w:proofErr w:type="spellEnd"/>
      <w:r w:rsidRPr="00E02CB6">
        <w:t xml:space="preserve"> Zamawiający informuje, że postępowanie o udzielenie zamówienia publicznego w w/w postępowaniu przetargowym – na podstawie art. 255 pkt. 1 – </w:t>
      </w:r>
      <w:r w:rsidRPr="00E02CB6">
        <w:rPr>
          <w:b/>
          <w:u w:val="single"/>
        </w:rPr>
        <w:t xml:space="preserve">unieważnia </w:t>
      </w:r>
      <w:r w:rsidRPr="00E02CB6">
        <w:rPr>
          <w:b/>
          <w:u w:val="single"/>
        </w:rPr>
        <w:br/>
        <w:t>w zakresie zadania nr 5</w:t>
      </w:r>
      <w:r w:rsidRPr="00E02CB6">
        <w:rPr>
          <w:bCs/>
        </w:rPr>
        <w:t xml:space="preserve"> ze względu na fakt, iż nie złożono żadnej oferty</w:t>
      </w:r>
    </w:p>
    <w:p w14:paraId="32984D5A" w14:textId="77777777" w:rsidR="00E35144" w:rsidRDefault="00E35144" w:rsidP="006F0A2B">
      <w:pPr>
        <w:spacing w:after="40" w:line="276" w:lineRule="auto"/>
        <w:jc w:val="both"/>
      </w:pPr>
    </w:p>
    <w:p w14:paraId="410ED388" w14:textId="1019387A" w:rsidR="006F0A2B" w:rsidRPr="00D151E8" w:rsidRDefault="006F0A2B" w:rsidP="006F0A2B">
      <w:pPr>
        <w:spacing w:after="40" w:line="276" w:lineRule="auto"/>
        <w:jc w:val="both"/>
      </w:pPr>
      <w:r w:rsidRPr="00D151E8">
        <w:t>Informacja o terminie zawarcia umowy:</w:t>
      </w:r>
    </w:p>
    <w:p w14:paraId="70D5E8FC" w14:textId="77777777" w:rsidR="006F0A2B" w:rsidRPr="00D151E8" w:rsidRDefault="006F0A2B" w:rsidP="006F0A2B">
      <w:pPr>
        <w:spacing w:after="120" w:line="276" w:lineRule="auto"/>
        <w:jc w:val="both"/>
      </w:pPr>
      <w:r w:rsidRPr="00D151E8">
        <w:t xml:space="preserve">Umowa w sprawie zamówienia publicznego, zgodnie z art. 308 ust. 2 ustawy </w:t>
      </w:r>
      <w:proofErr w:type="spellStart"/>
      <w:r w:rsidRPr="00D151E8">
        <w:t>Pzp</w:t>
      </w:r>
      <w:proofErr w:type="spellEnd"/>
      <w:r w:rsidRPr="00D151E8">
        <w:t xml:space="preserve">, zostanie zawarta, z uwzględnieniem art. 577 ustawy </w:t>
      </w:r>
      <w:proofErr w:type="spellStart"/>
      <w:r w:rsidRPr="00D151E8">
        <w:t>Pzp</w:t>
      </w:r>
      <w:proofErr w:type="spellEnd"/>
      <w:r w:rsidRPr="00D151E8">
        <w:t>, w terminie nie krótszym niż 5 dni od dnia przesłania niniejszego zawiadomienia o wyborze najkorzystniejszej oferty.</w:t>
      </w:r>
    </w:p>
    <w:p w14:paraId="595810EB" w14:textId="77777777" w:rsidR="006F0A2B" w:rsidRPr="00D151E8" w:rsidRDefault="006F0A2B" w:rsidP="006F0A2B">
      <w:pPr>
        <w:spacing w:line="276" w:lineRule="auto"/>
        <w:jc w:val="both"/>
      </w:pPr>
      <w:r w:rsidRPr="00D151E8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D151E8">
        <w:t>Pzp</w:t>
      </w:r>
      <w:proofErr w:type="spellEnd"/>
      <w:r w:rsidRPr="00D151E8">
        <w:t>.</w:t>
      </w:r>
    </w:p>
    <w:p w14:paraId="228DED80" w14:textId="77777777" w:rsidR="006F0A2B" w:rsidRPr="00D151E8" w:rsidRDefault="006F0A2B" w:rsidP="006F0A2B">
      <w:pPr>
        <w:spacing w:line="360" w:lineRule="auto"/>
        <w:jc w:val="both"/>
        <w:rPr>
          <w:bCs/>
        </w:rPr>
      </w:pPr>
    </w:p>
    <w:p w14:paraId="39DD1115" w14:textId="251BFBC9" w:rsidR="006F0A2B" w:rsidRPr="00D151E8" w:rsidRDefault="006F0A2B" w:rsidP="006F0A2B">
      <w:pPr>
        <w:spacing w:after="480" w:line="360" w:lineRule="auto"/>
        <w:rPr>
          <w:i/>
          <w:sz w:val="22"/>
          <w:szCs w:val="22"/>
        </w:rPr>
      </w:pPr>
      <w:r w:rsidRPr="00D151E8">
        <w:rPr>
          <w:bCs/>
          <w:u w:val="single"/>
        </w:rPr>
        <w:t xml:space="preserve">Zamawiający informuje, iż powiadomienie o wyborze ofert najkorzystniejszych w zakresie zadań częściowych nr 4 </w:t>
      </w:r>
      <w:r w:rsidR="00A269D2">
        <w:rPr>
          <w:bCs/>
          <w:u w:val="single"/>
        </w:rPr>
        <w:t xml:space="preserve">i 6 </w:t>
      </w:r>
      <w:r w:rsidRPr="00D151E8">
        <w:rPr>
          <w:bCs/>
          <w:u w:val="single"/>
        </w:rPr>
        <w:t>nastąpi w terminie późniejszym.</w:t>
      </w:r>
    </w:p>
    <w:p w14:paraId="70E51457" w14:textId="77777777" w:rsidR="006F0A2B" w:rsidRPr="00D151E8" w:rsidRDefault="006F0A2B" w:rsidP="006F0A2B">
      <w:pPr>
        <w:spacing w:line="360" w:lineRule="auto"/>
        <w:jc w:val="both"/>
        <w:rPr>
          <w:bCs/>
        </w:rPr>
      </w:pPr>
    </w:p>
    <w:p w14:paraId="261A51FE" w14:textId="77777777" w:rsidR="004E3EED" w:rsidRPr="004E3EED" w:rsidRDefault="006F0A2B" w:rsidP="004E3EE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D151E8">
        <w:rPr>
          <w:i/>
        </w:rPr>
        <w:t xml:space="preserve"> </w:t>
      </w:r>
      <w:r w:rsidR="004E3EED" w:rsidRPr="004E3EED">
        <w:rPr>
          <w:i/>
          <w:sz w:val="22"/>
          <w:szCs w:val="22"/>
        </w:rPr>
        <w:t>Zamawiający</w:t>
      </w:r>
    </w:p>
    <w:p w14:paraId="5AC83A57" w14:textId="77777777" w:rsidR="004E3EED" w:rsidRPr="004E3EED" w:rsidRDefault="004E3EED" w:rsidP="004E3EED">
      <w:pPr>
        <w:ind w:firstLine="425"/>
        <w:jc w:val="center"/>
        <w:rPr>
          <w:sz w:val="22"/>
          <w:szCs w:val="22"/>
        </w:rPr>
      </w:pPr>
      <w:r w:rsidRPr="004E3EED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E72F6DE" w14:textId="77777777" w:rsidR="004E3EED" w:rsidRPr="004E3EED" w:rsidRDefault="004E3EED" w:rsidP="004E3EED">
      <w:pPr>
        <w:ind w:firstLine="425"/>
        <w:jc w:val="center"/>
        <w:rPr>
          <w:sz w:val="22"/>
          <w:szCs w:val="22"/>
        </w:rPr>
      </w:pPr>
      <w:r w:rsidRPr="004E3EED">
        <w:rPr>
          <w:sz w:val="22"/>
          <w:szCs w:val="22"/>
        </w:rPr>
        <w:t xml:space="preserve">                                                          w Poznaniu</w:t>
      </w:r>
    </w:p>
    <w:p w14:paraId="2B7585A1" w14:textId="77777777" w:rsidR="004E3EED" w:rsidRPr="004E3EED" w:rsidRDefault="004E3EED" w:rsidP="004E3EED">
      <w:pPr>
        <w:ind w:firstLine="425"/>
        <w:jc w:val="center"/>
        <w:rPr>
          <w:i/>
          <w:sz w:val="20"/>
        </w:rPr>
      </w:pPr>
      <w:r w:rsidRPr="004E3EED">
        <w:rPr>
          <w:sz w:val="22"/>
          <w:szCs w:val="22"/>
        </w:rPr>
        <w:t xml:space="preserve">                                                             Piotr Nowicki</w:t>
      </w:r>
    </w:p>
    <w:p w14:paraId="5694494E" w14:textId="77777777" w:rsidR="004E3EED" w:rsidRPr="004E3EED" w:rsidRDefault="004E3EED" w:rsidP="004E3EED">
      <w:pPr>
        <w:ind w:firstLine="425"/>
        <w:jc w:val="center"/>
        <w:rPr>
          <w:iCs/>
          <w:sz w:val="22"/>
          <w:szCs w:val="22"/>
        </w:rPr>
      </w:pPr>
      <w:r w:rsidRPr="004E3EED">
        <w:rPr>
          <w:sz w:val="22"/>
          <w:szCs w:val="22"/>
        </w:rPr>
        <w:t xml:space="preserve">                                                            </w:t>
      </w:r>
    </w:p>
    <w:p w14:paraId="1F4A32E9" w14:textId="11CD0AAF" w:rsidR="006F0A2B" w:rsidRPr="00D151E8" w:rsidRDefault="006F0A2B" w:rsidP="006F0A2B">
      <w:pPr>
        <w:spacing w:after="480" w:line="360" w:lineRule="auto"/>
        <w:ind w:left="3119" w:firstLine="425"/>
        <w:jc w:val="center"/>
        <w:rPr>
          <w:i/>
        </w:rPr>
      </w:pPr>
    </w:p>
    <w:bookmarkEnd w:id="0"/>
    <w:p w14:paraId="4D52A7CD" w14:textId="77777777" w:rsidR="008642B3" w:rsidRPr="00D151E8" w:rsidRDefault="008642B3" w:rsidP="00A02E94"/>
    <w:sectPr w:rsidR="008642B3" w:rsidRPr="00D151E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413B8" w14:textId="77777777" w:rsidR="002E30E8" w:rsidRDefault="002E30E8">
      <w:r>
        <w:separator/>
      </w:r>
    </w:p>
  </w:endnote>
  <w:endnote w:type="continuationSeparator" w:id="0">
    <w:p w14:paraId="154A3AC4" w14:textId="77777777" w:rsidR="002E30E8" w:rsidRDefault="002E3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1229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E224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56E15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0F28E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650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D2A18" w14:textId="77777777" w:rsidR="002E30E8" w:rsidRDefault="002E30E8">
      <w:r>
        <w:separator/>
      </w:r>
    </w:p>
  </w:footnote>
  <w:footnote w:type="continuationSeparator" w:id="0">
    <w:p w14:paraId="507A6669" w14:textId="77777777" w:rsidR="002E30E8" w:rsidRDefault="002E3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9A92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07DD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5F0C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0E8"/>
    <w:rsid w:val="00022322"/>
    <w:rsid w:val="00034309"/>
    <w:rsid w:val="00042497"/>
    <w:rsid w:val="000C1E6F"/>
    <w:rsid w:val="000E4E56"/>
    <w:rsid w:val="00135144"/>
    <w:rsid w:val="001A1468"/>
    <w:rsid w:val="001B7815"/>
    <w:rsid w:val="001F718D"/>
    <w:rsid w:val="00211A34"/>
    <w:rsid w:val="002B1E4F"/>
    <w:rsid w:val="002B6761"/>
    <w:rsid w:val="002E30E8"/>
    <w:rsid w:val="003445A0"/>
    <w:rsid w:val="00357E07"/>
    <w:rsid w:val="003A0AFC"/>
    <w:rsid w:val="003D611C"/>
    <w:rsid w:val="00431C0B"/>
    <w:rsid w:val="00437CAD"/>
    <w:rsid w:val="004657DA"/>
    <w:rsid w:val="004B2665"/>
    <w:rsid w:val="004C3459"/>
    <w:rsid w:val="004E324A"/>
    <w:rsid w:val="004E3EED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6F0A2B"/>
    <w:rsid w:val="00712C39"/>
    <w:rsid w:val="00756CDA"/>
    <w:rsid w:val="00777BB1"/>
    <w:rsid w:val="007E2ACC"/>
    <w:rsid w:val="007E68C5"/>
    <w:rsid w:val="00810ABD"/>
    <w:rsid w:val="00832144"/>
    <w:rsid w:val="008567C7"/>
    <w:rsid w:val="008642B3"/>
    <w:rsid w:val="008A6C10"/>
    <w:rsid w:val="008E5102"/>
    <w:rsid w:val="00915B9E"/>
    <w:rsid w:val="009305BA"/>
    <w:rsid w:val="00952256"/>
    <w:rsid w:val="0097748A"/>
    <w:rsid w:val="009F0E5C"/>
    <w:rsid w:val="00A029B8"/>
    <w:rsid w:val="00A02E94"/>
    <w:rsid w:val="00A269D2"/>
    <w:rsid w:val="00A91321"/>
    <w:rsid w:val="00AA02AC"/>
    <w:rsid w:val="00B32D12"/>
    <w:rsid w:val="00B464D3"/>
    <w:rsid w:val="00B509D2"/>
    <w:rsid w:val="00B8185B"/>
    <w:rsid w:val="00BC6F7F"/>
    <w:rsid w:val="00BD2174"/>
    <w:rsid w:val="00C423DD"/>
    <w:rsid w:val="00C60D7B"/>
    <w:rsid w:val="00C65E53"/>
    <w:rsid w:val="00CA0B33"/>
    <w:rsid w:val="00CA3511"/>
    <w:rsid w:val="00CE0672"/>
    <w:rsid w:val="00D01E5B"/>
    <w:rsid w:val="00D04203"/>
    <w:rsid w:val="00D151E8"/>
    <w:rsid w:val="00D26ED6"/>
    <w:rsid w:val="00D42C90"/>
    <w:rsid w:val="00D43302"/>
    <w:rsid w:val="00D8427E"/>
    <w:rsid w:val="00E02CB6"/>
    <w:rsid w:val="00E30B2D"/>
    <w:rsid w:val="00E35144"/>
    <w:rsid w:val="00E62859"/>
    <w:rsid w:val="00E85D70"/>
    <w:rsid w:val="00EE6340"/>
    <w:rsid w:val="00F33C66"/>
    <w:rsid w:val="00F5001C"/>
    <w:rsid w:val="00F83783"/>
    <w:rsid w:val="00F960D7"/>
    <w:rsid w:val="00FB7F50"/>
    <w:rsid w:val="00FF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151C96"/>
  <w15:chartTrackingRefBased/>
  <w15:docId w15:val="{61790A7F-1D78-4B76-AD4C-06DB7446D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4</Pages>
  <Words>951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17</cp:revision>
  <cp:lastPrinted>2023-06-30T10:34:00Z</cp:lastPrinted>
  <dcterms:created xsi:type="dcterms:W3CDTF">2023-06-30T08:07:00Z</dcterms:created>
  <dcterms:modified xsi:type="dcterms:W3CDTF">2023-06-30T10:42:00Z</dcterms:modified>
</cp:coreProperties>
</file>