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C1000" w:rsidRDefault="00FC1000" w:rsidP="00FC1000">
      <w:pPr>
        <w:keepNext/>
        <w:spacing w:after="0" w:line="360" w:lineRule="auto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Sprawa nr </w:t>
      </w:r>
      <w:r w:rsidRPr="00FC100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68/2023</w:t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ab/>
      </w:r>
      <w:r w:rsidR="00BC121E" w:rsidRPr="00FC100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="00BC121E" w:rsidRPr="00FC100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FC1000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FC1000" w:rsidRPr="00FC1000" w:rsidRDefault="00FC1000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BC121E" w:rsidRPr="00FC1000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C1000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FC1000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FC100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C1000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FC1000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FC1000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C100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FC1000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FC1000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C1000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C1000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FC100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660D9" w:rsidRPr="00FC1000" w:rsidTr="002663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660D9" w:rsidRPr="00FC1000" w:rsidRDefault="00C660D9" w:rsidP="002663B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C660D9" w:rsidRPr="00FC1000" w:rsidRDefault="00C660D9" w:rsidP="002663B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C100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FC100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FC1000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FC100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FC100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FC100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C660D9" w:rsidRPr="00FC1000" w:rsidRDefault="00C660D9" w:rsidP="002663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C660D9" w:rsidRPr="00FC1000" w:rsidRDefault="00C660D9" w:rsidP="002663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C1000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FC1000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FC1000" w:rsidRDefault="00C660D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narzędzi chirurgicznych</w:t>
      </w:r>
    </w:p>
    <w:p w:rsidR="00BC121E" w:rsidRPr="00FC1000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660D9" w:rsidRPr="00FC1000">
        <w:rPr>
          <w:rFonts w:ascii="Arial Narrow" w:eastAsia="Times New Roman" w:hAnsi="Arial Narrow" w:cs="Arial"/>
          <w:b/>
          <w:sz w:val="24"/>
          <w:szCs w:val="24"/>
          <w:lang w:eastAsia="pl-PL"/>
        </w:rPr>
        <w:t>68/2023</w:t>
      </w:r>
    </w:p>
    <w:p w:rsidR="00BC121E" w:rsidRPr="00FC1000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C660D9" w:rsidRPr="00FC100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FC100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FC100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FC100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C1000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C100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FC100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FC100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FC1000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FC100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FC1000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C1000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C100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C1000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100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C100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C100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FC100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C1000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C100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C100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C100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C100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FC100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C1000" w:rsidTr="00620E37">
        <w:tc>
          <w:tcPr>
            <w:tcW w:w="2660" w:type="dxa"/>
            <w:shd w:val="clear" w:color="auto" w:fill="auto"/>
          </w:tcPr>
          <w:p w:rsidR="00BC121E" w:rsidRPr="00FC10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C10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C1000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C10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C100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C1000" w:rsidRDefault="00C660D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10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FC100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FC1000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FC1000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FC1000" w:rsidRDefault="00106AC7" w:rsidP="00BC121E">
      <w:pPr>
        <w:rPr>
          <w:rFonts w:ascii="Arial Narrow" w:hAnsi="Arial Narrow"/>
        </w:rPr>
      </w:pPr>
    </w:p>
    <w:sectPr w:rsidR="00106AC7" w:rsidRPr="00FC100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A20" w:rsidRDefault="00052A20">
      <w:r>
        <w:separator/>
      </w:r>
    </w:p>
  </w:endnote>
  <w:endnote w:type="continuationSeparator" w:id="0">
    <w:p w:rsidR="00052A20" w:rsidRDefault="00052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0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100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0D9" w:rsidRDefault="00C660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A20" w:rsidRDefault="00052A20">
      <w:r>
        <w:separator/>
      </w:r>
    </w:p>
  </w:footnote>
  <w:footnote w:type="continuationSeparator" w:id="0">
    <w:p w:rsidR="00052A20" w:rsidRDefault="00052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0D9" w:rsidRDefault="00C660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0D9" w:rsidRDefault="00C660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0D9" w:rsidRDefault="00C660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A20"/>
    <w:rsid w:val="0000184A"/>
    <w:rsid w:val="00012997"/>
    <w:rsid w:val="00052A20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660D9"/>
    <w:rsid w:val="00CB6204"/>
    <w:rsid w:val="00CC527A"/>
    <w:rsid w:val="00D73A9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1000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BFC3B-DA9F-4EAD-8494-8A128D95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1729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2010-01-07T08:39:00Z</cp:lastPrinted>
  <dcterms:created xsi:type="dcterms:W3CDTF">2023-06-30T06:29:00Z</dcterms:created>
  <dcterms:modified xsi:type="dcterms:W3CDTF">2023-06-30T06:30:00Z</dcterms:modified>
</cp:coreProperties>
</file>