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D46A5" w14:textId="77777777" w:rsidR="00A02E94" w:rsidRPr="00E27193" w:rsidRDefault="00750B82" w:rsidP="00A02E94">
      <w:pPr>
        <w:spacing w:after="240"/>
        <w:jc w:val="right"/>
      </w:pPr>
      <w:bookmarkStart w:id="0" w:name="_Hlk53520193"/>
      <w:r w:rsidRPr="00E27193">
        <w:t>Poznań</w:t>
      </w:r>
      <w:r w:rsidR="00A02E94" w:rsidRPr="00E27193">
        <w:t xml:space="preserve"> dnia: </w:t>
      </w:r>
      <w:r w:rsidRPr="00E27193">
        <w:t>2023-06-30</w:t>
      </w:r>
    </w:p>
    <w:p w14:paraId="2F9C9625" w14:textId="77777777" w:rsidR="00750B82" w:rsidRPr="00E27193" w:rsidRDefault="00750B82" w:rsidP="00A02E94">
      <w:pPr>
        <w:spacing w:after="40"/>
        <w:rPr>
          <w:b/>
          <w:bCs/>
        </w:rPr>
      </w:pPr>
      <w:r w:rsidRPr="00E27193">
        <w:rPr>
          <w:b/>
          <w:bCs/>
        </w:rPr>
        <w:t>Szpital Wojewódzki w Poznaniu</w:t>
      </w:r>
    </w:p>
    <w:p w14:paraId="2538DE7D" w14:textId="77777777" w:rsidR="00A02E94" w:rsidRPr="00E27193" w:rsidRDefault="00750B82" w:rsidP="00A02E94">
      <w:pPr>
        <w:spacing w:after="40"/>
        <w:rPr>
          <w:b/>
          <w:bCs/>
        </w:rPr>
      </w:pPr>
      <w:r w:rsidRPr="00E27193">
        <w:rPr>
          <w:b/>
          <w:bCs/>
        </w:rPr>
        <w:t>Dział Zamówień Publicznych</w:t>
      </w:r>
    </w:p>
    <w:p w14:paraId="11BC1B1C" w14:textId="77777777" w:rsidR="00A02E94" w:rsidRPr="00E27193" w:rsidRDefault="00750B82" w:rsidP="00A02E94">
      <w:r w:rsidRPr="00E27193">
        <w:t>Juraszów</w:t>
      </w:r>
      <w:r w:rsidR="00A02E94" w:rsidRPr="00E27193">
        <w:t xml:space="preserve"> </w:t>
      </w:r>
      <w:r w:rsidRPr="00E27193">
        <w:t>7/19</w:t>
      </w:r>
    </w:p>
    <w:p w14:paraId="7868AF66" w14:textId="77777777" w:rsidR="00A02E94" w:rsidRPr="00E27193" w:rsidRDefault="00750B82" w:rsidP="00A02E94">
      <w:r w:rsidRPr="00E27193">
        <w:t>60-479</w:t>
      </w:r>
      <w:r w:rsidR="00A02E94" w:rsidRPr="00E27193">
        <w:t xml:space="preserve"> </w:t>
      </w:r>
      <w:r w:rsidRPr="00E27193">
        <w:t>Poznań</w:t>
      </w:r>
    </w:p>
    <w:p w14:paraId="434E84A6" w14:textId="77777777" w:rsidR="00A02E94" w:rsidRPr="00E2719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E27193">
        <w:rPr>
          <w:b/>
        </w:rPr>
        <w:t>WYKONAWCY</w:t>
      </w:r>
    </w:p>
    <w:p w14:paraId="3643B064" w14:textId="77777777" w:rsidR="00A02E94" w:rsidRPr="00E2719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E27193">
        <w:t>ubiegający się o zamówienie</w:t>
      </w:r>
    </w:p>
    <w:p w14:paraId="5DD2CF3B" w14:textId="77777777" w:rsidR="00A02E94" w:rsidRPr="00E27193" w:rsidRDefault="00A02E94" w:rsidP="00A02E94">
      <w:pPr>
        <w:pStyle w:val="Nagwek1"/>
        <w:spacing w:before="600"/>
        <w:rPr>
          <w:sz w:val="28"/>
        </w:rPr>
      </w:pPr>
      <w:r w:rsidRPr="00E27193">
        <w:rPr>
          <w:sz w:val="28"/>
        </w:rPr>
        <w:t>ZAWIADOMIENIE</w:t>
      </w:r>
    </w:p>
    <w:p w14:paraId="7B6501A4" w14:textId="77777777" w:rsidR="00A02E94" w:rsidRPr="00E27193" w:rsidRDefault="00A02E94" w:rsidP="00A02E94">
      <w:pPr>
        <w:spacing w:after="480"/>
        <w:jc w:val="center"/>
        <w:rPr>
          <w:b/>
          <w:sz w:val="28"/>
        </w:rPr>
      </w:pPr>
      <w:r w:rsidRPr="00E27193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750B82" w:rsidRPr="00E27193" w14:paraId="0C0EF046" w14:textId="77777777" w:rsidTr="003256C9">
        <w:trPr>
          <w:trHeight w:val="638"/>
        </w:trPr>
        <w:tc>
          <w:tcPr>
            <w:tcW w:w="959" w:type="dxa"/>
            <w:hideMark/>
          </w:tcPr>
          <w:p w14:paraId="6CFCF067" w14:textId="77777777" w:rsidR="00750B82" w:rsidRPr="00E27193" w:rsidRDefault="00750B82" w:rsidP="003256C9">
            <w:pPr>
              <w:spacing w:after="60" w:line="276" w:lineRule="auto"/>
              <w:jc w:val="both"/>
            </w:pPr>
            <w:r w:rsidRPr="00E27193">
              <w:t>Dotyczy:</w:t>
            </w:r>
          </w:p>
        </w:tc>
        <w:tc>
          <w:tcPr>
            <w:tcW w:w="9261" w:type="dxa"/>
            <w:hideMark/>
          </w:tcPr>
          <w:p w14:paraId="3E9F9B20" w14:textId="1A2DE6E0" w:rsidR="00750B82" w:rsidRPr="00E27193" w:rsidRDefault="00750B82" w:rsidP="003256C9">
            <w:pPr>
              <w:spacing w:after="60" w:line="276" w:lineRule="auto"/>
              <w:jc w:val="both"/>
            </w:pPr>
            <w:r w:rsidRPr="00E27193">
              <w:t>postępowania o udzielenie zamówienia publicznego, prowadzonego w trybie podstawowy</w:t>
            </w:r>
            <w:r w:rsidR="00E27193">
              <w:t>m</w:t>
            </w:r>
            <w:r w:rsidRPr="00E27193">
              <w:t xml:space="preserve"> bez negocjacji - art. 275 pkt. 1 ustawy </w:t>
            </w:r>
            <w:proofErr w:type="spellStart"/>
            <w:r w:rsidRPr="00E27193">
              <w:t>Pzp</w:t>
            </w:r>
            <w:proofErr w:type="spellEnd"/>
            <w:r w:rsidRPr="00E27193">
              <w:rPr>
                <w:b/>
              </w:rPr>
              <w:t xml:space="preserve"> </w:t>
            </w:r>
            <w:r w:rsidRPr="00E27193">
              <w:rPr>
                <w:bCs/>
              </w:rPr>
              <w:t>na</w:t>
            </w:r>
            <w:r w:rsidRPr="00E27193">
              <w:rPr>
                <w:b/>
              </w:rPr>
              <w:t xml:space="preserve"> </w:t>
            </w:r>
            <w:r w:rsidRPr="00E27193">
              <w:rPr>
                <w:bCs/>
              </w:rPr>
              <w:t>”</w:t>
            </w:r>
            <w:r w:rsidRPr="00E27193">
              <w:rPr>
                <w:b/>
                <w:bCs/>
              </w:rPr>
              <w:t>Zakup sprzętu medycznego (w tym jednorazowego) użytkowanego w obrębie oddziałów i innych komórek organizacyjnych Szpitala Wojewódzkiego w Poznaniu- powtórka</w:t>
            </w:r>
            <w:r w:rsidRPr="00E27193">
              <w:rPr>
                <w:bCs/>
              </w:rPr>
              <w:t>”</w:t>
            </w:r>
            <w:r w:rsidRPr="00E27193">
              <w:rPr>
                <w:b/>
              </w:rPr>
              <w:t xml:space="preserve"> </w:t>
            </w:r>
            <w:r w:rsidRPr="00E27193">
              <w:rPr>
                <w:bCs/>
              </w:rPr>
              <w:t>– znak sprawy</w:t>
            </w:r>
            <w:r w:rsidRPr="00E27193">
              <w:rPr>
                <w:b/>
              </w:rPr>
              <w:t xml:space="preserve"> SZW/DZP/69/2023</w:t>
            </w:r>
            <w:r w:rsidRPr="00E27193">
              <w:rPr>
                <w:bCs/>
              </w:rPr>
              <w:t>.</w:t>
            </w:r>
          </w:p>
        </w:tc>
      </w:tr>
    </w:tbl>
    <w:p w14:paraId="34245225" w14:textId="77777777" w:rsidR="00A02E94" w:rsidRPr="00E27193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E27193">
        <w:t xml:space="preserve">Zamawiający, działając na podstawie art. 253 ust. 1 ustawy z dnia 11 września 2019r. Prawo zamówień publicznych </w:t>
      </w:r>
      <w:r w:rsidR="00750B82" w:rsidRPr="00E27193">
        <w:t>(</w:t>
      </w:r>
      <w:proofErr w:type="spellStart"/>
      <w:r w:rsidR="00750B82" w:rsidRPr="00E27193">
        <w:t>t.j</w:t>
      </w:r>
      <w:proofErr w:type="spellEnd"/>
      <w:r w:rsidR="00750B82" w:rsidRPr="00E27193">
        <w:t>. Dz. U. z 2022r. poz. 1710)</w:t>
      </w:r>
      <w:r w:rsidRPr="00E27193">
        <w:t xml:space="preserve">, zwanej dalej „ustawą </w:t>
      </w:r>
      <w:proofErr w:type="spellStart"/>
      <w:r w:rsidRPr="00E27193">
        <w:t>Pzp</w:t>
      </w:r>
      <w:proofErr w:type="spellEnd"/>
      <w:r w:rsidRPr="00E27193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50B82" w:rsidRPr="00E27193" w14:paraId="7A734090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86E92" w14:textId="635130A3" w:rsidR="00750B82" w:rsidRPr="00E27193" w:rsidRDefault="00750B82" w:rsidP="003256C9">
            <w:pPr>
              <w:spacing w:before="60" w:after="40"/>
              <w:jc w:val="both"/>
              <w:rPr>
                <w:b/>
              </w:rPr>
            </w:pPr>
            <w:r w:rsidRPr="00E27193">
              <w:rPr>
                <w:b/>
              </w:rPr>
              <w:t xml:space="preserve">Zarys International Group </w:t>
            </w:r>
            <w:r w:rsidR="00451761">
              <w:rPr>
                <w:b/>
              </w:rPr>
              <w:t xml:space="preserve">Sp. z o.o. Sp.k. </w:t>
            </w:r>
          </w:p>
          <w:p w14:paraId="7C16A82F" w14:textId="56D7AEB0" w:rsidR="00750B82" w:rsidRPr="00E27193" w:rsidRDefault="00451761" w:rsidP="003256C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50B82" w:rsidRPr="00E27193">
              <w:rPr>
                <w:bCs/>
              </w:rPr>
              <w:t xml:space="preserve">Pod Borem 18 </w:t>
            </w:r>
          </w:p>
          <w:p w14:paraId="0C3F086A" w14:textId="77777777" w:rsidR="00750B82" w:rsidRPr="00E27193" w:rsidRDefault="00750B82" w:rsidP="003256C9">
            <w:pPr>
              <w:spacing w:after="120"/>
              <w:jc w:val="both"/>
              <w:rPr>
                <w:bCs/>
              </w:rPr>
            </w:pPr>
            <w:r w:rsidRPr="00E27193">
              <w:rPr>
                <w:bCs/>
              </w:rPr>
              <w:t>41-808 Zabrze</w:t>
            </w:r>
          </w:p>
          <w:p w14:paraId="69328F5D" w14:textId="266B60AD" w:rsidR="00750B82" w:rsidRPr="00E27193" w:rsidRDefault="00E27193" w:rsidP="00E27193">
            <w:pPr>
              <w:spacing w:before="120" w:after="240"/>
              <w:jc w:val="both"/>
            </w:pPr>
            <w:r w:rsidRPr="00E27193">
              <w:t>Zadanie nr 2</w:t>
            </w:r>
            <w:r>
              <w:t xml:space="preserve">,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1 055.00 zł</w:t>
            </w:r>
            <w:r w:rsidR="00750B82" w:rsidRPr="00E27193">
              <w:rPr>
                <w:bCs/>
              </w:rPr>
              <w:t>.</w:t>
            </w:r>
          </w:p>
          <w:p w14:paraId="53B2E037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10507A5F" w14:textId="5852D614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50B82" w:rsidRPr="00E27193" w14:paraId="70596E88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8038" w14:textId="77777777" w:rsidR="00D3726D" w:rsidRPr="00E27193" w:rsidRDefault="00D3726D" w:rsidP="00D3726D">
            <w:pPr>
              <w:spacing w:before="60" w:after="40"/>
              <w:jc w:val="both"/>
              <w:rPr>
                <w:b/>
              </w:rPr>
            </w:pPr>
            <w:r w:rsidRPr="00E27193">
              <w:rPr>
                <w:b/>
              </w:rPr>
              <w:t xml:space="preserve">Zarys International Group </w:t>
            </w:r>
            <w:r>
              <w:rPr>
                <w:b/>
              </w:rPr>
              <w:t xml:space="preserve">Sp. z o.o. Sp.k. </w:t>
            </w:r>
          </w:p>
          <w:p w14:paraId="46DB198F" w14:textId="38FC886B" w:rsidR="00750B82" w:rsidRPr="00E27193" w:rsidRDefault="00D3726D" w:rsidP="003256C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50B82" w:rsidRPr="00E27193">
              <w:rPr>
                <w:bCs/>
              </w:rPr>
              <w:t xml:space="preserve">Pod Borem 18 </w:t>
            </w:r>
          </w:p>
          <w:p w14:paraId="5E706720" w14:textId="77777777" w:rsidR="00750B82" w:rsidRPr="00E27193" w:rsidRDefault="00750B82" w:rsidP="003256C9">
            <w:pPr>
              <w:spacing w:after="120"/>
              <w:jc w:val="both"/>
              <w:rPr>
                <w:bCs/>
              </w:rPr>
            </w:pPr>
            <w:r w:rsidRPr="00E27193">
              <w:rPr>
                <w:bCs/>
              </w:rPr>
              <w:t>41-808 Zabrze</w:t>
            </w:r>
          </w:p>
          <w:p w14:paraId="19313136" w14:textId="0B2FF4D4" w:rsidR="00750B82" w:rsidRPr="00E27193" w:rsidRDefault="00E27193" w:rsidP="00E27193">
            <w:pPr>
              <w:spacing w:before="120" w:after="240"/>
              <w:jc w:val="both"/>
            </w:pPr>
            <w:r w:rsidRPr="00E27193">
              <w:t>Zadanie nr 4</w:t>
            </w:r>
            <w:r>
              <w:t xml:space="preserve">,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1 008.00 zł</w:t>
            </w:r>
            <w:r w:rsidR="00750B82" w:rsidRPr="00E27193">
              <w:rPr>
                <w:bCs/>
              </w:rPr>
              <w:t>.</w:t>
            </w:r>
          </w:p>
          <w:p w14:paraId="0F399E64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307E1787" w14:textId="6D474370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50B82" w:rsidRPr="00E27193" w14:paraId="0B4D634B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62C8" w14:textId="77777777" w:rsidR="00D3726D" w:rsidRPr="00E27193" w:rsidRDefault="00D3726D" w:rsidP="00D3726D">
            <w:pPr>
              <w:jc w:val="both"/>
              <w:rPr>
                <w:b/>
              </w:rPr>
            </w:pPr>
            <w:r w:rsidRPr="00E27193">
              <w:rPr>
                <w:b/>
              </w:rPr>
              <w:lastRenderedPageBreak/>
              <w:t xml:space="preserve">Zarys International Group </w:t>
            </w:r>
            <w:r>
              <w:rPr>
                <w:b/>
              </w:rPr>
              <w:t xml:space="preserve">Sp. z o.o. Sp.k. </w:t>
            </w:r>
          </w:p>
          <w:p w14:paraId="7E91423B" w14:textId="77777777" w:rsidR="00D3726D" w:rsidRPr="00E27193" w:rsidRDefault="00D3726D" w:rsidP="00D3726D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E27193">
              <w:rPr>
                <w:bCs/>
              </w:rPr>
              <w:t xml:space="preserve">Pod Borem 18 </w:t>
            </w:r>
          </w:p>
          <w:p w14:paraId="25A6DEC0" w14:textId="77777777" w:rsidR="00D3726D" w:rsidRPr="00E27193" w:rsidRDefault="00D3726D" w:rsidP="00D3726D">
            <w:pPr>
              <w:jc w:val="both"/>
              <w:rPr>
                <w:bCs/>
              </w:rPr>
            </w:pPr>
            <w:r w:rsidRPr="00E27193">
              <w:rPr>
                <w:bCs/>
              </w:rPr>
              <w:t>41-808 Zabrze</w:t>
            </w:r>
          </w:p>
          <w:p w14:paraId="64BDCCFD" w14:textId="186355B4" w:rsidR="00750B82" w:rsidRPr="00E27193" w:rsidRDefault="00E27193" w:rsidP="00E27193">
            <w:pPr>
              <w:spacing w:before="120" w:after="240"/>
              <w:jc w:val="both"/>
            </w:pPr>
            <w:r w:rsidRPr="00E27193">
              <w:t>Zadanie nr 6,</w:t>
            </w:r>
            <w:r>
              <w:t xml:space="preserve">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3 974.50 zł</w:t>
            </w:r>
            <w:r w:rsidR="00750B82" w:rsidRPr="00E27193">
              <w:rPr>
                <w:bCs/>
              </w:rPr>
              <w:t>.</w:t>
            </w:r>
          </w:p>
          <w:p w14:paraId="606DF27B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74FC3A16" w14:textId="3BB509FD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50B82" w:rsidRPr="00E27193" w14:paraId="624BE90B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6C91" w14:textId="77777777" w:rsidR="00750B82" w:rsidRPr="00E27193" w:rsidRDefault="00750B82" w:rsidP="003256C9">
            <w:pPr>
              <w:spacing w:before="60" w:after="40"/>
              <w:jc w:val="both"/>
              <w:rPr>
                <w:b/>
              </w:rPr>
            </w:pPr>
            <w:proofErr w:type="spellStart"/>
            <w:r w:rsidRPr="00E27193">
              <w:rPr>
                <w:b/>
              </w:rPr>
              <w:t>Polmil</w:t>
            </w:r>
            <w:proofErr w:type="spellEnd"/>
            <w:r w:rsidRPr="00E27193">
              <w:rPr>
                <w:b/>
              </w:rPr>
              <w:t xml:space="preserve"> sp. z o. o.</w:t>
            </w:r>
          </w:p>
          <w:p w14:paraId="4A08DA41" w14:textId="71DFD9C2" w:rsidR="00750B82" w:rsidRPr="00E27193" w:rsidRDefault="00D3726D" w:rsidP="003256C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50B82" w:rsidRPr="00E27193">
              <w:rPr>
                <w:bCs/>
              </w:rPr>
              <w:t xml:space="preserve">Przemysłowa 8 B </w:t>
            </w:r>
          </w:p>
          <w:p w14:paraId="50A9D8D0" w14:textId="7048364B" w:rsidR="00750B82" w:rsidRPr="00E27193" w:rsidRDefault="00750B82" w:rsidP="003256C9">
            <w:pPr>
              <w:spacing w:after="120"/>
              <w:jc w:val="both"/>
              <w:rPr>
                <w:bCs/>
              </w:rPr>
            </w:pPr>
            <w:r w:rsidRPr="00E27193">
              <w:rPr>
                <w:bCs/>
              </w:rPr>
              <w:t xml:space="preserve">85-758 </w:t>
            </w:r>
            <w:r w:rsidR="00D3726D">
              <w:rPr>
                <w:bCs/>
              </w:rPr>
              <w:t>Bydgoszcz</w:t>
            </w:r>
          </w:p>
          <w:p w14:paraId="1EEF7E4E" w14:textId="739EE19F" w:rsidR="00750B82" w:rsidRPr="00E27193" w:rsidRDefault="00E27193" w:rsidP="00E27193">
            <w:pPr>
              <w:spacing w:before="120" w:after="240"/>
              <w:jc w:val="both"/>
            </w:pPr>
            <w:r w:rsidRPr="00E27193">
              <w:t>Zadanie nr 7,</w:t>
            </w:r>
            <w:r>
              <w:t xml:space="preserve">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2 550.00 zł</w:t>
            </w:r>
            <w:r w:rsidR="00750B82" w:rsidRPr="00E27193">
              <w:rPr>
                <w:bCs/>
              </w:rPr>
              <w:t>.</w:t>
            </w:r>
          </w:p>
          <w:p w14:paraId="64CD2889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2D99046F" w14:textId="7640CE30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50B82" w:rsidRPr="00E27193" w14:paraId="60037057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7D43D" w14:textId="77777777" w:rsidR="00750B82" w:rsidRPr="00E27193" w:rsidRDefault="00750B82" w:rsidP="003256C9">
            <w:pPr>
              <w:spacing w:before="60" w:after="40"/>
              <w:jc w:val="both"/>
              <w:rPr>
                <w:b/>
              </w:rPr>
            </w:pPr>
            <w:r w:rsidRPr="00E27193">
              <w:rPr>
                <w:b/>
              </w:rPr>
              <w:t>SINMED Sp. z o. o.</w:t>
            </w:r>
          </w:p>
          <w:p w14:paraId="4695F928" w14:textId="5D195F95" w:rsidR="00750B82" w:rsidRPr="00E27193" w:rsidRDefault="00D3726D" w:rsidP="003256C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50B82" w:rsidRPr="00E27193">
              <w:rPr>
                <w:bCs/>
              </w:rPr>
              <w:t xml:space="preserve">Graniczna 32B </w:t>
            </w:r>
          </w:p>
          <w:p w14:paraId="02845AF0" w14:textId="77777777" w:rsidR="00750B82" w:rsidRPr="00E27193" w:rsidRDefault="00750B82" w:rsidP="003256C9">
            <w:pPr>
              <w:spacing w:after="120"/>
              <w:jc w:val="both"/>
              <w:rPr>
                <w:bCs/>
              </w:rPr>
            </w:pPr>
            <w:r w:rsidRPr="00E27193">
              <w:rPr>
                <w:bCs/>
              </w:rPr>
              <w:t>44-178 Przyszowice</w:t>
            </w:r>
          </w:p>
          <w:p w14:paraId="2AA14FC7" w14:textId="65044C86" w:rsidR="00750B82" w:rsidRPr="00E27193" w:rsidRDefault="00E27193" w:rsidP="00E27193">
            <w:pPr>
              <w:spacing w:before="120" w:after="240"/>
              <w:jc w:val="both"/>
            </w:pPr>
            <w:r w:rsidRPr="00E27193">
              <w:t>Zadanie nr 8</w:t>
            </w:r>
            <w:r>
              <w:t xml:space="preserve">,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5 832.00 zł</w:t>
            </w:r>
            <w:r w:rsidR="00750B82" w:rsidRPr="00E27193">
              <w:rPr>
                <w:bCs/>
              </w:rPr>
              <w:t>.</w:t>
            </w:r>
          </w:p>
          <w:p w14:paraId="097E4DAE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4D76C229" w14:textId="478705C4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50B82" w:rsidRPr="00E27193" w14:paraId="1B360C36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6D0BB" w14:textId="77777777" w:rsidR="00750B82" w:rsidRPr="00E27193" w:rsidRDefault="00750B82" w:rsidP="003256C9">
            <w:pPr>
              <w:spacing w:before="60" w:after="40"/>
              <w:jc w:val="both"/>
              <w:rPr>
                <w:b/>
              </w:rPr>
            </w:pPr>
            <w:r w:rsidRPr="00E27193">
              <w:rPr>
                <w:b/>
              </w:rPr>
              <w:t xml:space="preserve">Stator Paweł </w:t>
            </w:r>
            <w:proofErr w:type="spellStart"/>
            <w:r w:rsidRPr="00E27193">
              <w:rPr>
                <w:b/>
              </w:rPr>
              <w:t>Kądeja</w:t>
            </w:r>
            <w:proofErr w:type="spellEnd"/>
          </w:p>
          <w:p w14:paraId="4E2260A3" w14:textId="66103D73" w:rsidR="00750B82" w:rsidRPr="00E27193" w:rsidRDefault="00D3726D" w:rsidP="003256C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50B82" w:rsidRPr="00E27193">
              <w:rPr>
                <w:bCs/>
              </w:rPr>
              <w:t xml:space="preserve">Kordiana 31 </w:t>
            </w:r>
          </w:p>
          <w:p w14:paraId="17E22ABA" w14:textId="77777777" w:rsidR="00750B82" w:rsidRPr="00E27193" w:rsidRDefault="00750B82" w:rsidP="003256C9">
            <w:pPr>
              <w:spacing w:after="120"/>
              <w:jc w:val="both"/>
              <w:rPr>
                <w:bCs/>
              </w:rPr>
            </w:pPr>
            <w:r w:rsidRPr="00E27193">
              <w:rPr>
                <w:bCs/>
              </w:rPr>
              <w:t>04-451 Warszawa</w:t>
            </w:r>
          </w:p>
          <w:p w14:paraId="5A8DEF6B" w14:textId="28AA8CCE" w:rsidR="00750B82" w:rsidRPr="00E27193" w:rsidRDefault="00E27193" w:rsidP="00E27193">
            <w:pPr>
              <w:spacing w:before="120" w:after="240"/>
              <w:jc w:val="both"/>
            </w:pPr>
            <w:r w:rsidRPr="00E27193">
              <w:t>Zadanie nr 10,</w:t>
            </w:r>
            <w:r>
              <w:t xml:space="preserve">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2 944.80 zł</w:t>
            </w:r>
            <w:r w:rsidR="00750B82" w:rsidRPr="00E27193">
              <w:rPr>
                <w:bCs/>
              </w:rPr>
              <w:t>.</w:t>
            </w:r>
          </w:p>
          <w:p w14:paraId="1226D183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764048CE" w14:textId="1DD16BE6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50B82" w:rsidRPr="00E27193" w14:paraId="5A7991C3" w14:textId="77777777" w:rsidTr="003256C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002E" w14:textId="77777777" w:rsidR="00750B82" w:rsidRPr="00E27193" w:rsidRDefault="00750B82" w:rsidP="003256C9">
            <w:pPr>
              <w:spacing w:before="60" w:after="40"/>
              <w:jc w:val="both"/>
              <w:rPr>
                <w:b/>
              </w:rPr>
            </w:pPr>
            <w:r w:rsidRPr="00E27193">
              <w:rPr>
                <w:b/>
              </w:rPr>
              <w:t>PROMED S.A.</w:t>
            </w:r>
          </w:p>
          <w:p w14:paraId="3C8ACCC9" w14:textId="77777777" w:rsidR="00750B82" w:rsidRPr="00E27193" w:rsidRDefault="00750B82" w:rsidP="003256C9">
            <w:pPr>
              <w:jc w:val="both"/>
              <w:rPr>
                <w:bCs/>
              </w:rPr>
            </w:pPr>
            <w:r w:rsidRPr="00E27193">
              <w:rPr>
                <w:bCs/>
              </w:rPr>
              <w:t xml:space="preserve">ul. Działkowa 56 </w:t>
            </w:r>
          </w:p>
          <w:p w14:paraId="33DF2053" w14:textId="77777777" w:rsidR="00750B82" w:rsidRPr="00E27193" w:rsidRDefault="00750B82" w:rsidP="003256C9">
            <w:pPr>
              <w:spacing w:after="120"/>
              <w:jc w:val="both"/>
              <w:rPr>
                <w:bCs/>
              </w:rPr>
            </w:pPr>
            <w:r w:rsidRPr="00E27193">
              <w:rPr>
                <w:bCs/>
              </w:rPr>
              <w:t>02-234 Warszawa</w:t>
            </w:r>
          </w:p>
          <w:p w14:paraId="11E7D9CF" w14:textId="4F212F73" w:rsidR="00750B82" w:rsidRPr="00E27193" w:rsidRDefault="00E27193" w:rsidP="00E27193">
            <w:pPr>
              <w:spacing w:before="120" w:after="240"/>
              <w:jc w:val="both"/>
            </w:pPr>
            <w:r w:rsidRPr="00E27193">
              <w:rPr>
                <w:b/>
                <w:bCs/>
              </w:rPr>
              <w:t>Zadanie nr 12</w:t>
            </w:r>
            <w:r>
              <w:t xml:space="preserve">, </w:t>
            </w:r>
            <w:r w:rsidR="00750B82" w:rsidRPr="00E27193">
              <w:t xml:space="preserve">za cenę brutto </w:t>
            </w:r>
            <w:r w:rsidR="00750B82" w:rsidRPr="00E27193">
              <w:rPr>
                <w:b/>
              </w:rPr>
              <w:t>24 690.60 zł</w:t>
            </w:r>
            <w:r w:rsidR="00750B82" w:rsidRPr="00E27193">
              <w:rPr>
                <w:bCs/>
              </w:rPr>
              <w:t>.</w:t>
            </w:r>
          </w:p>
          <w:p w14:paraId="069BA2E2" w14:textId="77777777" w:rsidR="00750B82" w:rsidRPr="00E27193" w:rsidRDefault="00750B82" w:rsidP="003256C9">
            <w:pPr>
              <w:spacing w:before="120" w:line="276" w:lineRule="auto"/>
              <w:jc w:val="both"/>
              <w:rPr>
                <w:color w:val="000000"/>
              </w:rPr>
            </w:pPr>
            <w:r w:rsidRPr="00E27193">
              <w:rPr>
                <w:b/>
                <w:bCs/>
                <w:color w:val="000000"/>
              </w:rPr>
              <w:t>Uzasadnienie wyboru</w:t>
            </w:r>
            <w:r w:rsidRPr="00E27193">
              <w:rPr>
                <w:color w:val="000000"/>
              </w:rPr>
              <w:t>:</w:t>
            </w:r>
          </w:p>
          <w:p w14:paraId="1BC472EC" w14:textId="5579A900" w:rsidR="00750B82" w:rsidRPr="00E27193" w:rsidRDefault="00E27193" w:rsidP="003256C9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</w:tbl>
    <w:p w14:paraId="04D9D15E" w14:textId="77777777" w:rsidR="00A02E94" w:rsidRPr="00E27193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E27193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E27193" w14:paraId="783FDF02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341A95D" w14:textId="77777777" w:rsidR="00A02E94" w:rsidRPr="00E2719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27193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90B20AF" w14:textId="77777777" w:rsidR="00A02E94" w:rsidRPr="00E27193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E27193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AF1D9DA" w14:textId="77777777" w:rsidR="00A02E94" w:rsidRPr="00E2719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27193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B3F58D5" w14:textId="77777777" w:rsidR="00A02E94" w:rsidRPr="00E2719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27193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27193" w:rsidRPr="00E27193" w14:paraId="71BC629B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44D7" w14:textId="77777777" w:rsidR="00E27193" w:rsidRPr="00E27193" w:rsidRDefault="00E27193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Pakiet nr 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16A0F" w14:textId="77777777" w:rsidR="001F364C" w:rsidRPr="001F364C" w:rsidRDefault="001F364C" w:rsidP="001F364C">
            <w:pPr>
              <w:spacing w:before="80"/>
              <w:rPr>
                <w:b/>
                <w:bCs/>
                <w:sz w:val="20"/>
                <w:szCs w:val="20"/>
              </w:rPr>
            </w:pPr>
            <w:proofErr w:type="spellStart"/>
            <w:r w:rsidRPr="001F364C">
              <w:rPr>
                <w:b/>
                <w:bCs/>
                <w:sz w:val="20"/>
                <w:szCs w:val="20"/>
              </w:rPr>
              <w:t>Duolux</w:t>
            </w:r>
            <w:proofErr w:type="spellEnd"/>
            <w:r w:rsidRPr="001F364C">
              <w:rPr>
                <w:b/>
                <w:bCs/>
                <w:sz w:val="20"/>
                <w:szCs w:val="20"/>
              </w:rPr>
              <w:t xml:space="preserve"> Medical Sp. z o.o.</w:t>
            </w:r>
          </w:p>
          <w:p w14:paraId="231EA4F5" w14:textId="77777777" w:rsidR="001F364C" w:rsidRPr="001F364C" w:rsidRDefault="001F364C" w:rsidP="001F364C">
            <w:pPr>
              <w:rPr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 xml:space="preserve">os. Bolesława Chrobrego 40f/53 </w:t>
            </w:r>
          </w:p>
          <w:p w14:paraId="16B9C722" w14:textId="69AB06DF" w:rsidR="00E27193" w:rsidRPr="00E27193" w:rsidRDefault="001F364C" w:rsidP="001F364C">
            <w:pPr>
              <w:spacing w:after="40"/>
              <w:rPr>
                <w:color w:val="000000"/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>60-681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A234" w14:textId="77777777" w:rsidR="00E27193" w:rsidRDefault="00E27193" w:rsidP="003256C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EDDE58F" w14:textId="07EEBC85" w:rsidR="00E27193" w:rsidRPr="00E27193" w:rsidRDefault="00E27193" w:rsidP="003256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50B82" w:rsidRPr="00E27193" w14:paraId="5D59008D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FD555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lastRenderedPageBreak/>
              <w:t>2 - Pakiet nr 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15FD" w14:textId="126AB1EF" w:rsidR="00750B82" w:rsidRPr="00E27193" w:rsidRDefault="00750B82" w:rsidP="003256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D3726D">
              <w:rPr>
                <w:b/>
                <w:bCs/>
                <w:sz w:val="20"/>
                <w:szCs w:val="20"/>
              </w:rPr>
              <w:t xml:space="preserve">Sp. z o.o. Sp.k.  </w:t>
            </w:r>
          </w:p>
          <w:p w14:paraId="03806B46" w14:textId="155B2317" w:rsidR="00750B82" w:rsidRPr="00E27193" w:rsidRDefault="00D3726D" w:rsidP="00325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50B82" w:rsidRPr="00E27193">
              <w:rPr>
                <w:sz w:val="20"/>
                <w:szCs w:val="20"/>
              </w:rPr>
              <w:t>Pod Borem 18</w:t>
            </w:r>
          </w:p>
          <w:p w14:paraId="70A0002B" w14:textId="77777777" w:rsidR="00750B82" w:rsidRPr="00E27193" w:rsidRDefault="00750B82" w:rsidP="003256C9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641D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74FD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750B82" w:rsidRPr="00E27193" w14:paraId="07194F0E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6F79E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2 - Pakiet nr 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7119" w14:textId="6467AC97" w:rsidR="001F364C" w:rsidRPr="001F364C" w:rsidRDefault="001F364C" w:rsidP="001F364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F364C">
              <w:rPr>
                <w:b/>
                <w:bCs/>
                <w:sz w:val="20"/>
                <w:szCs w:val="20"/>
              </w:rPr>
              <w:t xml:space="preserve">EM POLAND Sp.z o.o. </w:t>
            </w:r>
          </w:p>
          <w:p w14:paraId="30CC7F42" w14:textId="77777777" w:rsidR="001F364C" w:rsidRPr="001F364C" w:rsidRDefault="001F364C" w:rsidP="001F364C">
            <w:pPr>
              <w:rPr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 xml:space="preserve">Al. Piłsudskiego 63 </w:t>
            </w:r>
          </w:p>
          <w:p w14:paraId="051E3997" w14:textId="303AE324" w:rsidR="00750B82" w:rsidRPr="00E27193" w:rsidRDefault="001F364C" w:rsidP="001F364C">
            <w:pPr>
              <w:spacing w:after="40"/>
              <w:rPr>
                <w:color w:val="000000"/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>05-070 Sulejówek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0F3F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- 59.60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E956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59,60</w:t>
            </w:r>
          </w:p>
        </w:tc>
      </w:tr>
      <w:tr w:rsidR="00750B82" w:rsidRPr="00E27193" w14:paraId="38DCF908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A7226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4 - Pakiet nr 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A66B5" w14:textId="77777777" w:rsidR="00D3726D" w:rsidRPr="00E27193" w:rsidRDefault="00D3726D" w:rsidP="00D372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 </w:t>
            </w:r>
          </w:p>
          <w:p w14:paraId="11730C8B" w14:textId="77777777" w:rsidR="00D3726D" w:rsidRPr="00E27193" w:rsidRDefault="00D3726D" w:rsidP="00D37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7193">
              <w:rPr>
                <w:sz w:val="20"/>
                <w:szCs w:val="20"/>
              </w:rPr>
              <w:t>Pod Borem 18</w:t>
            </w:r>
          </w:p>
          <w:p w14:paraId="541104FD" w14:textId="05B4DB5C" w:rsidR="00750B82" w:rsidRPr="00E27193" w:rsidRDefault="00D3726D" w:rsidP="00D3726D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361A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5545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750B82" w:rsidRPr="00E27193" w14:paraId="0044FAF9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6DE4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6 - Pakiet nr 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CEF4" w14:textId="77777777" w:rsidR="00D3726D" w:rsidRPr="00E27193" w:rsidRDefault="00D3726D" w:rsidP="00D372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 </w:t>
            </w:r>
          </w:p>
          <w:p w14:paraId="5BC33025" w14:textId="77777777" w:rsidR="00D3726D" w:rsidRPr="00E27193" w:rsidRDefault="00D3726D" w:rsidP="00D37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7193">
              <w:rPr>
                <w:sz w:val="20"/>
                <w:szCs w:val="20"/>
              </w:rPr>
              <w:t>Pod Borem 18</w:t>
            </w:r>
          </w:p>
          <w:p w14:paraId="576CF699" w14:textId="6A1ADC8C" w:rsidR="00750B82" w:rsidRPr="00E27193" w:rsidRDefault="00D3726D" w:rsidP="00D3726D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23DA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5149F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750B82" w:rsidRPr="00E27193" w14:paraId="3C6F7B46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C273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7 - Pakiet nr 7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A520" w14:textId="77777777" w:rsidR="00750B82" w:rsidRPr="00E27193" w:rsidRDefault="00750B82" w:rsidP="003256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27193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E27193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2A777B57" w14:textId="1FD0FE6F" w:rsidR="00750B82" w:rsidRPr="00E27193" w:rsidRDefault="00D3726D" w:rsidP="00325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50B82" w:rsidRPr="00E27193">
              <w:rPr>
                <w:sz w:val="20"/>
                <w:szCs w:val="20"/>
              </w:rPr>
              <w:t>Przemysłowa 8 B</w:t>
            </w:r>
          </w:p>
          <w:p w14:paraId="44C393B8" w14:textId="1C50EEB0" w:rsidR="00750B82" w:rsidRPr="00E27193" w:rsidRDefault="00750B82" w:rsidP="003256C9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85-758 B</w:t>
            </w:r>
            <w:r w:rsidR="001F364C">
              <w:rPr>
                <w:sz w:val="20"/>
                <w:szCs w:val="20"/>
              </w:rPr>
              <w:t>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6CEE4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BA87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750B82" w:rsidRPr="00E27193" w14:paraId="478E1B1B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090B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7 - Pakiet nr 7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49CD" w14:textId="77777777" w:rsidR="00D3726D" w:rsidRPr="00E27193" w:rsidRDefault="00D3726D" w:rsidP="00D372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 </w:t>
            </w:r>
          </w:p>
          <w:p w14:paraId="499609AD" w14:textId="77777777" w:rsidR="00D3726D" w:rsidRPr="00E27193" w:rsidRDefault="00D3726D" w:rsidP="00D37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7193">
              <w:rPr>
                <w:sz w:val="20"/>
                <w:szCs w:val="20"/>
              </w:rPr>
              <w:t>Pod Borem 18</w:t>
            </w:r>
          </w:p>
          <w:p w14:paraId="4F36DA99" w14:textId="1BFE0146" w:rsidR="00750B82" w:rsidRPr="00E27193" w:rsidRDefault="00D3726D" w:rsidP="00D3726D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106E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- 65.55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EE35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65,55</w:t>
            </w:r>
          </w:p>
        </w:tc>
      </w:tr>
      <w:tr w:rsidR="00750B82" w:rsidRPr="00E27193" w14:paraId="5AA6745C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A8F6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8 - Pakiet nr 8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0C63" w14:textId="77777777" w:rsidR="001F364C" w:rsidRPr="001F364C" w:rsidRDefault="001F364C" w:rsidP="001F364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F364C">
              <w:rPr>
                <w:b/>
                <w:bCs/>
                <w:sz w:val="20"/>
                <w:szCs w:val="20"/>
              </w:rPr>
              <w:t>SINMED Sp. z o. o.</w:t>
            </w:r>
          </w:p>
          <w:p w14:paraId="235F21C3" w14:textId="77777777" w:rsidR="001F364C" w:rsidRPr="001F364C" w:rsidRDefault="001F364C" w:rsidP="001F364C">
            <w:pPr>
              <w:rPr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 xml:space="preserve">ul. Graniczna 32B </w:t>
            </w:r>
          </w:p>
          <w:p w14:paraId="161D9337" w14:textId="139EE99E" w:rsidR="00750B82" w:rsidRPr="00E27193" w:rsidRDefault="001F364C" w:rsidP="001F364C">
            <w:pPr>
              <w:spacing w:after="40"/>
              <w:rPr>
                <w:color w:val="000000"/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556A9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5547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750B82" w:rsidRPr="00E27193" w14:paraId="66A3727E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D918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8 - Pakiet nr 8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7483C" w14:textId="77777777" w:rsidR="00750B82" w:rsidRPr="00E27193" w:rsidRDefault="00750B82" w:rsidP="003256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>PROMED S.A.</w:t>
            </w:r>
          </w:p>
          <w:p w14:paraId="579AE975" w14:textId="77777777" w:rsidR="00750B82" w:rsidRPr="00E27193" w:rsidRDefault="00750B82" w:rsidP="003256C9">
            <w:pPr>
              <w:rPr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ul. Działkowa 56</w:t>
            </w:r>
          </w:p>
          <w:p w14:paraId="6CFB082A" w14:textId="77777777" w:rsidR="00750B82" w:rsidRPr="00E27193" w:rsidRDefault="00750B82" w:rsidP="003256C9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2B37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- 74.63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D5D7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74,63</w:t>
            </w:r>
          </w:p>
        </w:tc>
      </w:tr>
      <w:tr w:rsidR="00750B82" w:rsidRPr="00E27193" w14:paraId="350BDC20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405D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10 - Pakiet nr 10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FB89" w14:textId="77777777" w:rsidR="00750B82" w:rsidRPr="00E27193" w:rsidRDefault="00750B82" w:rsidP="003256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 xml:space="preserve">Stator Paweł </w:t>
            </w:r>
            <w:proofErr w:type="spellStart"/>
            <w:r w:rsidRPr="00E27193">
              <w:rPr>
                <w:b/>
                <w:bCs/>
                <w:sz w:val="20"/>
                <w:szCs w:val="20"/>
              </w:rPr>
              <w:t>Kądeja</w:t>
            </w:r>
            <w:proofErr w:type="spellEnd"/>
          </w:p>
          <w:p w14:paraId="0AD7A91D" w14:textId="3BE3C0B0" w:rsidR="00750B82" w:rsidRPr="00E27193" w:rsidRDefault="001F364C" w:rsidP="00325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50B82" w:rsidRPr="00E27193">
              <w:rPr>
                <w:sz w:val="20"/>
                <w:szCs w:val="20"/>
              </w:rPr>
              <w:t>Kordiana 31</w:t>
            </w:r>
          </w:p>
          <w:p w14:paraId="0E7F7835" w14:textId="77777777" w:rsidR="00750B82" w:rsidRPr="00E27193" w:rsidRDefault="00750B82" w:rsidP="003256C9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04-451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4559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34BD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750B82" w:rsidRPr="00E27193" w14:paraId="3937EA1F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8A93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10 - Pakiet nr 10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83F9" w14:textId="77777777" w:rsidR="001F364C" w:rsidRPr="001F364C" w:rsidRDefault="001F364C" w:rsidP="001F364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F364C">
              <w:rPr>
                <w:b/>
                <w:bCs/>
                <w:sz w:val="20"/>
                <w:szCs w:val="20"/>
              </w:rPr>
              <w:t>BERYL MED  POLAND Sp. z o. o.</w:t>
            </w:r>
          </w:p>
          <w:p w14:paraId="42EA916B" w14:textId="77777777" w:rsidR="001F364C" w:rsidRPr="001F364C" w:rsidRDefault="001F364C" w:rsidP="001F364C">
            <w:pPr>
              <w:rPr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>ul. Łopuszańska 36/bud.14C</w:t>
            </w:r>
          </w:p>
          <w:p w14:paraId="00A53846" w14:textId="3BD984EC" w:rsidR="00750B82" w:rsidRPr="00E27193" w:rsidRDefault="001F364C" w:rsidP="001F364C">
            <w:pPr>
              <w:spacing w:after="40"/>
              <w:rPr>
                <w:color w:val="000000"/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C8BE7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- 69.03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FF8C8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69,03</w:t>
            </w:r>
          </w:p>
        </w:tc>
      </w:tr>
      <w:tr w:rsidR="00750B82" w:rsidRPr="00E27193" w14:paraId="6C153A35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7C75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12 - Pakiet nr 12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5C22" w14:textId="77777777" w:rsidR="00750B82" w:rsidRPr="00E27193" w:rsidRDefault="00750B82" w:rsidP="003256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7193">
              <w:rPr>
                <w:b/>
                <w:bCs/>
                <w:sz w:val="20"/>
                <w:szCs w:val="20"/>
              </w:rPr>
              <w:t>PROMED S.A.</w:t>
            </w:r>
          </w:p>
          <w:p w14:paraId="4DA77711" w14:textId="77777777" w:rsidR="00750B82" w:rsidRPr="00E27193" w:rsidRDefault="00750B82" w:rsidP="003256C9">
            <w:pPr>
              <w:rPr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ul. Działkowa 56</w:t>
            </w:r>
          </w:p>
          <w:p w14:paraId="2C8FA48A" w14:textId="77777777" w:rsidR="00750B82" w:rsidRPr="00E27193" w:rsidRDefault="00750B82" w:rsidP="003256C9">
            <w:pPr>
              <w:spacing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020D" w14:textId="77777777" w:rsidR="00750B82" w:rsidRPr="00E27193" w:rsidRDefault="00750B82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5DE0" w14:textId="77777777" w:rsidR="00750B82" w:rsidRPr="00E27193" w:rsidRDefault="00750B82" w:rsidP="003256C9">
            <w:pPr>
              <w:jc w:val="center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 xml:space="preserve">  100,00</w:t>
            </w:r>
          </w:p>
        </w:tc>
      </w:tr>
      <w:tr w:rsidR="00E27193" w:rsidRPr="00E27193" w14:paraId="32FCFE94" w14:textId="77777777" w:rsidTr="00E2719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E94F" w14:textId="77777777" w:rsidR="00E27193" w:rsidRPr="00E27193" w:rsidRDefault="00E27193" w:rsidP="003256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7193">
              <w:rPr>
                <w:sz w:val="20"/>
                <w:szCs w:val="20"/>
              </w:rPr>
              <w:t>14 - Pakiet nr 14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521B" w14:textId="77777777" w:rsidR="001F364C" w:rsidRPr="001F364C" w:rsidRDefault="001F364C" w:rsidP="001F364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F364C">
              <w:rPr>
                <w:b/>
                <w:bCs/>
                <w:sz w:val="20"/>
                <w:szCs w:val="20"/>
              </w:rPr>
              <w:t xml:space="preserve">Grzegorz </w:t>
            </w:r>
            <w:proofErr w:type="spellStart"/>
            <w:r w:rsidRPr="001F364C">
              <w:rPr>
                <w:b/>
                <w:bCs/>
                <w:sz w:val="20"/>
                <w:szCs w:val="20"/>
              </w:rPr>
              <w:t>Pałkowski</w:t>
            </w:r>
            <w:proofErr w:type="spellEnd"/>
            <w:r w:rsidRPr="001F364C">
              <w:rPr>
                <w:b/>
                <w:bCs/>
                <w:sz w:val="20"/>
                <w:szCs w:val="20"/>
              </w:rPr>
              <w:t xml:space="preserve"> Elektro </w:t>
            </w:r>
            <w:proofErr w:type="spellStart"/>
            <w:r w:rsidRPr="001F364C">
              <w:rPr>
                <w:b/>
                <w:bCs/>
                <w:sz w:val="20"/>
                <w:szCs w:val="20"/>
              </w:rPr>
              <w:t>Med</w:t>
            </w:r>
            <w:proofErr w:type="spellEnd"/>
          </w:p>
          <w:p w14:paraId="1164883D" w14:textId="77777777" w:rsidR="001F364C" w:rsidRPr="001F364C" w:rsidRDefault="001F364C" w:rsidP="001F364C">
            <w:pPr>
              <w:rPr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 xml:space="preserve">ul. Zabierzowska 11 </w:t>
            </w:r>
          </w:p>
          <w:p w14:paraId="1ED631E7" w14:textId="58CB4900" w:rsidR="00E27193" w:rsidRPr="00E27193" w:rsidRDefault="001F364C" w:rsidP="001F364C">
            <w:pPr>
              <w:spacing w:after="40"/>
              <w:rPr>
                <w:color w:val="000000"/>
                <w:sz w:val="20"/>
                <w:szCs w:val="20"/>
              </w:rPr>
            </w:pPr>
            <w:r w:rsidRPr="001F364C">
              <w:rPr>
                <w:sz w:val="20"/>
                <w:szCs w:val="20"/>
              </w:rPr>
              <w:t>32-005 Niepołomice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AFB3" w14:textId="77777777" w:rsidR="00E27193" w:rsidRDefault="00E27193" w:rsidP="003256C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D1C1F8B" w14:textId="77777777" w:rsidR="00E27193" w:rsidRDefault="00E27193" w:rsidP="003256C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CA28CB5" w14:textId="638E172E" w:rsidR="00E27193" w:rsidRPr="00E27193" w:rsidRDefault="00E27193" w:rsidP="003256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</w:tbl>
    <w:p w14:paraId="2EBF534D" w14:textId="77777777" w:rsidR="00A02E94" w:rsidRPr="00E27193" w:rsidRDefault="00A02E94" w:rsidP="00A02E94">
      <w:pPr>
        <w:spacing w:before="120"/>
        <w:jc w:val="both"/>
        <w:rPr>
          <w:color w:val="000000"/>
        </w:rPr>
      </w:pPr>
    </w:p>
    <w:p w14:paraId="7CEB7B26" w14:textId="77777777" w:rsidR="00A02E94" w:rsidRPr="00E27193" w:rsidRDefault="00A02E94" w:rsidP="00A02E94">
      <w:pPr>
        <w:spacing w:after="120"/>
        <w:jc w:val="both"/>
        <w:rPr>
          <w:color w:val="000000"/>
        </w:rPr>
      </w:pPr>
      <w:r w:rsidRPr="00E27193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E27193" w14:paraId="2873C827" w14:textId="77777777" w:rsidTr="00750B8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0E05A43" w14:textId="77777777" w:rsidR="00A02E94" w:rsidRPr="00E27193" w:rsidRDefault="00A02E94" w:rsidP="005C35EA">
            <w:pPr>
              <w:spacing w:before="60" w:after="60"/>
              <w:jc w:val="center"/>
              <w:rPr>
                <w:b/>
              </w:rPr>
            </w:pPr>
            <w:r w:rsidRPr="00E27193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9F3A71C" w14:textId="77777777" w:rsidR="00A02E94" w:rsidRPr="00E27193" w:rsidRDefault="00A02E94" w:rsidP="005C35EA">
            <w:pPr>
              <w:spacing w:before="60" w:after="60"/>
              <w:jc w:val="center"/>
              <w:rPr>
                <w:b/>
              </w:rPr>
            </w:pPr>
            <w:r w:rsidRPr="00E27193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35ED73B" w14:textId="77777777" w:rsidR="00A02E94" w:rsidRPr="00E27193" w:rsidRDefault="00A02E94" w:rsidP="005C35EA">
            <w:pPr>
              <w:spacing w:before="60" w:after="60"/>
              <w:jc w:val="center"/>
              <w:rPr>
                <w:b/>
              </w:rPr>
            </w:pPr>
            <w:r w:rsidRPr="00E27193">
              <w:rPr>
                <w:b/>
              </w:rPr>
              <w:t>Uzasadnienie odrzucenia oferty</w:t>
            </w:r>
          </w:p>
        </w:tc>
      </w:tr>
      <w:tr w:rsidR="00750B82" w:rsidRPr="00E27193" w14:paraId="70086B98" w14:textId="77777777" w:rsidTr="00750B8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D25236" w14:textId="77777777" w:rsidR="00750B82" w:rsidRPr="00E27193" w:rsidRDefault="00750B82" w:rsidP="003256C9">
            <w:pPr>
              <w:spacing w:before="40"/>
              <w:jc w:val="center"/>
            </w:pPr>
            <w:r w:rsidRPr="00E27193">
              <w:t>4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A8DDDA" w14:textId="77777777" w:rsidR="00750B82" w:rsidRPr="00E27193" w:rsidRDefault="00750B82" w:rsidP="003256C9">
            <w:pPr>
              <w:spacing w:before="60" w:after="40"/>
              <w:rPr>
                <w:b/>
                <w:bCs/>
              </w:rPr>
            </w:pPr>
            <w:proofErr w:type="spellStart"/>
            <w:r w:rsidRPr="00E27193">
              <w:rPr>
                <w:b/>
                <w:bCs/>
              </w:rPr>
              <w:t>Duolux</w:t>
            </w:r>
            <w:proofErr w:type="spellEnd"/>
            <w:r w:rsidRPr="00E27193">
              <w:rPr>
                <w:b/>
                <w:bCs/>
              </w:rPr>
              <w:t xml:space="preserve"> Medical Sp. z o.o.</w:t>
            </w:r>
          </w:p>
          <w:p w14:paraId="0853ADF8" w14:textId="77777777" w:rsidR="00750B82" w:rsidRPr="00E27193" w:rsidRDefault="00750B82" w:rsidP="003256C9">
            <w:r w:rsidRPr="00E27193">
              <w:t>os. Bolesława Chrobrego 40f /53</w:t>
            </w:r>
          </w:p>
          <w:p w14:paraId="0D45B84C" w14:textId="77777777" w:rsidR="00750B82" w:rsidRPr="00E27193" w:rsidRDefault="00750B82" w:rsidP="003256C9">
            <w:pPr>
              <w:spacing w:after="60"/>
            </w:pPr>
            <w:r w:rsidRPr="00E27193">
              <w:t>60-681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BBEDBC" w14:textId="77777777" w:rsidR="00750B82" w:rsidRPr="00E27193" w:rsidRDefault="00750B82" w:rsidP="003256C9">
            <w:pPr>
              <w:spacing w:before="60" w:after="40"/>
            </w:pPr>
            <w:r w:rsidRPr="00E27193">
              <w:t xml:space="preserve">Oferta odrzucona w zadaniu 1 na podstawie </w:t>
            </w:r>
            <w:r w:rsidRPr="00E27193">
              <w:rPr>
                <w:b/>
              </w:rPr>
              <w:t>Art. 226 ust. 1 pkt 5</w:t>
            </w:r>
            <w:r w:rsidRPr="00E27193">
              <w:t xml:space="preserve"> ustawy </w:t>
            </w:r>
            <w:proofErr w:type="spellStart"/>
            <w:r w:rsidRPr="00E27193">
              <w:t>Pzp</w:t>
            </w:r>
            <w:proofErr w:type="spellEnd"/>
            <w:r w:rsidRPr="00E27193">
              <w:t>.</w:t>
            </w:r>
          </w:p>
          <w:p w14:paraId="329C32FE" w14:textId="77777777" w:rsidR="00750B82" w:rsidRPr="000C7760" w:rsidRDefault="00750B82" w:rsidP="003256C9">
            <w:pPr>
              <w:spacing w:before="60" w:after="40"/>
              <w:rPr>
                <w:u w:val="single"/>
              </w:rPr>
            </w:pPr>
            <w:r w:rsidRPr="000C7760">
              <w:rPr>
                <w:u w:val="single"/>
              </w:rPr>
              <w:t>Uzasadnienie:</w:t>
            </w:r>
          </w:p>
          <w:p w14:paraId="2D5D111E" w14:textId="5325C34E" w:rsidR="00750B82" w:rsidRPr="00E27193" w:rsidRDefault="00750B82" w:rsidP="003256C9">
            <w:pPr>
              <w:spacing w:after="60"/>
              <w:jc w:val="both"/>
            </w:pPr>
            <w:r w:rsidRPr="00E27193">
              <w:t xml:space="preserve">Zamawiający w pakiecie nr </w:t>
            </w:r>
            <w:r w:rsidR="000C7760">
              <w:t>1</w:t>
            </w:r>
            <w:r w:rsidRPr="00E27193">
              <w:t xml:space="preserve"> wymagał produktów będących wyrobami medycznymi, w związku z czym w  </w:t>
            </w:r>
            <w:r w:rsidRPr="00E27193">
              <w:lastRenderedPageBreak/>
              <w:t xml:space="preserve">formularzu asortymentowo-cenowym stanowiącym załącznik nr 2 do SWZ zamieścił informację "Zamawiający zastrzega, iż wyroby medyczne muszą posiadać polską wersję językową opisu wyrobu. W przypadku kiedy na jednostkowym opakowaniu wyrobu medycznego nie ma polskiej wersji językowej opisu taka wersja winna się znajdować na opakowaniu zbiorczym". </w:t>
            </w:r>
          </w:p>
          <w:p w14:paraId="66667361" w14:textId="77777777" w:rsidR="00750B82" w:rsidRPr="00E27193" w:rsidRDefault="00750B82" w:rsidP="003256C9">
            <w:pPr>
              <w:spacing w:after="60"/>
              <w:jc w:val="both"/>
            </w:pPr>
            <w:r w:rsidRPr="00E27193">
              <w:t xml:space="preserve">Ponadto wyjaśnieniami treści SWZ z dnia 20.06.2023 r. </w:t>
            </w:r>
          </w:p>
          <w:p w14:paraId="03653505" w14:textId="77777777" w:rsidR="00750B82" w:rsidRPr="00E27193" w:rsidRDefault="00750B82" w:rsidP="003256C9">
            <w:pPr>
              <w:spacing w:after="60"/>
              <w:jc w:val="both"/>
            </w:pPr>
            <w:r w:rsidRPr="00E27193">
              <w:t xml:space="preserve">w odpowiedzi na pytania nr 13 i 18 Zamawiający podtrzymał swoje stanowisko nie dopuszczając produktów,  zarejestrowanych jako wyroby niemedyczne. </w:t>
            </w:r>
          </w:p>
          <w:p w14:paraId="5CAFC00E" w14:textId="77777777" w:rsidR="00750B82" w:rsidRPr="00E27193" w:rsidRDefault="00750B82" w:rsidP="003256C9">
            <w:pPr>
              <w:spacing w:after="60"/>
              <w:jc w:val="both"/>
            </w:pPr>
          </w:p>
          <w:p w14:paraId="5D67BE9D" w14:textId="77777777" w:rsidR="00750B82" w:rsidRPr="00E27193" w:rsidRDefault="00750B82" w:rsidP="003256C9">
            <w:pPr>
              <w:spacing w:after="60"/>
              <w:jc w:val="both"/>
            </w:pPr>
            <w:r w:rsidRPr="00E27193">
              <w:t>Zaoferowane przez Wykonawcę w formularzu asortymentowo-cenowym produkty są wyrobami niemedycznymi, w związku z czym Zamawiający odrzuca ofertę na podst. art. 226 ust. 1 pkt. 5</w:t>
            </w:r>
          </w:p>
        </w:tc>
      </w:tr>
      <w:tr w:rsidR="00750B82" w:rsidRPr="00E27193" w14:paraId="71148EEC" w14:textId="77777777" w:rsidTr="00750B8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1488E7" w14:textId="77777777" w:rsidR="00750B82" w:rsidRPr="00E27193" w:rsidRDefault="00750B82" w:rsidP="003256C9">
            <w:pPr>
              <w:spacing w:before="40"/>
              <w:jc w:val="center"/>
            </w:pPr>
            <w:r w:rsidRPr="00E27193">
              <w:lastRenderedPageBreak/>
              <w:t>9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134AA2" w14:textId="77777777" w:rsidR="001F364C" w:rsidRPr="001F364C" w:rsidRDefault="001F364C" w:rsidP="001F364C">
            <w:pPr>
              <w:spacing w:before="80"/>
              <w:rPr>
                <w:b/>
                <w:bCs/>
              </w:rPr>
            </w:pPr>
            <w:r w:rsidRPr="001F364C">
              <w:rPr>
                <w:b/>
                <w:bCs/>
              </w:rPr>
              <w:t xml:space="preserve">Grzegorz </w:t>
            </w:r>
            <w:proofErr w:type="spellStart"/>
            <w:r w:rsidRPr="001F364C">
              <w:rPr>
                <w:b/>
                <w:bCs/>
              </w:rPr>
              <w:t>Pałkowski</w:t>
            </w:r>
            <w:proofErr w:type="spellEnd"/>
            <w:r w:rsidRPr="001F364C">
              <w:rPr>
                <w:b/>
                <w:bCs/>
              </w:rPr>
              <w:t xml:space="preserve"> Elektro </w:t>
            </w:r>
            <w:proofErr w:type="spellStart"/>
            <w:r w:rsidRPr="001F364C">
              <w:rPr>
                <w:b/>
                <w:bCs/>
              </w:rPr>
              <w:t>Med</w:t>
            </w:r>
            <w:proofErr w:type="spellEnd"/>
          </w:p>
          <w:p w14:paraId="23231F17" w14:textId="77777777" w:rsidR="001F364C" w:rsidRPr="001F364C" w:rsidRDefault="001F364C" w:rsidP="001F364C">
            <w:r w:rsidRPr="001F364C">
              <w:t xml:space="preserve">ul. Zabierzowska 11 </w:t>
            </w:r>
          </w:p>
          <w:p w14:paraId="546FD5B6" w14:textId="156C811C" w:rsidR="00750B82" w:rsidRPr="00E27193" w:rsidRDefault="001F364C" w:rsidP="001F364C">
            <w:pPr>
              <w:spacing w:after="60"/>
            </w:pPr>
            <w:r w:rsidRPr="001F364C">
              <w:t>32-005 Niepołomice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6679B0" w14:textId="77777777" w:rsidR="00750B82" w:rsidRPr="00E27193" w:rsidRDefault="00750B82" w:rsidP="003256C9">
            <w:pPr>
              <w:spacing w:before="60" w:after="40"/>
            </w:pPr>
            <w:r w:rsidRPr="00E27193">
              <w:t xml:space="preserve">Oferta odrzucona w zadaniu 14 na podstawie </w:t>
            </w:r>
            <w:r w:rsidRPr="00E27193">
              <w:rPr>
                <w:b/>
              </w:rPr>
              <w:t>Art. 226 ust. 1 pkt 8</w:t>
            </w:r>
            <w:r w:rsidRPr="00E27193">
              <w:t xml:space="preserve"> ustawy </w:t>
            </w:r>
            <w:proofErr w:type="spellStart"/>
            <w:r w:rsidRPr="00E27193">
              <w:t>Pzp</w:t>
            </w:r>
            <w:proofErr w:type="spellEnd"/>
            <w:r w:rsidRPr="00E27193">
              <w:t>.</w:t>
            </w:r>
          </w:p>
          <w:p w14:paraId="33573539" w14:textId="77777777" w:rsidR="00750B82" w:rsidRPr="000C7760" w:rsidRDefault="00750B82" w:rsidP="003256C9">
            <w:pPr>
              <w:spacing w:before="60" w:after="40"/>
              <w:rPr>
                <w:u w:val="single"/>
              </w:rPr>
            </w:pPr>
            <w:r w:rsidRPr="000C7760">
              <w:rPr>
                <w:u w:val="single"/>
              </w:rPr>
              <w:t>Uzasadnienie:</w:t>
            </w:r>
          </w:p>
          <w:p w14:paraId="33A18ED8" w14:textId="77777777" w:rsidR="00750B82" w:rsidRPr="00E27193" w:rsidRDefault="00750B82" w:rsidP="003256C9">
            <w:pPr>
              <w:spacing w:after="60"/>
              <w:jc w:val="both"/>
            </w:pPr>
            <w:r w:rsidRPr="00E27193">
              <w:t xml:space="preserve">Uzasadnienie: Zamawiający w dniu 27.06.2023r., wysłał do wykonawcy przez Platformę on-line działającą pod adresem https://e-ProPublico.pl wezwanie do złożenia wyjaśnień w zakresie ceny lub kosztu. Termin złożenia ww. oświadczenia upłynął w dniu 29.06.2023. Wykonawca w wyznaczonym terminie nie złożył wymaganego pisma.  </w:t>
            </w:r>
          </w:p>
          <w:p w14:paraId="57F1C4B7" w14:textId="77777777" w:rsidR="00750B82" w:rsidRPr="00E27193" w:rsidRDefault="00750B82" w:rsidP="003256C9">
            <w:pPr>
              <w:spacing w:after="60"/>
              <w:jc w:val="both"/>
            </w:pPr>
            <w:r w:rsidRPr="00E27193">
              <w:t xml:space="preserve">Ponadto zmawiający w treści wniosku do wykonawcy zaznaczył jednocześnie, że cyt. "zgodnie z art. 224 ust. 6 ustawy </w:t>
            </w:r>
            <w:proofErr w:type="spellStart"/>
            <w:r w:rsidRPr="00E27193">
              <w:t>Pzp</w:t>
            </w:r>
            <w:proofErr w:type="spellEnd"/>
            <w:r w:rsidRPr="00E27193">
              <w:t>, odrzuceniu, jako oferta z rażąco niską ceną lub kosztem, podlega oferta wykonawcy, który nie udzielił wyjaśnień w wyznaczonym terminie, lub jeżeli złożone wyjaśnienia wraz z dowodami nie uzasadniają rażąco niskiej ceny lub kosztu tej oferty.".</w:t>
            </w:r>
          </w:p>
        </w:tc>
      </w:tr>
    </w:tbl>
    <w:p w14:paraId="1BFE1F59" w14:textId="77777777" w:rsidR="00E27193" w:rsidRDefault="00E27193" w:rsidP="00E27193">
      <w:pPr>
        <w:spacing w:before="120" w:line="276" w:lineRule="auto"/>
        <w:jc w:val="both"/>
        <w:rPr>
          <w:sz w:val="22"/>
          <w:szCs w:val="22"/>
        </w:rPr>
      </w:pPr>
    </w:p>
    <w:p w14:paraId="37B465B4" w14:textId="69787DD8" w:rsidR="00E27193" w:rsidRPr="000C7760" w:rsidRDefault="00E27193" w:rsidP="00E27193">
      <w:pPr>
        <w:spacing w:before="120" w:line="276" w:lineRule="auto"/>
        <w:jc w:val="both"/>
        <w:rPr>
          <w:bCs/>
        </w:rPr>
      </w:pPr>
      <w:r w:rsidRPr="000C7760">
        <w:t xml:space="preserve">W myśl art. 259 ustawy </w:t>
      </w:r>
      <w:proofErr w:type="spellStart"/>
      <w:r w:rsidRPr="000C7760">
        <w:t>Pzp</w:t>
      </w:r>
      <w:proofErr w:type="spellEnd"/>
      <w:r w:rsidRPr="000C7760">
        <w:t xml:space="preserve"> Zamawiający informuje, że postępowanie o udzielenie zamówienia publicznego w w/w postępowaniu przetargowym – na podstawie art. 255 pkt. 1 – </w:t>
      </w:r>
      <w:r w:rsidRPr="000C7760">
        <w:rPr>
          <w:b/>
          <w:u w:val="single"/>
        </w:rPr>
        <w:t xml:space="preserve">unieważnia </w:t>
      </w:r>
      <w:r w:rsidRPr="000C7760">
        <w:rPr>
          <w:b/>
          <w:u w:val="single"/>
        </w:rPr>
        <w:br/>
        <w:t xml:space="preserve">w zakresie zadania </w:t>
      </w:r>
      <w:r w:rsidRPr="000C7760">
        <w:rPr>
          <w:b/>
        </w:rPr>
        <w:t xml:space="preserve">nr 3 ,5, 9,11,13,15 i 16 </w:t>
      </w:r>
      <w:r w:rsidRPr="000C7760">
        <w:rPr>
          <w:bCs/>
        </w:rPr>
        <w:t>ze względu na fakt, iż nie złożono żadnej oferty.</w:t>
      </w:r>
    </w:p>
    <w:p w14:paraId="1EAE867B" w14:textId="77777777" w:rsidR="00E27193" w:rsidRPr="000C7760" w:rsidRDefault="00E27193" w:rsidP="00E27193">
      <w:pPr>
        <w:spacing w:after="40" w:line="276" w:lineRule="auto"/>
        <w:jc w:val="both"/>
        <w:rPr>
          <w:sz w:val="28"/>
          <w:szCs w:val="28"/>
        </w:rPr>
      </w:pPr>
    </w:p>
    <w:p w14:paraId="2869D93A" w14:textId="4769961B" w:rsidR="00E27193" w:rsidRPr="000C7760" w:rsidRDefault="00E27193" w:rsidP="00E27193">
      <w:pPr>
        <w:spacing w:line="276" w:lineRule="auto"/>
        <w:jc w:val="both"/>
        <w:rPr>
          <w:bCs/>
        </w:rPr>
      </w:pPr>
      <w:bookmarkStart w:id="1" w:name="_Hlk71620154"/>
      <w:r w:rsidRPr="000C7760">
        <w:t xml:space="preserve">W myśl art. 259 ustawy </w:t>
      </w:r>
      <w:proofErr w:type="spellStart"/>
      <w:r w:rsidRPr="000C7760">
        <w:t>Pzp</w:t>
      </w:r>
      <w:proofErr w:type="spellEnd"/>
      <w:r w:rsidRPr="000C7760">
        <w:t xml:space="preserve"> Zamawiający informuje, że postępowanie o udzielenie zamówienia publicznego w w/w postępowaniu przetargowym – na podstawie art. 255 pkt. 2 – </w:t>
      </w:r>
      <w:r w:rsidRPr="000C7760">
        <w:rPr>
          <w:b/>
          <w:u w:val="single"/>
        </w:rPr>
        <w:t xml:space="preserve">unieważnia </w:t>
      </w:r>
      <w:r w:rsidRPr="000C7760">
        <w:rPr>
          <w:b/>
          <w:u w:val="single"/>
        </w:rPr>
        <w:br/>
        <w:t>w zakresie zadania nr 1 oraz 14</w:t>
      </w:r>
      <w:r w:rsidRPr="000C7760">
        <w:rPr>
          <w:bCs/>
        </w:rPr>
        <w:t>,  ze względu na fakt, iż wszystkie złożone oferty podlegały odrzuceniu.</w:t>
      </w:r>
    </w:p>
    <w:bookmarkEnd w:id="1"/>
    <w:p w14:paraId="3CBBE9E6" w14:textId="77777777" w:rsidR="00A02E94" w:rsidRPr="00E27193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1008E144" w14:textId="77777777" w:rsidR="00A02E94" w:rsidRPr="00E27193" w:rsidRDefault="00A02E94" w:rsidP="00A02E94">
      <w:pPr>
        <w:spacing w:after="40" w:line="276" w:lineRule="auto"/>
        <w:jc w:val="both"/>
      </w:pPr>
      <w:r w:rsidRPr="00E27193">
        <w:t>Informacja o terminie zawarcia umowy:</w:t>
      </w:r>
    </w:p>
    <w:p w14:paraId="3FB6B6D5" w14:textId="6AEBCAFD" w:rsidR="00A02E94" w:rsidRPr="00E27193" w:rsidRDefault="00A02E94" w:rsidP="00A02E94">
      <w:pPr>
        <w:spacing w:after="120" w:line="276" w:lineRule="auto"/>
        <w:jc w:val="both"/>
      </w:pPr>
      <w:r w:rsidRPr="00E27193">
        <w:lastRenderedPageBreak/>
        <w:t xml:space="preserve">Umowa w sprawie zamówienia publicznego, zgodnie z art. 308 ust. 2 ustawy </w:t>
      </w:r>
      <w:proofErr w:type="spellStart"/>
      <w:r w:rsidRPr="00E27193">
        <w:t>Pzp</w:t>
      </w:r>
      <w:proofErr w:type="spellEnd"/>
      <w:r w:rsidRPr="00E27193">
        <w:t xml:space="preserve">, zostanie zawarta, z uwzględnieniem art. 577 ustawy </w:t>
      </w:r>
      <w:proofErr w:type="spellStart"/>
      <w:r w:rsidRPr="00E27193">
        <w:t>Pzp</w:t>
      </w:r>
      <w:proofErr w:type="spellEnd"/>
      <w:r w:rsidRPr="00E27193">
        <w:t xml:space="preserve">, w terminie </w:t>
      </w:r>
      <w:r w:rsidR="00750B82" w:rsidRPr="00E27193">
        <w:t xml:space="preserve">nie krótszym niż </w:t>
      </w:r>
      <w:r w:rsidR="00E27193">
        <w:t>5</w:t>
      </w:r>
      <w:r w:rsidR="00750B82" w:rsidRPr="00E27193">
        <w:t xml:space="preserve"> dni od dnia przesłania niniejszego zawiadomienia o wyborze najkorzystniejszej oferty.</w:t>
      </w:r>
    </w:p>
    <w:p w14:paraId="5F90EE02" w14:textId="77777777" w:rsidR="00A02E94" w:rsidRPr="00E27193" w:rsidRDefault="00A02E94" w:rsidP="00A02E94">
      <w:pPr>
        <w:spacing w:line="276" w:lineRule="auto"/>
        <w:jc w:val="both"/>
      </w:pPr>
      <w:r w:rsidRPr="00E27193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E27193">
        <w:t>Pzp</w:t>
      </w:r>
      <w:proofErr w:type="spellEnd"/>
      <w:r w:rsidRPr="00E27193">
        <w:t>.</w:t>
      </w:r>
    </w:p>
    <w:p w14:paraId="56079A64" w14:textId="77777777" w:rsidR="00A02E94" w:rsidRPr="00E27193" w:rsidRDefault="00A02E94" w:rsidP="00A02E94">
      <w:pPr>
        <w:spacing w:line="360" w:lineRule="auto"/>
        <w:jc w:val="both"/>
        <w:rPr>
          <w:bCs/>
        </w:rPr>
      </w:pPr>
    </w:p>
    <w:p w14:paraId="49C35A29" w14:textId="77777777" w:rsidR="00894260" w:rsidRDefault="00894260" w:rsidP="0089426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666BF45" w14:textId="77777777" w:rsidR="00894260" w:rsidRDefault="00894260" w:rsidP="0089426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EC494E2" w14:textId="77777777" w:rsidR="00894260" w:rsidRDefault="00894260" w:rsidP="0089426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6905B46" w14:textId="77777777" w:rsidR="00894260" w:rsidRDefault="00894260" w:rsidP="00894260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B0A569D" w14:textId="77777777" w:rsidR="00894260" w:rsidRDefault="00894260" w:rsidP="0089426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279A88E5" w14:textId="5ADA9F9D" w:rsidR="00A02E94" w:rsidRPr="00E27193" w:rsidRDefault="00750B82" w:rsidP="00A02E94">
      <w:pPr>
        <w:jc w:val="right"/>
        <w:rPr>
          <w:vertAlign w:val="superscript"/>
        </w:rPr>
      </w:pPr>
      <w:r w:rsidRPr="00E27193">
        <w:t xml:space="preserve"> </w:t>
      </w:r>
      <w:bookmarkEnd w:id="0"/>
    </w:p>
    <w:p w14:paraId="6E827C8D" w14:textId="77777777" w:rsidR="008642B3" w:rsidRPr="00E27193" w:rsidRDefault="008642B3" w:rsidP="00A02E94"/>
    <w:sectPr w:rsidR="008642B3" w:rsidRPr="00E2719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250E1" w14:textId="77777777" w:rsidR="007C0378" w:rsidRDefault="007C0378">
      <w:r>
        <w:separator/>
      </w:r>
    </w:p>
  </w:endnote>
  <w:endnote w:type="continuationSeparator" w:id="0">
    <w:p w14:paraId="1FEB2022" w14:textId="77777777" w:rsidR="007C0378" w:rsidRDefault="007C0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AB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1A6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0616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A73E2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F83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7546A" w14:textId="77777777" w:rsidR="007C0378" w:rsidRDefault="007C0378">
      <w:r>
        <w:separator/>
      </w:r>
    </w:p>
  </w:footnote>
  <w:footnote w:type="continuationSeparator" w:id="0">
    <w:p w14:paraId="1AEEB397" w14:textId="77777777" w:rsidR="007C0378" w:rsidRDefault="007C0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A8B8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18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8F2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378"/>
    <w:rsid w:val="00022322"/>
    <w:rsid w:val="00042497"/>
    <w:rsid w:val="000C1E6F"/>
    <w:rsid w:val="000C7760"/>
    <w:rsid w:val="000E4E56"/>
    <w:rsid w:val="001A1468"/>
    <w:rsid w:val="001B7815"/>
    <w:rsid w:val="001F364C"/>
    <w:rsid w:val="00211A34"/>
    <w:rsid w:val="002B1E4F"/>
    <w:rsid w:val="002B6761"/>
    <w:rsid w:val="003445A0"/>
    <w:rsid w:val="003A0AFC"/>
    <w:rsid w:val="003D611C"/>
    <w:rsid w:val="00431C0B"/>
    <w:rsid w:val="00437CAD"/>
    <w:rsid w:val="00451761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0B82"/>
    <w:rsid w:val="00756CDA"/>
    <w:rsid w:val="007C0378"/>
    <w:rsid w:val="007E2ACC"/>
    <w:rsid w:val="007E68C5"/>
    <w:rsid w:val="00832144"/>
    <w:rsid w:val="008567C7"/>
    <w:rsid w:val="00856F4B"/>
    <w:rsid w:val="008642B3"/>
    <w:rsid w:val="00894260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726D"/>
    <w:rsid w:val="00D42C90"/>
    <w:rsid w:val="00D8427E"/>
    <w:rsid w:val="00E27193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364FE"/>
  <w15:chartTrackingRefBased/>
  <w15:docId w15:val="{C0D754B1-DA33-4EEC-BF30-513B60691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1062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2023-06-30T06:43:00Z</cp:lastPrinted>
  <dcterms:created xsi:type="dcterms:W3CDTF">2023-06-30T05:40:00Z</dcterms:created>
  <dcterms:modified xsi:type="dcterms:W3CDTF">2023-06-30T11:27:00Z</dcterms:modified>
</cp:coreProperties>
</file>