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5582096B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FE79C7">
        <w:rPr>
          <w:rFonts w:asciiTheme="minorHAnsi" w:hAnsiTheme="minorHAnsi" w:cstheme="minorHAnsi"/>
          <w:b/>
          <w:bCs/>
          <w:sz w:val="24"/>
          <w:szCs w:val="24"/>
        </w:rPr>
        <w:t>56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</w:p>
    <w:p w14:paraId="635AA6B6" w14:textId="2EE82360" w:rsidR="006C66BB" w:rsidRPr="00733349" w:rsidRDefault="006C66BB" w:rsidP="00733349">
      <w:pPr>
        <w:rPr>
          <w:rFonts w:ascii="Times New Roman" w:hAnsi="Times New Roman" w:cs="Times New Roman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r>
        <w:rPr>
          <w:rFonts w:ascii="Times New Roman" w:hAnsi="Times New Roman"/>
        </w:rPr>
        <w:t xml:space="preserve"> </w:t>
      </w:r>
    </w:p>
    <w:p w14:paraId="3C61DE59" w14:textId="50824F22" w:rsidR="00FC73C5" w:rsidRDefault="002D6B17" w:rsidP="00FC73C5">
      <w:pPr>
        <w:pStyle w:val="Tekstpodstawowywcity"/>
        <w:spacing w:before="120"/>
        <w:ind w:left="284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AE31F3">
        <w:rPr>
          <w:rFonts w:asciiTheme="minorHAnsi" w:hAnsiTheme="minorHAnsi" w:cstheme="minorHAnsi"/>
          <w:sz w:val="22"/>
          <w:szCs w:val="24"/>
        </w:rPr>
        <w:t>m bez negocjacji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252535CD" w14:textId="0351C082" w:rsidR="00554391" w:rsidRPr="00A85027" w:rsidRDefault="00B17B31" w:rsidP="0098294C">
      <w:pPr>
        <w:pStyle w:val="Tekstpodstawowywcity"/>
        <w:numPr>
          <w:ilvl w:val="0"/>
          <w:numId w:val="26"/>
        </w:numPr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>
        <w:rPr>
          <w:b/>
          <w:sz w:val="24"/>
          <w:szCs w:val="24"/>
        </w:rPr>
        <w:t>„</w:t>
      </w:r>
      <w:r w:rsidR="007C0682" w:rsidRPr="007C0682">
        <w:rPr>
          <w:b/>
          <w:sz w:val="24"/>
          <w:szCs w:val="24"/>
        </w:rPr>
        <w:t>System sterowania elementami tuneli aerodynamicznych i aparaturą pomiarową.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2D6B17"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="002D6B17"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2F2A7FBE" w14:textId="728CD048" w:rsidR="00227D85" w:rsidRPr="00227D85" w:rsidRDefault="00227D85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F166B5" w14:paraId="21704995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630F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F16B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7C596DD5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8E07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brutto wraz z podatkiem VAT</w:t>
            </w:r>
          </w:p>
        </w:tc>
      </w:tr>
      <w:tr w:rsidR="00227D85" w:rsidRPr="00F166B5" w14:paraId="3D2B5609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A4F4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……………..… zł</w:t>
            </w:r>
          </w:p>
          <w:p w14:paraId="4B9C1DF3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D01D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 %</w:t>
            </w:r>
          </w:p>
          <w:p w14:paraId="0E7DC467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4B0F" w14:textId="77777777" w:rsidR="00227D85" w:rsidRPr="00F166B5" w:rsidRDefault="00227D85" w:rsidP="00227D85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…………….……………………..… zł</w:t>
            </w:r>
          </w:p>
          <w:p w14:paraId="1620354D" w14:textId="77777777" w:rsidR="00227D85" w:rsidRPr="00F166B5" w:rsidRDefault="00227D85" w:rsidP="00227D85">
            <w:pPr>
              <w:rPr>
                <w:rFonts w:ascii="Times New Roman" w:hAnsi="Times New Roman" w:cs="Times New Roman"/>
                <w:i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słownie:</w:t>
            </w:r>
          </w:p>
          <w:p w14:paraId="6CA97CF3" w14:textId="77777777" w:rsidR="00227D85" w:rsidRPr="00F166B5" w:rsidRDefault="00227D85" w:rsidP="00227D85">
            <w:pPr>
              <w:rPr>
                <w:rFonts w:ascii="Times New Roman" w:hAnsi="Times New Roman" w:cs="Times New Roman"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……………………………………………</w:t>
            </w:r>
          </w:p>
        </w:tc>
      </w:tr>
    </w:tbl>
    <w:p w14:paraId="76CDC8A0" w14:textId="77777777" w:rsidR="007C0682" w:rsidRDefault="007C0682" w:rsidP="00F166B5">
      <w:pPr>
        <w:jc w:val="both"/>
        <w:rPr>
          <w:rFonts w:ascii="Times New Roman" w:hAnsi="Times New Roman" w:cs="Times New Roman"/>
          <w:b/>
          <w:bCs/>
        </w:rPr>
      </w:pPr>
    </w:p>
    <w:p w14:paraId="75F27B9A" w14:textId="142FB221" w:rsidR="00F166B5" w:rsidRDefault="00F166B5" w:rsidP="00F166B5">
      <w:pPr>
        <w:jc w:val="both"/>
        <w:rPr>
          <w:rFonts w:ascii="Times New Roman" w:hAnsi="Times New Roman" w:cs="Times New Roman"/>
        </w:rPr>
      </w:pPr>
      <w:r w:rsidRPr="00F166B5">
        <w:rPr>
          <w:rFonts w:ascii="Times New Roman" w:hAnsi="Times New Roman" w:cs="Times New Roman"/>
          <w:b/>
          <w:bCs/>
        </w:rPr>
        <w:t xml:space="preserve">Oferujemy </w:t>
      </w:r>
      <w:r w:rsidR="007C0682">
        <w:rPr>
          <w:rFonts w:ascii="Times New Roman" w:hAnsi="Times New Roman" w:cs="Times New Roman"/>
          <w:b/>
          <w:bCs/>
        </w:rPr>
        <w:t>24</w:t>
      </w:r>
      <w:r w:rsidRPr="00F166B5">
        <w:rPr>
          <w:rFonts w:ascii="Times New Roman" w:hAnsi="Times New Roman" w:cs="Times New Roman"/>
          <w:b/>
          <w:bCs/>
        </w:rPr>
        <w:t xml:space="preserve"> miesiące</w:t>
      </w:r>
      <w:r w:rsidRPr="00F166B5">
        <w:rPr>
          <w:rFonts w:ascii="Times New Roman" w:hAnsi="Times New Roman" w:cs="Times New Roman"/>
        </w:rPr>
        <w:t xml:space="preserve"> gwarancji na przedmiot zamówienia</w:t>
      </w:r>
    </w:p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lastRenderedPageBreak/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2D81290D" w:rsidR="001779D3" w:rsidRPr="003141E5" w:rsidRDefault="001779D3" w:rsidP="00BD61AA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6298000F" w14:textId="236CC320" w:rsidR="00540AAD" w:rsidRPr="00A85027" w:rsidRDefault="00554391" w:rsidP="00BD61AA">
      <w:pPr>
        <w:numPr>
          <w:ilvl w:val="0"/>
          <w:numId w:val="7"/>
        </w:numPr>
        <w:tabs>
          <w:tab w:val="clear" w:pos="720"/>
          <w:tab w:val="num" w:pos="142"/>
        </w:tabs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AE31F3">
        <w:rPr>
          <w:rFonts w:asciiTheme="minorHAnsi" w:hAnsiTheme="minorHAnsi" w:cstheme="minorHAnsi"/>
          <w:sz w:val="22"/>
          <w:lang w:eastAsia="zh-CN"/>
        </w:rPr>
        <w:t>urz</w:t>
      </w:r>
      <w:r w:rsidR="00CB6F72">
        <w:rPr>
          <w:rFonts w:asciiTheme="minorHAnsi" w:hAnsiTheme="minorHAnsi" w:cstheme="minorHAnsi"/>
          <w:sz w:val="22"/>
          <w:lang w:eastAsia="zh-CN"/>
        </w:rPr>
        <w:t>ą</w:t>
      </w:r>
      <w:r w:rsidR="00AE31F3">
        <w:rPr>
          <w:rFonts w:asciiTheme="minorHAnsi" w:hAnsiTheme="minorHAnsi" w:cstheme="minorHAnsi"/>
          <w:sz w:val="22"/>
          <w:lang w:eastAsia="zh-CN"/>
        </w:rPr>
        <w:t>dzenia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 xml:space="preserve">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 w:rsidR="00AE31F3"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3F5DC2" w14:textId="6B064A17" w:rsidR="00B04206" w:rsidRPr="00BD61AA" w:rsidRDefault="00E85462" w:rsidP="00BD61AA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30FC8C8E" w14:textId="54CA62F0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</w:t>
      </w:r>
    </w:p>
    <w:p w14:paraId="35BB4E4A" w14:textId="77777777" w:rsidR="00F8058B" w:rsidRPr="00A85027" w:rsidRDefault="00F8058B" w:rsidP="00BD61AA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BD61AA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>Oferta</w:t>
      </w:r>
      <w:r w:rsidRPr="00BD61AA">
        <w:rPr>
          <w:rFonts w:asciiTheme="minorHAnsi" w:eastAsia="Calibri" w:hAnsiTheme="minorHAnsi" w:cstheme="minorHAnsi"/>
          <w:color w:val="FF0000"/>
          <w:sz w:val="20"/>
          <w:szCs w:val="20"/>
          <w:lang w:eastAsia="zh-CN"/>
        </w:rPr>
        <w:t xml:space="preserve"> </w:t>
      </w: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>powinna</w:t>
      </w:r>
      <w:r w:rsidRPr="00BD61AA">
        <w:rPr>
          <w:rFonts w:asciiTheme="minorHAnsi" w:eastAsia="Calibri" w:hAnsiTheme="minorHAnsi" w:cstheme="minorHAnsi"/>
          <w:color w:val="FF0000"/>
          <w:sz w:val="20"/>
          <w:szCs w:val="20"/>
          <w:lang w:eastAsia="zh-CN"/>
        </w:rPr>
        <w:t xml:space="preserve"> </w:t>
      </w: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>być podpisana kwalifikowanym podpisem elektronicznym</w:t>
      </w:r>
      <w:r w:rsidR="00433E74"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 xml:space="preserve"> lub</w:t>
      </w: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 xml:space="preserve"> podpisem zaufanym lub podpisem osobistym</w:t>
      </w:r>
      <w:r w:rsidRPr="00BD61AA">
        <w:rPr>
          <w:rFonts w:asciiTheme="minorHAnsi" w:eastAsia="Calibri" w:hAnsiTheme="minorHAnsi" w:cstheme="minorHAnsi"/>
          <w:color w:val="FF0000"/>
          <w:sz w:val="20"/>
          <w:szCs w:val="20"/>
          <w:lang w:eastAsia="zh-CN"/>
        </w:rPr>
        <w:t>.</w:t>
      </w:r>
    </w:p>
    <w:sectPr w:rsidR="00F8058B" w:rsidRPr="00BD61AA" w:rsidSect="0034302B">
      <w:headerReference w:type="default" r:id="rId11"/>
      <w:footerReference w:type="even" r:id="rId12"/>
      <w:footerReference w:type="default" r:id="rId13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B9107" w14:textId="005B81B2" w:rsidR="00BD61AA" w:rsidRDefault="00BD61AA">
    <w:pPr>
      <w:pStyle w:val="Stopka"/>
    </w:pPr>
    <w:r>
      <w:rPr>
        <w:noProof/>
      </w:rPr>
      <w:t xml:space="preserve"> </w:t>
    </w:r>
    <w:r>
      <w:rPr>
        <w:noProof/>
      </w:rPr>
      <w:drawing>
        <wp:inline distT="0" distB="0" distL="0" distR="0" wp14:anchorId="6968CB6D" wp14:editId="086F8ADC">
          <wp:extent cx="2028825" cy="46672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    </w:t>
    </w:r>
    <w:r>
      <w:rPr>
        <w:noProof/>
      </w:rPr>
      <w:drawing>
        <wp:inline distT="0" distB="0" distL="0" distR="0" wp14:anchorId="1112213B" wp14:editId="23F28C80">
          <wp:extent cx="581025" cy="4286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428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2BF38E8E" w:rsidR="001A4534" w:rsidRDefault="007D4A49">
    <w:pPr>
      <w:pStyle w:val="Nagwek"/>
    </w:pPr>
    <w:r w:rsidRPr="007D4A49">
      <w:rPr>
        <w:noProof/>
        <w:u w:val="single"/>
      </w:rPr>
      <w:drawing>
        <wp:inline distT="0" distB="0" distL="0" distR="0" wp14:anchorId="105F960A" wp14:editId="022DA3DA">
          <wp:extent cx="5761990" cy="5143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E2B0E"/>
    <w:multiLevelType w:val="hybridMultilevel"/>
    <w:tmpl w:val="6AE08C28"/>
    <w:lvl w:ilvl="0" w:tplc="55564C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6"/>
  </w:num>
  <w:num w:numId="21">
    <w:abstractNumId w:val="24"/>
  </w:num>
  <w:num w:numId="22">
    <w:abstractNumId w:val="17"/>
  </w:num>
  <w:num w:numId="23">
    <w:abstractNumId w:val="13"/>
  </w:num>
  <w:num w:numId="24">
    <w:abstractNumId w:val="22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51C46"/>
    <w:rsid w:val="00160C49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27D85"/>
    <w:rsid w:val="00257D3C"/>
    <w:rsid w:val="0026550B"/>
    <w:rsid w:val="00273072"/>
    <w:rsid w:val="00273A65"/>
    <w:rsid w:val="002855DD"/>
    <w:rsid w:val="002B2630"/>
    <w:rsid w:val="002B6BCA"/>
    <w:rsid w:val="002C5543"/>
    <w:rsid w:val="002C59C5"/>
    <w:rsid w:val="002D4A6C"/>
    <w:rsid w:val="002D6B17"/>
    <w:rsid w:val="002F364C"/>
    <w:rsid w:val="002F480B"/>
    <w:rsid w:val="003141E5"/>
    <w:rsid w:val="00315BA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378F9"/>
    <w:rsid w:val="00540AAD"/>
    <w:rsid w:val="005506CC"/>
    <w:rsid w:val="00550733"/>
    <w:rsid w:val="00554391"/>
    <w:rsid w:val="00555756"/>
    <w:rsid w:val="00565A94"/>
    <w:rsid w:val="00571A2F"/>
    <w:rsid w:val="0057285E"/>
    <w:rsid w:val="00586B94"/>
    <w:rsid w:val="005C3E13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5E18"/>
    <w:rsid w:val="006C66BB"/>
    <w:rsid w:val="006E3B39"/>
    <w:rsid w:val="006F4EB2"/>
    <w:rsid w:val="006F5077"/>
    <w:rsid w:val="0070052D"/>
    <w:rsid w:val="0071586B"/>
    <w:rsid w:val="00721B5F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0682"/>
    <w:rsid w:val="007C7345"/>
    <w:rsid w:val="007D15FD"/>
    <w:rsid w:val="007D2AF0"/>
    <w:rsid w:val="007D4A49"/>
    <w:rsid w:val="007E40E6"/>
    <w:rsid w:val="007F1354"/>
    <w:rsid w:val="008057B2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44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8294C"/>
    <w:rsid w:val="009A3137"/>
    <w:rsid w:val="009C2BDB"/>
    <w:rsid w:val="009D5C1C"/>
    <w:rsid w:val="009E09F9"/>
    <w:rsid w:val="009F5F74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35D1"/>
    <w:rsid w:val="00A85027"/>
    <w:rsid w:val="00AD3EA8"/>
    <w:rsid w:val="00AD5E04"/>
    <w:rsid w:val="00AE31F3"/>
    <w:rsid w:val="00AE61AA"/>
    <w:rsid w:val="00B04206"/>
    <w:rsid w:val="00B10157"/>
    <w:rsid w:val="00B10C2A"/>
    <w:rsid w:val="00B11E95"/>
    <w:rsid w:val="00B12D3B"/>
    <w:rsid w:val="00B17B31"/>
    <w:rsid w:val="00B433A8"/>
    <w:rsid w:val="00B639E0"/>
    <w:rsid w:val="00B66774"/>
    <w:rsid w:val="00B92D61"/>
    <w:rsid w:val="00B9752F"/>
    <w:rsid w:val="00BA71D0"/>
    <w:rsid w:val="00BB74F6"/>
    <w:rsid w:val="00BC1E84"/>
    <w:rsid w:val="00BD61AA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6F72"/>
    <w:rsid w:val="00CB7259"/>
    <w:rsid w:val="00CB7BDD"/>
    <w:rsid w:val="00CC3102"/>
    <w:rsid w:val="00D22609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40CB"/>
    <w:rsid w:val="00EE6D43"/>
    <w:rsid w:val="00EF47EE"/>
    <w:rsid w:val="00F02CBB"/>
    <w:rsid w:val="00F06F57"/>
    <w:rsid w:val="00F15130"/>
    <w:rsid w:val="00F166B5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C73C5"/>
    <w:rsid w:val="00FD02D7"/>
    <w:rsid w:val="00FE199A"/>
    <w:rsid w:val="00FE5D4B"/>
    <w:rsid w:val="00FE79C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321</TotalTime>
  <Pages>2</Pages>
  <Words>425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21</cp:revision>
  <cp:lastPrinted>2022-11-09T08:51:00Z</cp:lastPrinted>
  <dcterms:created xsi:type="dcterms:W3CDTF">2022-10-05T10:03:00Z</dcterms:created>
  <dcterms:modified xsi:type="dcterms:W3CDTF">2023-06-12T10:06:00Z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