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7748" w14:textId="77777777" w:rsidR="00FB7F50" w:rsidRPr="002245BE" w:rsidRDefault="00687B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7BC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87BC3">
        <w:rPr>
          <w:sz w:val="22"/>
          <w:szCs w:val="22"/>
        </w:rPr>
        <w:t>2023-07-03</w:t>
      </w:r>
    </w:p>
    <w:p w14:paraId="1A30D4E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E639FC4" w14:textId="77777777" w:rsidR="00687BC3" w:rsidRPr="00687BC3" w:rsidRDefault="00687BC3" w:rsidP="00FB7F50">
      <w:pPr>
        <w:spacing w:after="40"/>
        <w:rPr>
          <w:b/>
          <w:bCs/>
          <w:sz w:val="22"/>
          <w:szCs w:val="22"/>
        </w:rPr>
      </w:pPr>
      <w:r w:rsidRPr="00687BC3">
        <w:rPr>
          <w:b/>
          <w:bCs/>
          <w:sz w:val="22"/>
          <w:szCs w:val="22"/>
        </w:rPr>
        <w:t>Szpital Wojewódzki w Poznaniu</w:t>
      </w:r>
    </w:p>
    <w:p w14:paraId="2EF50EDA" w14:textId="77777777" w:rsidR="00FB7F50" w:rsidRPr="002245BE" w:rsidRDefault="00687BC3" w:rsidP="00FB7F50">
      <w:pPr>
        <w:spacing w:after="40"/>
        <w:rPr>
          <w:b/>
          <w:bCs/>
          <w:sz w:val="22"/>
          <w:szCs w:val="22"/>
        </w:rPr>
      </w:pPr>
      <w:r w:rsidRPr="00687BC3">
        <w:rPr>
          <w:b/>
          <w:bCs/>
          <w:sz w:val="22"/>
          <w:szCs w:val="22"/>
        </w:rPr>
        <w:t>Dział Zamówień Publicznych</w:t>
      </w:r>
    </w:p>
    <w:p w14:paraId="0A478336" w14:textId="658EB8E3" w:rsidR="00FB7F50" w:rsidRPr="002245BE" w:rsidRDefault="00687BC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Pr="00687BC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87BC3">
        <w:rPr>
          <w:sz w:val="22"/>
          <w:szCs w:val="22"/>
        </w:rPr>
        <w:t>7/19</w:t>
      </w:r>
    </w:p>
    <w:p w14:paraId="74816310" w14:textId="77777777" w:rsidR="00FB7F50" w:rsidRPr="002245BE" w:rsidRDefault="00687BC3" w:rsidP="00FB7F50">
      <w:pPr>
        <w:rPr>
          <w:sz w:val="22"/>
          <w:szCs w:val="22"/>
        </w:rPr>
      </w:pPr>
      <w:r w:rsidRPr="00687BC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87BC3">
        <w:rPr>
          <w:sz w:val="22"/>
          <w:szCs w:val="22"/>
        </w:rPr>
        <w:t>Poznań</w:t>
      </w:r>
    </w:p>
    <w:p w14:paraId="5601D893" w14:textId="77777777" w:rsidR="00FB7F50" w:rsidRPr="002245BE" w:rsidRDefault="00FB7F50" w:rsidP="00FB7F50">
      <w:pPr>
        <w:rPr>
          <w:sz w:val="22"/>
          <w:szCs w:val="22"/>
        </w:rPr>
      </w:pPr>
    </w:p>
    <w:p w14:paraId="1FDE65FB" w14:textId="77777777" w:rsidR="00FB7F50" w:rsidRPr="002245BE" w:rsidRDefault="00FB7F50" w:rsidP="00FB7F50">
      <w:pPr>
        <w:rPr>
          <w:sz w:val="22"/>
          <w:szCs w:val="22"/>
        </w:rPr>
      </w:pPr>
    </w:p>
    <w:p w14:paraId="31FB1B36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87BC3" w:rsidRPr="00687BC3">
        <w:rPr>
          <w:bCs/>
          <w:sz w:val="22"/>
          <w:szCs w:val="22"/>
        </w:rPr>
        <w:t>SZW/DZP/42/2023/32</w:t>
      </w:r>
    </w:p>
    <w:p w14:paraId="094FB5F8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204AC4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852210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1CA898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209B98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87BC3" w:rsidRPr="00607F9B" w14:paraId="24D24096" w14:textId="77777777" w:rsidTr="0014345E">
        <w:trPr>
          <w:trHeight w:val="638"/>
        </w:trPr>
        <w:tc>
          <w:tcPr>
            <w:tcW w:w="959" w:type="dxa"/>
            <w:shd w:val="clear" w:color="auto" w:fill="auto"/>
          </w:tcPr>
          <w:p w14:paraId="7A20766B" w14:textId="77777777" w:rsidR="00687BC3" w:rsidRPr="00607F9B" w:rsidRDefault="00687BC3" w:rsidP="00143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BCE32" w14:textId="6A14A190" w:rsidR="00687BC3" w:rsidRPr="00607F9B" w:rsidRDefault="00687BC3" w:rsidP="00143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7BC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7BC3">
              <w:rPr>
                <w:b/>
                <w:bCs/>
                <w:sz w:val="22"/>
                <w:szCs w:val="22"/>
              </w:rPr>
              <w:t>Wyroby medyczne dla Oddziału Ortopedii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7BC3">
              <w:rPr>
                <w:b/>
                <w:sz w:val="22"/>
                <w:szCs w:val="22"/>
              </w:rPr>
              <w:t>SZW/DZP/42/2023</w:t>
            </w:r>
          </w:p>
        </w:tc>
      </w:tr>
    </w:tbl>
    <w:p w14:paraId="31048DF7" w14:textId="77777777" w:rsidR="00687BC3" w:rsidRPr="00687BC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87BC3" w:rsidRPr="00687BC3">
        <w:rPr>
          <w:b/>
          <w:sz w:val="22"/>
          <w:szCs w:val="22"/>
        </w:rPr>
        <w:t>Szpital Wojewódzki w Poznaniu</w:t>
      </w:r>
    </w:p>
    <w:p w14:paraId="16C6FD8C" w14:textId="3486EEF9" w:rsidR="008642B3" w:rsidRDefault="00687BC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87BC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87BC3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87BC3" w14:paraId="2D5F0246" w14:textId="77777777" w:rsidTr="0014345E">
        <w:trPr>
          <w:cantSplit/>
        </w:trPr>
        <w:tc>
          <w:tcPr>
            <w:tcW w:w="9498" w:type="dxa"/>
          </w:tcPr>
          <w:p w14:paraId="6AF99BE7" w14:textId="1231F3B0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687BC3">
              <w:rPr>
                <w:b/>
                <w:sz w:val="22"/>
                <w:szCs w:val="22"/>
              </w:rPr>
              <w:t>Biomet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</w:t>
            </w:r>
            <w:r w:rsidRPr="00687BC3">
              <w:rPr>
                <w:b/>
                <w:sz w:val="22"/>
                <w:szCs w:val="22"/>
              </w:rPr>
              <w:t xml:space="preserve"> Sp. z o. o.</w:t>
            </w:r>
          </w:p>
          <w:p w14:paraId="04DEE807" w14:textId="2E4C4B12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Domaniewska 50 </w:t>
            </w:r>
          </w:p>
          <w:p w14:paraId="767818CD" w14:textId="419A12BF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687B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785C5C84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563176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3: Endoprotezy bezcementowe,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przynasadowe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 stawu biodrowego oraz systemy rewizyjne biodra za cenę brutto </w:t>
            </w:r>
            <w:r w:rsidRPr="00687BC3">
              <w:rPr>
                <w:b/>
                <w:sz w:val="22"/>
                <w:szCs w:val="22"/>
                <w:u w:val="single"/>
              </w:rPr>
              <w:t>3 474 928.00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27B438F0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F90416" w14:textId="76964FBC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371EA2F9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0A96F963" w14:textId="77777777" w:rsidTr="0014345E">
        <w:trPr>
          <w:cantSplit/>
        </w:trPr>
        <w:tc>
          <w:tcPr>
            <w:tcW w:w="9498" w:type="dxa"/>
          </w:tcPr>
          <w:p w14:paraId="730EDB14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687BC3">
              <w:rPr>
                <w:b/>
                <w:sz w:val="22"/>
                <w:szCs w:val="22"/>
              </w:rPr>
              <w:t>Biomet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</w:t>
            </w:r>
            <w:r w:rsidRPr="00687BC3">
              <w:rPr>
                <w:b/>
                <w:sz w:val="22"/>
                <w:szCs w:val="22"/>
              </w:rPr>
              <w:t xml:space="preserve"> Sp. z o. o.</w:t>
            </w:r>
          </w:p>
          <w:p w14:paraId="1BF77D3D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Domaniewska 50 </w:t>
            </w:r>
          </w:p>
          <w:p w14:paraId="698CC380" w14:textId="77777777" w:rsidR="00687BC3" w:rsidRDefault="00687BC3" w:rsidP="00687B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687B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22AADC9" w14:textId="4DEF1F33" w:rsidR="00687BC3" w:rsidRDefault="00687BC3" w:rsidP="00687B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59B0E4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4: Endoprotezy stawu kolanowego za cenę brutto </w:t>
            </w:r>
            <w:r w:rsidRPr="00687BC3">
              <w:rPr>
                <w:b/>
                <w:sz w:val="22"/>
                <w:szCs w:val="22"/>
                <w:u w:val="single"/>
              </w:rPr>
              <w:t>2 893 191.48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1DE3EF80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67D5B8" w14:textId="7F7DC412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467ED3FA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39A3F948" w14:textId="77777777" w:rsidTr="0014345E">
        <w:trPr>
          <w:cantSplit/>
        </w:trPr>
        <w:tc>
          <w:tcPr>
            <w:tcW w:w="9498" w:type="dxa"/>
          </w:tcPr>
          <w:p w14:paraId="140CD05C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687BC3">
              <w:rPr>
                <w:b/>
                <w:sz w:val="22"/>
                <w:szCs w:val="22"/>
              </w:rPr>
              <w:t>Biomet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</w:t>
            </w:r>
            <w:r w:rsidRPr="00687BC3">
              <w:rPr>
                <w:b/>
                <w:sz w:val="22"/>
                <w:szCs w:val="22"/>
              </w:rPr>
              <w:t xml:space="preserve"> Sp. z o. o.</w:t>
            </w:r>
          </w:p>
          <w:p w14:paraId="4AA21F2C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Domaniewska 50 </w:t>
            </w:r>
          </w:p>
          <w:p w14:paraId="54C24E90" w14:textId="4892A9B2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687B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3D4CD828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0D5B4F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5: Implanty do rewizji stawu biodrowego wykonane z tantalu za cenę brutto </w:t>
            </w:r>
            <w:r w:rsidRPr="00687BC3">
              <w:rPr>
                <w:b/>
                <w:sz w:val="22"/>
                <w:szCs w:val="22"/>
                <w:u w:val="single"/>
              </w:rPr>
              <w:t>70 513.20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4374CB4D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A82E7F" w14:textId="16D7F295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390CC30F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7D8C803E" w14:textId="77777777" w:rsidTr="0014345E">
        <w:trPr>
          <w:cantSplit/>
        </w:trPr>
        <w:tc>
          <w:tcPr>
            <w:tcW w:w="9498" w:type="dxa"/>
          </w:tcPr>
          <w:p w14:paraId="3D84F791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687BC3">
              <w:rPr>
                <w:b/>
                <w:sz w:val="22"/>
                <w:szCs w:val="22"/>
              </w:rPr>
              <w:t>Biomet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</w:t>
            </w:r>
            <w:r w:rsidRPr="00687BC3">
              <w:rPr>
                <w:b/>
                <w:sz w:val="22"/>
                <w:szCs w:val="22"/>
              </w:rPr>
              <w:t xml:space="preserve"> Sp. z o. o.</w:t>
            </w:r>
          </w:p>
          <w:p w14:paraId="311A50B7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Domaniewska 50 </w:t>
            </w:r>
          </w:p>
          <w:p w14:paraId="495ACB5E" w14:textId="77777777" w:rsidR="00687BC3" w:rsidRDefault="00687BC3" w:rsidP="00687B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687B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E7E3564" w14:textId="4860EC6C" w:rsidR="00687BC3" w:rsidRDefault="00687BC3" w:rsidP="00687B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D31E49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6: Implanty do rewizji stawu kolanowego za cenę brutto </w:t>
            </w:r>
            <w:r w:rsidRPr="00687BC3">
              <w:rPr>
                <w:b/>
                <w:sz w:val="22"/>
                <w:szCs w:val="22"/>
                <w:u w:val="single"/>
              </w:rPr>
              <w:t>1 507 798.80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003DB203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E2C83F" w14:textId="75820455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6C290AB4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0D177CE4" w14:textId="77777777" w:rsidTr="0014345E">
        <w:trPr>
          <w:cantSplit/>
        </w:trPr>
        <w:tc>
          <w:tcPr>
            <w:tcW w:w="9498" w:type="dxa"/>
          </w:tcPr>
          <w:p w14:paraId="1220B73F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"ARNO-MED" Sp. z.o.o.</w:t>
            </w:r>
          </w:p>
          <w:p w14:paraId="0C22B4F2" w14:textId="7BBE16AF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87BC3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845F36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55-081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Mietków</w:t>
            </w:r>
          </w:p>
          <w:p w14:paraId="33457668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DC3AD1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9: Gwóźdź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Rush'a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 za cenę brutto </w:t>
            </w:r>
            <w:r w:rsidRPr="00687BC3">
              <w:rPr>
                <w:b/>
                <w:sz w:val="22"/>
                <w:szCs w:val="22"/>
                <w:u w:val="single"/>
              </w:rPr>
              <w:t>1 350.50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3DC91EE5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B30F28" w14:textId="50A5521D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5B5954CF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0EC880DB" w14:textId="77777777" w:rsidTr="0014345E">
        <w:trPr>
          <w:cantSplit/>
        </w:trPr>
        <w:tc>
          <w:tcPr>
            <w:tcW w:w="9498" w:type="dxa"/>
          </w:tcPr>
          <w:p w14:paraId="591EFBB0" w14:textId="4B5D2AEE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lastRenderedPageBreak/>
              <w:t xml:space="preserve">IMPLANTCAST </w:t>
            </w:r>
            <w:r>
              <w:rPr>
                <w:b/>
                <w:sz w:val="22"/>
                <w:szCs w:val="22"/>
              </w:rPr>
              <w:t xml:space="preserve">Polska </w:t>
            </w:r>
            <w:r w:rsidRPr="00687BC3">
              <w:rPr>
                <w:b/>
                <w:sz w:val="22"/>
                <w:szCs w:val="22"/>
              </w:rPr>
              <w:t>Sp. z.o.o.</w:t>
            </w:r>
          </w:p>
          <w:p w14:paraId="14AA6602" w14:textId="72F934A6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Postępu 21B </w:t>
            </w:r>
          </w:p>
          <w:p w14:paraId="681810BF" w14:textId="186E564F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02-</w:t>
            </w:r>
            <w:r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7E476E29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5A27FD" w14:textId="622FC324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10: Endoprotezy bipolarne, obejmy do złamań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okołoprotezowych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, panewki rewizyjne, endoprotezy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krótkotrzpieniowe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 stawu biodrowego i endoprotezy hypoalergiczne stawu kolanowego </w:t>
            </w:r>
            <w:r>
              <w:rPr>
                <w:sz w:val="22"/>
                <w:szCs w:val="22"/>
                <w:u w:val="single"/>
              </w:rPr>
              <w:br/>
            </w:r>
            <w:r w:rsidRPr="00687BC3">
              <w:rPr>
                <w:sz w:val="22"/>
                <w:szCs w:val="22"/>
                <w:u w:val="single"/>
              </w:rPr>
              <w:t xml:space="preserve">za cenę brutto </w:t>
            </w:r>
            <w:r w:rsidRPr="00687BC3">
              <w:rPr>
                <w:b/>
                <w:sz w:val="22"/>
                <w:szCs w:val="22"/>
                <w:u w:val="single"/>
              </w:rPr>
              <w:t>1 359 865.80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3EBCC996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8E4D91" w14:textId="5D5E1DA2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4D4297DB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3C7E5107" w14:textId="77777777" w:rsidTr="0014345E">
        <w:trPr>
          <w:cantSplit/>
        </w:trPr>
        <w:tc>
          <w:tcPr>
            <w:tcW w:w="9498" w:type="dxa"/>
          </w:tcPr>
          <w:p w14:paraId="262D8238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LIT Sp. z o.o.</w:t>
            </w:r>
          </w:p>
          <w:p w14:paraId="3AE9709E" w14:textId="403BDA14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Jelenia 34</w:t>
            </w:r>
          </w:p>
          <w:p w14:paraId="289221CF" w14:textId="45B1F3C5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70–791 Szczecin</w:t>
            </w:r>
          </w:p>
          <w:p w14:paraId="0927D5D3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42A80A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12: Implanty do osteotomii SCARF,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Ludloff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Chevron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, Mann,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Wail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: artrodezy stawów stopy, osteotomii kości śródstopia w części dalszej i bliższych, osteotomii paliczków za cenę brutto </w:t>
            </w:r>
            <w:r w:rsidRPr="00687BC3">
              <w:rPr>
                <w:b/>
                <w:sz w:val="22"/>
                <w:szCs w:val="22"/>
                <w:u w:val="single"/>
              </w:rPr>
              <w:t>74 925.00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10355DCE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5C56F7" w14:textId="3AEE9950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381253B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5FB2CF2E" w14:textId="77777777" w:rsidTr="0014345E">
        <w:trPr>
          <w:cantSplit/>
        </w:trPr>
        <w:tc>
          <w:tcPr>
            <w:tcW w:w="9498" w:type="dxa"/>
          </w:tcPr>
          <w:p w14:paraId="14DA5A42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LIT Sp. z o.o.</w:t>
            </w:r>
          </w:p>
          <w:p w14:paraId="17C54DBA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Jelenia 34</w:t>
            </w:r>
          </w:p>
          <w:p w14:paraId="0743A873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70–791 Szczecin</w:t>
            </w:r>
          </w:p>
          <w:p w14:paraId="6A31BA4D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504CD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13: Implanty do artrodezy paliczków, kości stępu i kości śródstopia za cenę brutto </w:t>
            </w:r>
            <w:r w:rsidRPr="00687BC3">
              <w:rPr>
                <w:b/>
                <w:sz w:val="22"/>
                <w:szCs w:val="22"/>
                <w:u w:val="single"/>
              </w:rPr>
              <w:t>49 032.00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7155E45E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26D753" w14:textId="4D29EFF5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81F314A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17312DB0" w14:textId="77777777" w:rsidTr="0014345E">
        <w:trPr>
          <w:cantSplit/>
        </w:trPr>
        <w:tc>
          <w:tcPr>
            <w:tcW w:w="9498" w:type="dxa"/>
          </w:tcPr>
          <w:p w14:paraId="1FC714AF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LIT Sp. z o.o.</w:t>
            </w:r>
          </w:p>
          <w:p w14:paraId="33715158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Jelenia 34</w:t>
            </w:r>
          </w:p>
          <w:p w14:paraId="1D4A79A8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70–791 Szczecin</w:t>
            </w:r>
          </w:p>
          <w:p w14:paraId="1F9AA6C9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FD3A59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14: Substytut kości za cenę brutto </w:t>
            </w:r>
            <w:r w:rsidRPr="00687BC3">
              <w:rPr>
                <w:b/>
                <w:sz w:val="22"/>
                <w:szCs w:val="22"/>
                <w:u w:val="single"/>
              </w:rPr>
              <w:t>13 063.20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2FB42D31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3687DE" w14:textId="5CE7603F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D072C08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264B1885" w14:textId="77777777" w:rsidTr="0014345E">
        <w:trPr>
          <w:cantSplit/>
        </w:trPr>
        <w:tc>
          <w:tcPr>
            <w:tcW w:w="9498" w:type="dxa"/>
          </w:tcPr>
          <w:p w14:paraId="54B2794D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lastRenderedPageBreak/>
              <w:t>KOMAK-MED Sp. z o. o.</w:t>
            </w:r>
          </w:p>
          <w:p w14:paraId="5DE459EF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ul. Skibowa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5B134C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61-306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Poznań</w:t>
            </w:r>
          </w:p>
          <w:p w14:paraId="6D000C8B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EE2AB5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15: Syntetyczne implanty do rekonstrukcji więzadłowych, zestawy do separacji osocza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bogatopłytkowego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 za cenę brutto </w:t>
            </w:r>
            <w:r w:rsidRPr="00687BC3">
              <w:rPr>
                <w:b/>
                <w:sz w:val="22"/>
                <w:szCs w:val="22"/>
                <w:u w:val="single"/>
              </w:rPr>
              <w:t>448 275.60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0CE91F20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5BB908" w14:textId="33642D59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67D660C3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4B5E7FB8" w14:textId="77777777" w:rsidTr="0014345E">
        <w:trPr>
          <w:cantSplit/>
        </w:trPr>
        <w:tc>
          <w:tcPr>
            <w:tcW w:w="9498" w:type="dxa"/>
          </w:tcPr>
          <w:p w14:paraId="6E897876" w14:textId="77777777" w:rsidR="00687BC3" w:rsidRPr="00D26ED6" w:rsidRDefault="00687BC3" w:rsidP="00687B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687BC3">
              <w:rPr>
                <w:b/>
                <w:sz w:val="22"/>
                <w:szCs w:val="22"/>
              </w:rPr>
              <w:t>Biomet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</w:t>
            </w:r>
            <w:r w:rsidRPr="00687BC3">
              <w:rPr>
                <w:b/>
                <w:sz w:val="22"/>
                <w:szCs w:val="22"/>
              </w:rPr>
              <w:t xml:space="preserve"> Sp. z o. o.</w:t>
            </w:r>
          </w:p>
          <w:p w14:paraId="2ADF4114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Domaniewska 50 </w:t>
            </w:r>
          </w:p>
          <w:p w14:paraId="51D059A2" w14:textId="77777777" w:rsidR="00687BC3" w:rsidRPr="009F0E5C" w:rsidRDefault="00687BC3" w:rsidP="00687BC3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687B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1B314A19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F463D8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16: Płyty tytanowe do złamań </w:t>
            </w:r>
            <w:proofErr w:type="spellStart"/>
            <w:r w:rsidRPr="00687BC3">
              <w:rPr>
                <w:sz w:val="22"/>
                <w:szCs w:val="22"/>
                <w:u w:val="single"/>
              </w:rPr>
              <w:t>okołoprotezowych</w:t>
            </w:r>
            <w:proofErr w:type="spellEnd"/>
            <w:r w:rsidRPr="00687BC3">
              <w:rPr>
                <w:sz w:val="22"/>
                <w:szCs w:val="22"/>
                <w:u w:val="single"/>
              </w:rPr>
              <w:t xml:space="preserve"> za cenę brutto </w:t>
            </w:r>
            <w:r w:rsidRPr="00687BC3">
              <w:rPr>
                <w:b/>
                <w:sz w:val="22"/>
                <w:szCs w:val="22"/>
                <w:u w:val="single"/>
              </w:rPr>
              <w:t>110 624.40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56A7293D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E5E5D8" w14:textId="410B6CA0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3FAF83C2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0A413469" w14:textId="77777777" w:rsidTr="0014345E">
        <w:trPr>
          <w:cantSplit/>
        </w:trPr>
        <w:tc>
          <w:tcPr>
            <w:tcW w:w="9498" w:type="dxa"/>
          </w:tcPr>
          <w:p w14:paraId="0356924F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FH ORTHO Uproszczona Spółka Akcyjna Oddział w Polsce</w:t>
            </w:r>
          </w:p>
          <w:p w14:paraId="2B3799B9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687BC3">
              <w:rPr>
                <w:bCs/>
                <w:sz w:val="22"/>
                <w:szCs w:val="22"/>
              </w:rPr>
              <w:t>Garbary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/A6</w:t>
            </w:r>
          </w:p>
          <w:p w14:paraId="0F110A74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61-757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Poznań</w:t>
            </w:r>
          </w:p>
          <w:p w14:paraId="1BCAB91E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2C777C" w14:textId="77777777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18: Implanty do leczenia urazów i deformacji stopy za cenę brutto </w:t>
            </w:r>
            <w:r w:rsidRPr="00687BC3">
              <w:rPr>
                <w:b/>
                <w:sz w:val="22"/>
                <w:szCs w:val="22"/>
                <w:u w:val="single"/>
              </w:rPr>
              <w:t>22 410.00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03F0A3BF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C685BE" w14:textId="6E53089E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8059C11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4E3626CA" w14:textId="77777777" w:rsidTr="0014345E">
        <w:trPr>
          <w:cantSplit/>
        </w:trPr>
        <w:tc>
          <w:tcPr>
            <w:tcW w:w="9498" w:type="dxa"/>
          </w:tcPr>
          <w:p w14:paraId="028459EB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687BC3">
              <w:rPr>
                <w:b/>
                <w:sz w:val="22"/>
                <w:szCs w:val="22"/>
              </w:rPr>
              <w:t>Chifa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Sp. z o.o.</w:t>
            </w:r>
          </w:p>
          <w:p w14:paraId="2A7A4192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325688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Nowy Tomyśl</w:t>
            </w:r>
          </w:p>
          <w:p w14:paraId="392E7DBE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9AAFCD" w14:textId="027E9515" w:rsidR="00687BC3" w:rsidRP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687BC3">
              <w:rPr>
                <w:sz w:val="22"/>
                <w:szCs w:val="22"/>
                <w:u w:val="single"/>
              </w:rPr>
              <w:t xml:space="preserve">Zadanie nr 19: Endoprotezy dwukłykciowe stawu kolanowego, bipolarne stawu biodrowego </w:t>
            </w:r>
            <w:r>
              <w:rPr>
                <w:sz w:val="22"/>
                <w:szCs w:val="22"/>
                <w:u w:val="single"/>
              </w:rPr>
              <w:br/>
            </w:r>
            <w:r w:rsidRPr="00687BC3">
              <w:rPr>
                <w:sz w:val="22"/>
                <w:szCs w:val="22"/>
                <w:u w:val="single"/>
              </w:rPr>
              <w:t xml:space="preserve">oraz substytuty kości za cenę brutto </w:t>
            </w:r>
            <w:r w:rsidRPr="00687BC3">
              <w:rPr>
                <w:b/>
                <w:sz w:val="22"/>
                <w:szCs w:val="22"/>
                <w:u w:val="single"/>
              </w:rPr>
              <w:t>311 206.94 zł</w:t>
            </w:r>
            <w:r w:rsidRPr="00687BC3">
              <w:rPr>
                <w:bCs/>
                <w:sz w:val="22"/>
                <w:szCs w:val="22"/>
                <w:u w:val="single"/>
              </w:rPr>
              <w:t>.</w:t>
            </w:r>
          </w:p>
          <w:p w14:paraId="145713C8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9E9DFF" w14:textId="4D29E786" w:rsidR="00687BC3" w:rsidRP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3F201E46" w14:textId="77777777" w:rsidR="00687BC3" w:rsidRDefault="00687BC3" w:rsidP="00687B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6E67E281" w14:textId="77777777" w:rsidTr="0014345E">
        <w:trPr>
          <w:cantSplit/>
        </w:trPr>
        <w:tc>
          <w:tcPr>
            <w:tcW w:w="9498" w:type="dxa"/>
          </w:tcPr>
          <w:p w14:paraId="0E7AF88A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lastRenderedPageBreak/>
              <w:t>LIMA POLSKA Sp. z o. o.</w:t>
            </w:r>
          </w:p>
          <w:p w14:paraId="1E9D81DA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ul. 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8B591F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02-457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4BE6B455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A0F1F3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20: Endoproteza stawu ramienno-łopatkowego z możliwością konwersji z opcji anatomicznej na odwróconą bez usuwania trzpienia ramiennego i elementu panewkowego za cenę brutto </w:t>
            </w:r>
            <w:r w:rsidRPr="00E73842">
              <w:rPr>
                <w:b/>
                <w:sz w:val="22"/>
                <w:szCs w:val="22"/>
                <w:u w:val="single"/>
              </w:rPr>
              <w:t>110 376.00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756EE5A5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6CDA36" w14:textId="7D17813E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CFC196A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5AA364D0" w14:textId="77777777" w:rsidTr="0014345E">
        <w:trPr>
          <w:cantSplit/>
        </w:trPr>
        <w:tc>
          <w:tcPr>
            <w:tcW w:w="9498" w:type="dxa"/>
          </w:tcPr>
          <w:p w14:paraId="22695764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Johnson &amp; Johnson Poland Sp. z o. o.</w:t>
            </w:r>
          </w:p>
          <w:p w14:paraId="3E4A59CA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6378A5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141818C0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7A4A2C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21: Zestawy implantów do zespoleń złamań za cenę brutto </w:t>
            </w:r>
            <w:r w:rsidRPr="00E73842">
              <w:rPr>
                <w:b/>
                <w:sz w:val="22"/>
                <w:szCs w:val="22"/>
                <w:u w:val="single"/>
              </w:rPr>
              <w:t>2 625 319.08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1D7C84AE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FAC314" w14:textId="09C624A8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4B1AB520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27D47697" w14:textId="77777777" w:rsidTr="0014345E">
        <w:trPr>
          <w:cantSplit/>
        </w:trPr>
        <w:tc>
          <w:tcPr>
            <w:tcW w:w="9498" w:type="dxa"/>
          </w:tcPr>
          <w:p w14:paraId="495F77BF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7BC3">
              <w:rPr>
                <w:b/>
                <w:sz w:val="22"/>
                <w:szCs w:val="22"/>
              </w:rPr>
              <w:t>ChM</w:t>
            </w:r>
            <w:proofErr w:type="spellEnd"/>
            <w:r w:rsidRPr="00687BC3">
              <w:rPr>
                <w:b/>
                <w:sz w:val="22"/>
                <w:szCs w:val="22"/>
              </w:rPr>
              <w:t xml:space="preserve"> Sp. z o.o.</w:t>
            </w:r>
          </w:p>
          <w:p w14:paraId="6E81C1B6" w14:textId="4A173C89" w:rsidR="00687BC3" w:rsidRPr="009F0E5C" w:rsidRDefault="00E73842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87BC3" w:rsidRPr="00687BC3">
              <w:rPr>
                <w:bCs/>
                <w:sz w:val="22"/>
                <w:szCs w:val="22"/>
              </w:rPr>
              <w:t>Lewickie</w:t>
            </w:r>
            <w:r w:rsidR="00687BC3" w:rsidRPr="009F0E5C">
              <w:rPr>
                <w:bCs/>
                <w:sz w:val="22"/>
                <w:szCs w:val="22"/>
              </w:rPr>
              <w:t xml:space="preserve"> </w:t>
            </w:r>
            <w:r w:rsidR="00687BC3" w:rsidRPr="00687BC3">
              <w:rPr>
                <w:bCs/>
                <w:sz w:val="22"/>
                <w:szCs w:val="22"/>
              </w:rPr>
              <w:t>3b</w:t>
            </w:r>
            <w:r w:rsidR="00687BC3">
              <w:rPr>
                <w:bCs/>
                <w:sz w:val="22"/>
                <w:szCs w:val="22"/>
              </w:rPr>
              <w:t xml:space="preserve"> </w:t>
            </w:r>
          </w:p>
          <w:p w14:paraId="02F14F78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16-061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Juchnowiec Kościelny</w:t>
            </w:r>
          </w:p>
          <w:p w14:paraId="7E8254E1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FF34F9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22: Zestaw do leczenia urazów kości za cenę brutto </w:t>
            </w:r>
            <w:r w:rsidRPr="00E73842">
              <w:rPr>
                <w:b/>
                <w:sz w:val="22"/>
                <w:szCs w:val="22"/>
                <w:u w:val="single"/>
              </w:rPr>
              <w:t>1 326 611.52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21A02154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2B6A6F" w14:textId="75D7FDC0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779EF2C5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31485ABA" w14:textId="77777777" w:rsidTr="0014345E">
        <w:trPr>
          <w:cantSplit/>
        </w:trPr>
        <w:tc>
          <w:tcPr>
            <w:tcW w:w="9498" w:type="dxa"/>
          </w:tcPr>
          <w:p w14:paraId="1CD63E9F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Johnson &amp; Johnson Poland Sp. z o. o.</w:t>
            </w:r>
          </w:p>
          <w:p w14:paraId="622D2357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B1A8AD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52A10083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9D919D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24: Trzpienie, panewki stawu biodrowego za cenę brutto </w:t>
            </w:r>
            <w:r w:rsidRPr="00E73842">
              <w:rPr>
                <w:b/>
                <w:sz w:val="22"/>
                <w:szCs w:val="22"/>
                <w:u w:val="single"/>
              </w:rPr>
              <w:t>154 569.60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08E7D65B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171BE1" w14:textId="7A2EA3C9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2E9550C5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1722073F" w14:textId="77777777" w:rsidTr="0014345E">
        <w:trPr>
          <w:cantSplit/>
        </w:trPr>
        <w:tc>
          <w:tcPr>
            <w:tcW w:w="9498" w:type="dxa"/>
          </w:tcPr>
          <w:p w14:paraId="3FCD5E26" w14:textId="58BC2C8F" w:rsidR="00687BC3" w:rsidRPr="00D26ED6" w:rsidRDefault="00E73842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B</w:t>
            </w:r>
            <w:r w:rsidR="00687BC3" w:rsidRPr="00687BC3">
              <w:rPr>
                <w:b/>
                <w:sz w:val="22"/>
                <w:szCs w:val="22"/>
              </w:rPr>
              <w:t>iovico</w:t>
            </w:r>
            <w:proofErr w:type="spellEnd"/>
            <w:r w:rsidR="00687BC3" w:rsidRPr="00687BC3">
              <w:rPr>
                <w:b/>
                <w:sz w:val="22"/>
                <w:szCs w:val="22"/>
              </w:rPr>
              <w:t xml:space="preserve"> Sp. z o.o.</w:t>
            </w:r>
          </w:p>
          <w:p w14:paraId="44A1A3B5" w14:textId="034B8171" w:rsidR="00687BC3" w:rsidRPr="009F0E5C" w:rsidRDefault="00E73842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Hutnicza 15b</w:t>
            </w:r>
          </w:p>
          <w:p w14:paraId="081230AC" w14:textId="72F4E9E8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81-</w:t>
            </w:r>
            <w:r w:rsidR="00E73842">
              <w:rPr>
                <w:bCs/>
                <w:sz w:val="22"/>
                <w:szCs w:val="22"/>
              </w:rPr>
              <w:t>061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Gdynia</w:t>
            </w:r>
          </w:p>
          <w:p w14:paraId="3CE1E8C3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AB561C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25: Artroskopia z wszczepieniem membrany za cenę brutto </w:t>
            </w:r>
            <w:r w:rsidRPr="00E73842">
              <w:rPr>
                <w:b/>
                <w:sz w:val="22"/>
                <w:szCs w:val="22"/>
                <w:u w:val="single"/>
              </w:rPr>
              <w:t>13 543.20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65133EC5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5BFA29" w14:textId="2662E189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1998D4A2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41C31F01" w14:textId="77777777" w:rsidTr="0014345E">
        <w:trPr>
          <w:cantSplit/>
        </w:trPr>
        <w:tc>
          <w:tcPr>
            <w:tcW w:w="9498" w:type="dxa"/>
          </w:tcPr>
          <w:p w14:paraId="0F7CBECD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Baxter Polska Sp. z o.o.</w:t>
            </w:r>
          </w:p>
          <w:p w14:paraId="3FB079D1" w14:textId="2EE2D081" w:rsidR="00687BC3" w:rsidRPr="009F0E5C" w:rsidRDefault="00E73842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87BC3" w:rsidRPr="00687BC3">
              <w:rPr>
                <w:bCs/>
                <w:sz w:val="22"/>
                <w:szCs w:val="22"/>
              </w:rPr>
              <w:t>Kruczkowskiego</w:t>
            </w:r>
            <w:r w:rsidR="00687BC3" w:rsidRPr="009F0E5C">
              <w:rPr>
                <w:bCs/>
                <w:sz w:val="22"/>
                <w:szCs w:val="22"/>
              </w:rPr>
              <w:t xml:space="preserve"> </w:t>
            </w:r>
            <w:r w:rsidR="00687BC3" w:rsidRPr="00687BC3">
              <w:rPr>
                <w:bCs/>
                <w:sz w:val="22"/>
                <w:szCs w:val="22"/>
              </w:rPr>
              <w:t>8</w:t>
            </w:r>
            <w:r w:rsidR="00687BC3">
              <w:rPr>
                <w:bCs/>
                <w:sz w:val="22"/>
                <w:szCs w:val="22"/>
              </w:rPr>
              <w:t xml:space="preserve"> </w:t>
            </w:r>
          </w:p>
          <w:p w14:paraId="703E1B5E" w14:textId="77777777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7BC3">
              <w:rPr>
                <w:bCs/>
                <w:sz w:val="22"/>
                <w:szCs w:val="22"/>
              </w:rPr>
              <w:t>Warszawa</w:t>
            </w:r>
          </w:p>
          <w:p w14:paraId="19ACDA30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3B32CA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26: Artroskopia z wszczepieniem membrany - klej za cenę brutto </w:t>
            </w:r>
            <w:r w:rsidRPr="00E73842">
              <w:rPr>
                <w:b/>
                <w:sz w:val="22"/>
                <w:szCs w:val="22"/>
                <w:u w:val="single"/>
              </w:rPr>
              <w:t>2 916.00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55183092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0C2BEE" w14:textId="4E65A5AD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19FE099A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  <w:tr w:rsidR="00687BC3" w14:paraId="13EF2F40" w14:textId="77777777" w:rsidTr="0014345E">
        <w:trPr>
          <w:cantSplit/>
        </w:trPr>
        <w:tc>
          <w:tcPr>
            <w:tcW w:w="9498" w:type="dxa"/>
          </w:tcPr>
          <w:p w14:paraId="75893CD5" w14:textId="77777777" w:rsidR="00687BC3" w:rsidRPr="00D26ED6" w:rsidRDefault="00687BC3" w:rsidP="001434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7BC3">
              <w:rPr>
                <w:b/>
                <w:sz w:val="22"/>
                <w:szCs w:val="22"/>
              </w:rPr>
              <w:t>MEDGAL Sp. z.o.o.</w:t>
            </w:r>
          </w:p>
          <w:p w14:paraId="2CEF9E8F" w14:textId="453D8975" w:rsidR="00687BC3" w:rsidRPr="009F0E5C" w:rsidRDefault="00E73842" w:rsidP="001434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>
              <w:rPr>
                <w:bCs/>
                <w:sz w:val="22"/>
                <w:szCs w:val="22"/>
              </w:rPr>
              <w:t>Niewodnicka</w:t>
            </w:r>
            <w:proofErr w:type="spellEnd"/>
            <w:r>
              <w:rPr>
                <w:bCs/>
                <w:sz w:val="22"/>
                <w:szCs w:val="22"/>
              </w:rPr>
              <w:t xml:space="preserve"> 26A</w:t>
            </w:r>
          </w:p>
          <w:p w14:paraId="7FA28C11" w14:textId="6A513288" w:rsidR="00687BC3" w:rsidRPr="009F0E5C" w:rsidRDefault="00687BC3" w:rsidP="0014345E">
            <w:pPr>
              <w:jc w:val="both"/>
              <w:rPr>
                <w:bCs/>
                <w:sz w:val="22"/>
                <w:szCs w:val="22"/>
              </w:rPr>
            </w:pPr>
            <w:r w:rsidRPr="00687BC3">
              <w:rPr>
                <w:bCs/>
                <w:sz w:val="22"/>
                <w:szCs w:val="22"/>
              </w:rPr>
              <w:t>1</w:t>
            </w:r>
            <w:r w:rsidR="00E73842">
              <w:rPr>
                <w:bCs/>
                <w:sz w:val="22"/>
                <w:szCs w:val="22"/>
              </w:rPr>
              <w:t>6</w:t>
            </w:r>
            <w:r w:rsidRPr="00687BC3">
              <w:rPr>
                <w:bCs/>
                <w:sz w:val="22"/>
                <w:szCs w:val="22"/>
              </w:rPr>
              <w:t>-</w:t>
            </w:r>
            <w:r w:rsidR="00E73842">
              <w:rPr>
                <w:bCs/>
                <w:sz w:val="22"/>
                <w:szCs w:val="22"/>
              </w:rPr>
              <w:t>001 Księżyno</w:t>
            </w:r>
          </w:p>
          <w:p w14:paraId="19E46A41" w14:textId="77777777" w:rsidR="00687BC3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CCFFAD" w14:textId="77777777" w:rsidR="00687BC3" w:rsidRPr="00E73842" w:rsidRDefault="00687BC3" w:rsidP="0014345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73842">
              <w:rPr>
                <w:sz w:val="22"/>
                <w:szCs w:val="22"/>
                <w:u w:val="single"/>
              </w:rPr>
              <w:t xml:space="preserve">Zadanie nr 27: Gwoździe, śruby, płytki, wkręty za cenę brutto </w:t>
            </w:r>
            <w:r w:rsidRPr="00E73842">
              <w:rPr>
                <w:b/>
                <w:sz w:val="22"/>
                <w:szCs w:val="22"/>
                <w:u w:val="single"/>
              </w:rPr>
              <w:t>213 426.36 zł</w:t>
            </w:r>
            <w:r w:rsidRPr="00E73842">
              <w:rPr>
                <w:bCs/>
                <w:sz w:val="22"/>
                <w:szCs w:val="22"/>
                <w:u w:val="single"/>
              </w:rPr>
              <w:t>.</w:t>
            </w:r>
          </w:p>
          <w:p w14:paraId="5579754D" w14:textId="77777777" w:rsidR="00687BC3" w:rsidRPr="00D26ED6" w:rsidRDefault="00687BC3" w:rsidP="001434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95E2B7" w14:textId="5663A7D3" w:rsidR="00687BC3" w:rsidRP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 xml:space="preserve">Oferta otrzymała największą ilość punktów - łącznie 100,00 - w oparciu o określone </w:t>
            </w:r>
            <w:r w:rsidR="00E73842">
              <w:br/>
            </w:r>
            <w:r w:rsidRPr="00687BC3">
              <w:t xml:space="preserve">przez Zamawiającego w SWZ kryteria oceny ofert tj. przyznano: Cena oferty brutto - 100,00 pkt. </w:t>
            </w:r>
          </w:p>
          <w:p w14:paraId="242754DC" w14:textId="77777777" w:rsidR="00687BC3" w:rsidRDefault="00687BC3" w:rsidP="00E738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87BC3">
              <w:t>Oferta spełnia wszystkie wymagania formalno - prawne i jest zgodna z zapisami SWZ.</w:t>
            </w:r>
          </w:p>
        </w:tc>
      </w:tr>
    </w:tbl>
    <w:p w14:paraId="59F46DF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68608E5" w14:textId="77777777" w:rsidTr="00D22CDB">
        <w:tc>
          <w:tcPr>
            <w:tcW w:w="2169" w:type="dxa"/>
            <w:shd w:val="clear" w:color="auto" w:fill="F3F3F3"/>
          </w:tcPr>
          <w:p w14:paraId="112C3E2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95A382F" w14:textId="6891272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D22CDB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452A5C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52138A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87BC3" w:rsidRPr="00834EF4" w14:paraId="6AA14B8B" w14:textId="77777777" w:rsidTr="00D22CDB">
        <w:tc>
          <w:tcPr>
            <w:tcW w:w="2169" w:type="dxa"/>
            <w:shd w:val="clear" w:color="auto" w:fill="auto"/>
          </w:tcPr>
          <w:p w14:paraId="3F1030ED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Endoprotezy bezcementowe, </w:t>
            </w:r>
            <w:proofErr w:type="spellStart"/>
            <w:r w:rsidRPr="00687BC3">
              <w:rPr>
                <w:sz w:val="20"/>
                <w:szCs w:val="20"/>
              </w:rPr>
              <w:t>przynasadowe</w:t>
            </w:r>
            <w:proofErr w:type="spellEnd"/>
            <w:r w:rsidRPr="00687BC3">
              <w:rPr>
                <w:sz w:val="20"/>
                <w:szCs w:val="20"/>
              </w:rPr>
              <w:t xml:space="preserve"> stawu biodrowego oraz systemy rewizyjne biodra</w:t>
            </w:r>
          </w:p>
        </w:tc>
        <w:tc>
          <w:tcPr>
            <w:tcW w:w="2793" w:type="dxa"/>
            <w:shd w:val="clear" w:color="auto" w:fill="auto"/>
          </w:tcPr>
          <w:p w14:paraId="6B31D7FA" w14:textId="52BDDC93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 w:rsidR="00D22CDB">
              <w:rPr>
                <w:b/>
                <w:bCs/>
                <w:sz w:val="20"/>
                <w:szCs w:val="20"/>
              </w:rPr>
              <w:t>Polska</w:t>
            </w:r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 w:rsidR="00D22CDB"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 o. o.</w:t>
            </w:r>
          </w:p>
          <w:p w14:paraId="72377087" w14:textId="6071C1F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r w:rsidR="00D22CDB">
              <w:rPr>
                <w:sz w:val="20"/>
                <w:szCs w:val="20"/>
              </w:rPr>
              <w:t>Domaniewska 50</w:t>
            </w:r>
          </w:p>
          <w:p w14:paraId="53E4DBA9" w14:textId="42AA27D3" w:rsidR="00687BC3" w:rsidRPr="00211A34" w:rsidRDefault="00D22CDB" w:rsidP="001434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="00687BC3" w:rsidRPr="00687B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672</w:t>
            </w:r>
            <w:r w:rsidR="00687BC3" w:rsidRPr="00211A34">
              <w:rPr>
                <w:sz w:val="20"/>
                <w:szCs w:val="20"/>
              </w:rPr>
              <w:t xml:space="preserve"> </w:t>
            </w:r>
            <w:r w:rsidR="00687BC3"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DCBBC89" w14:textId="26500C8D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87BC3"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0C9AF3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11600FE1" w14:textId="77777777" w:rsidTr="00D22CDB">
        <w:tc>
          <w:tcPr>
            <w:tcW w:w="2169" w:type="dxa"/>
            <w:shd w:val="clear" w:color="auto" w:fill="auto"/>
          </w:tcPr>
          <w:p w14:paraId="48DC0995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Endoprotezy stawu kolanowego</w:t>
            </w:r>
          </w:p>
        </w:tc>
        <w:tc>
          <w:tcPr>
            <w:tcW w:w="2793" w:type="dxa"/>
            <w:shd w:val="clear" w:color="auto" w:fill="auto"/>
          </w:tcPr>
          <w:p w14:paraId="3B656661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Polska</w:t>
            </w:r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 o. o.</w:t>
            </w:r>
          </w:p>
          <w:p w14:paraId="3C157367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Domaniewska 50</w:t>
            </w:r>
          </w:p>
          <w:p w14:paraId="15282ABA" w14:textId="1DF8F9EE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87B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0FBD605" w14:textId="0AC5A9AE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4E5D5A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3ACEB17F" w14:textId="77777777" w:rsidTr="00D22CDB">
        <w:tc>
          <w:tcPr>
            <w:tcW w:w="2169" w:type="dxa"/>
            <w:shd w:val="clear" w:color="auto" w:fill="auto"/>
          </w:tcPr>
          <w:p w14:paraId="2D4DD779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Implanty do rewizji stawu biodrowego wykonane z tantalu</w:t>
            </w:r>
          </w:p>
        </w:tc>
        <w:tc>
          <w:tcPr>
            <w:tcW w:w="2793" w:type="dxa"/>
            <w:shd w:val="clear" w:color="auto" w:fill="auto"/>
          </w:tcPr>
          <w:p w14:paraId="703D4E7D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Polska</w:t>
            </w:r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 o. o.</w:t>
            </w:r>
          </w:p>
          <w:p w14:paraId="7AF901E0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Domaniewska 50</w:t>
            </w:r>
          </w:p>
          <w:p w14:paraId="20CE586D" w14:textId="3DC9E0F1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87B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723238B" w14:textId="320E0254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174C17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0523F789" w14:textId="77777777" w:rsidTr="00D22CDB">
        <w:tc>
          <w:tcPr>
            <w:tcW w:w="2169" w:type="dxa"/>
            <w:shd w:val="clear" w:color="auto" w:fill="auto"/>
          </w:tcPr>
          <w:p w14:paraId="267C363F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Implanty do rewizji stawu kolanowego</w:t>
            </w:r>
          </w:p>
        </w:tc>
        <w:tc>
          <w:tcPr>
            <w:tcW w:w="2793" w:type="dxa"/>
            <w:shd w:val="clear" w:color="auto" w:fill="auto"/>
          </w:tcPr>
          <w:p w14:paraId="1AA0D4A6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Polska</w:t>
            </w:r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 o. o.</w:t>
            </w:r>
          </w:p>
          <w:p w14:paraId="270AAA5D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Domaniewska 50</w:t>
            </w:r>
          </w:p>
          <w:p w14:paraId="4B45DA27" w14:textId="5F368541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02</w:t>
            </w:r>
            <w:r w:rsidRPr="00687B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CED9AB" w14:textId="5ABFAA42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14440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50E7E9CE" w14:textId="77777777" w:rsidTr="00D22CDB">
        <w:tc>
          <w:tcPr>
            <w:tcW w:w="2169" w:type="dxa"/>
            <w:shd w:val="clear" w:color="auto" w:fill="auto"/>
          </w:tcPr>
          <w:p w14:paraId="4FDC03A8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Gwóźdź </w:t>
            </w:r>
            <w:proofErr w:type="spellStart"/>
            <w:r w:rsidRPr="00687BC3">
              <w:rPr>
                <w:sz w:val="20"/>
                <w:szCs w:val="20"/>
              </w:rPr>
              <w:t>Rush'a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6852969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"ARNO-MED" Sp. z.o.o.</w:t>
            </w:r>
          </w:p>
          <w:p w14:paraId="7D9271C4" w14:textId="28EF474F" w:rsidR="00687BC3" w:rsidRPr="00211A34" w:rsidRDefault="00D22CDB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87BC3" w:rsidRPr="00687BC3">
              <w:rPr>
                <w:sz w:val="20"/>
                <w:szCs w:val="20"/>
              </w:rPr>
              <w:t>Kolejowa</w:t>
            </w:r>
            <w:r w:rsidR="00687BC3" w:rsidRPr="00211A34">
              <w:rPr>
                <w:sz w:val="20"/>
                <w:szCs w:val="20"/>
              </w:rPr>
              <w:t xml:space="preserve"> </w:t>
            </w:r>
            <w:r w:rsidR="00687BC3" w:rsidRPr="00687BC3">
              <w:rPr>
                <w:sz w:val="20"/>
                <w:szCs w:val="20"/>
              </w:rPr>
              <w:t>24</w:t>
            </w:r>
          </w:p>
          <w:p w14:paraId="7623571F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55-081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Mietków</w:t>
            </w:r>
          </w:p>
        </w:tc>
        <w:tc>
          <w:tcPr>
            <w:tcW w:w="2976" w:type="dxa"/>
            <w:shd w:val="clear" w:color="auto" w:fill="auto"/>
          </w:tcPr>
          <w:p w14:paraId="44D24842" w14:textId="6AAED8C2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2AD987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42A041CE" w14:textId="77777777" w:rsidTr="00D22CDB">
        <w:tc>
          <w:tcPr>
            <w:tcW w:w="2169" w:type="dxa"/>
            <w:shd w:val="clear" w:color="auto" w:fill="auto"/>
          </w:tcPr>
          <w:p w14:paraId="6C0174E6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Endoprotezy bipolarne, obejmy do złamań </w:t>
            </w:r>
            <w:proofErr w:type="spellStart"/>
            <w:r w:rsidRPr="00687BC3">
              <w:rPr>
                <w:sz w:val="20"/>
                <w:szCs w:val="20"/>
              </w:rPr>
              <w:t>okołoprotezowych</w:t>
            </w:r>
            <w:proofErr w:type="spellEnd"/>
            <w:r w:rsidRPr="00687BC3">
              <w:rPr>
                <w:sz w:val="20"/>
                <w:szCs w:val="20"/>
              </w:rPr>
              <w:t xml:space="preserve">, panewki rewizyjne, endoprotezy </w:t>
            </w:r>
            <w:proofErr w:type="spellStart"/>
            <w:r w:rsidRPr="00687BC3">
              <w:rPr>
                <w:sz w:val="20"/>
                <w:szCs w:val="20"/>
              </w:rPr>
              <w:t>krótkotrzpieniowe</w:t>
            </w:r>
            <w:proofErr w:type="spellEnd"/>
            <w:r w:rsidRPr="00687BC3">
              <w:rPr>
                <w:sz w:val="20"/>
                <w:szCs w:val="20"/>
              </w:rPr>
              <w:t xml:space="preserve"> stawu biodrowego i endoprotezy hypoalergiczne stawu kolanowego</w:t>
            </w:r>
          </w:p>
        </w:tc>
        <w:tc>
          <w:tcPr>
            <w:tcW w:w="2793" w:type="dxa"/>
            <w:shd w:val="clear" w:color="auto" w:fill="auto"/>
          </w:tcPr>
          <w:p w14:paraId="0EEE9F6F" w14:textId="40B87EC8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IMPLANTCAST </w:t>
            </w:r>
            <w:r w:rsidR="00D22CDB">
              <w:rPr>
                <w:b/>
                <w:bCs/>
                <w:sz w:val="20"/>
                <w:szCs w:val="20"/>
              </w:rPr>
              <w:t xml:space="preserve">Polska </w:t>
            </w:r>
            <w:r w:rsidR="00D22CDB"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z.o.o.</w:t>
            </w:r>
          </w:p>
          <w:p w14:paraId="73670CCF" w14:textId="5A62E250" w:rsidR="00687BC3" w:rsidRPr="00211A34" w:rsidRDefault="00D22CDB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Postępu 21B</w:t>
            </w:r>
          </w:p>
          <w:p w14:paraId="536356D6" w14:textId="73D91E65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02-</w:t>
            </w:r>
            <w:r w:rsidR="00D22CDB"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07307A" w14:textId="35F28861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DB7EE8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60AA0A93" w14:textId="77777777" w:rsidTr="00D22CDB">
        <w:tc>
          <w:tcPr>
            <w:tcW w:w="2169" w:type="dxa"/>
            <w:shd w:val="clear" w:color="auto" w:fill="auto"/>
          </w:tcPr>
          <w:p w14:paraId="22F7C484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Implanty do osteotomii SCARF, </w:t>
            </w:r>
            <w:proofErr w:type="spellStart"/>
            <w:r w:rsidRPr="00687BC3">
              <w:rPr>
                <w:sz w:val="20"/>
                <w:szCs w:val="20"/>
              </w:rPr>
              <w:t>Ludloff</w:t>
            </w:r>
            <w:proofErr w:type="spellEnd"/>
            <w:r w:rsidRPr="00687BC3">
              <w:rPr>
                <w:sz w:val="20"/>
                <w:szCs w:val="20"/>
              </w:rPr>
              <w:t xml:space="preserve">, </w:t>
            </w:r>
            <w:proofErr w:type="spellStart"/>
            <w:r w:rsidRPr="00687BC3">
              <w:rPr>
                <w:sz w:val="20"/>
                <w:szCs w:val="20"/>
              </w:rPr>
              <w:t>Chevron</w:t>
            </w:r>
            <w:proofErr w:type="spellEnd"/>
            <w:r w:rsidRPr="00687BC3">
              <w:rPr>
                <w:sz w:val="20"/>
                <w:szCs w:val="20"/>
              </w:rPr>
              <w:t xml:space="preserve">, Mann, </w:t>
            </w:r>
            <w:proofErr w:type="spellStart"/>
            <w:r w:rsidRPr="00687BC3">
              <w:rPr>
                <w:sz w:val="20"/>
                <w:szCs w:val="20"/>
              </w:rPr>
              <w:t>Wail</w:t>
            </w:r>
            <w:proofErr w:type="spellEnd"/>
            <w:r w:rsidRPr="00687BC3">
              <w:rPr>
                <w:sz w:val="20"/>
                <w:szCs w:val="20"/>
              </w:rPr>
              <w:t>: artrodezy stawów stopy, osteotomii kości śródstopia w części dalszej i bliższych, osteotomii paliczków</w:t>
            </w:r>
          </w:p>
        </w:tc>
        <w:tc>
          <w:tcPr>
            <w:tcW w:w="2793" w:type="dxa"/>
            <w:shd w:val="clear" w:color="auto" w:fill="auto"/>
          </w:tcPr>
          <w:p w14:paraId="163ACE14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LIT Sp. z o.o.</w:t>
            </w:r>
          </w:p>
          <w:p w14:paraId="69008BBC" w14:textId="267FE21C" w:rsidR="00687BC3" w:rsidRPr="00211A34" w:rsidRDefault="00D22CDB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Jelenia 34</w:t>
            </w:r>
          </w:p>
          <w:p w14:paraId="54FDAD85" w14:textId="4808DBFE" w:rsidR="00687BC3" w:rsidRPr="00211A34" w:rsidRDefault="00D22CDB" w:rsidP="001434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70 – 791 Szczecin</w:t>
            </w:r>
          </w:p>
        </w:tc>
        <w:tc>
          <w:tcPr>
            <w:tcW w:w="2976" w:type="dxa"/>
            <w:shd w:val="clear" w:color="auto" w:fill="auto"/>
          </w:tcPr>
          <w:p w14:paraId="22F6BBAF" w14:textId="3C686F53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8ADF6B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0139F466" w14:textId="77777777" w:rsidTr="00D22CDB">
        <w:tc>
          <w:tcPr>
            <w:tcW w:w="2169" w:type="dxa"/>
            <w:shd w:val="clear" w:color="auto" w:fill="auto"/>
          </w:tcPr>
          <w:p w14:paraId="7664893C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Implanty do artrodezy paliczków, kości stępu i kości śródstopia</w:t>
            </w:r>
          </w:p>
        </w:tc>
        <w:tc>
          <w:tcPr>
            <w:tcW w:w="2793" w:type="dxa"/>
            <w:shd w:val="clear" w:color="auto" w:fill="auto"/>
          </w:tcPr>
          <w:p w14:paraId="7B267C17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LIT Sp. z o.o.</w:t>
            </w:r>
          </w:p>
          <w:p w14:paraId="0E738977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Jelenia 34</w:t>
            </w:r>
          </w:p>
          <w:p w14:paraId="48A50BC6" w14:textId="016D42EC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70 – 791 Szczecin</w:t>
            </w:r>
          </w:p>
        </w:tc>
        <w:tc>
          <w:tcPr>
            <w:tcW w:w="2976" w:type="dxa"/>
            <w:shd w:val="clear" w:color="auto" w:fill="auto"/>
          </w:tcPr>
          <w:p w14:paraId="7EC1879D" w14:textId="0A842C78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7C8652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291375F9" w14:textId="77777777" w:rsidTr="00D22CDB">
        <w:tc>
          <w:tcPr>
            <w:tcW w:w="2169" w:type="dxa"/>
            <w:shd w:val="clear" w:color="auto" w:fill="auto"/>
          </w:tcPr>
          <w:p w14:paraId="2761A328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Substytut kości</w:t>
            </w:r>
          </w:p>
        </w:tc>
        <w:tc>
          <w:tcPr>
            <w:tcW w:w="2793" w:type="dxa"/>
            <w:shd w:val="clear" w:color="auto" w:fill="auto"/>
          </w:tcPr>
          <w:p w14:paraId="1533398C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LIT Sp. z o.o.</w:t>
            </w:r>
          </w:p>
          <w:p w14:paraId="69337850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Jelenia 34</w:t>
            </w:r>
          </w:p>
          <w:p w14:paraId="05BFD178" w14:textId="769B87B3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70 – 791 Szczecin</w:t>
            </w:r>
          </w:p>
        </w:tc>
        <w:tc>
          <w:tcPr>
            <w:tcW w:w="2976" w:type="dxa"/>
            <w:shd w:val="clear" w:color="auto" w:fill="auto"/>
          </w:tcPr>
          <w:p w14:paraId="2AD395ED" w14:textId="2F65CCB6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2B7AD2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03FABA7C" w14:textId="77777777" w:rsidTr="00D22CDB">
        <w:tc>
          <w:tcPr>
            <w:tcW w:w="2169" w:type="dxa"/>
            <w:shd w:val="clear" w:color="auto" w:fill="auto"/>
          </w:tcPr>
          <w:p w14:paraId="6AA1A753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Syntetyczne implanty do rekonstrukcji więzadłowych, zestawy do separacji osocza </w:t>
            </w:r>
            <w:proofErr w:type="spellStart"/>
            <w:r w:rsidRPr="00687BC3">
              <w:rPr>
                <w:sz w:val="20"/>
                <w:szCs w:val="20"/>
              </w:rPr>
              <w:t>bogatopłytkowego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69CFB22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KOMAK-MED Sp. z o. o.</w:t>
            </w:r>
          </w:p>
          <w:p w14:paraId="5F5B3B57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ul. Skibowa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39</w:t>
            </w:r>
          </w:p>
          <w:p w14:paraId="4A005956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61-306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A702531" w14:textId="7BDD263B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4F8054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0D2E2E1C" w14:textId="77777777" w:rsidTr="00D22CDB">
        <w:tc>
          <w:tcPr>
            <w:tcW w:w="2169" w:type="dxa"/>
            <w:shd w:val="clear" w:color="auto" w:fill="auto"/>
          </w:tcPr>
          <w:p w14:paraId="44D0E1B7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Płyty tytanowe do złamań </w:t>
            </w:r>
            <w:proofErr w:type="spellStart"/>
            <w:r w:rsidRPr="00687BC3">
              <w:rPr>
                <w:sz w:val="20"/>
                <w:szCs w:val="20"/>
              </w:rPr>
              <w:t>okołoprotezowych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A6EFE98" w14:textId="77777777" w:rsidR="00D22CDB" w:rsidRPr="00211A34" w:rsidRDefault="00D22CDB" w:rsidP="00D22C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Polska</w:t>
            </w:r>
            <w:r w:rsidRPr="00687BC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Sp. z o. o.</w:t>
            </w:r>
          </w:p>
          <w:p w14:paraId="5F29BC0C" w14:textId="77777777" w:rsidR="00D22CDB" w:rsidRPr="00211A34" w:rsidRDefault="00D22CDB" w:rsidP="00D22CDB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Domaniewska 50</w:t>
            </w:r>
          </w:p>
          <w:p w14:paraId="7A0A43AE" w14:textId="5F20065A" w:rsidR="00687BC3" w:rsidRPr="00211A34" w:rsidRDefault="00D22CDB" w:rsidP="00D22CDB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87BC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D36384" w14:textId="0DC0C636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9DC228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3705516B" w14:textId="77777777" w:rsidTr="00D22CDB">
        <w:tc>
          <w:tcPr>
            <w:tcW w:w="2169" w:type="dxa"/>
            <w:shd w:val="clear" w:color="auto" w:fill="auto"/>
          </w:tcPr>
          <w:p w14:paraId="3FAB96C7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Implanty do leczenia urazów i deformacji stopy</w:t>
            </w:r>
          </w:p>
        </w:tc>
        <w:tc>
          <w:tcPr>
            <w:tcW w:w="2793" w:type="dxa"/>
            <w:shd w:val="clear" w:color="auto" w:fill="auto"/>
          </w:tcPr>
          <w:p w14:paraId="34C42962" w14:textId="6AA09D69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FH ORTHO Uproszczona Spółka Akcyjna Oddział </w:t>
            </w:r>
            <w:r w:rsidR="00D22CDB">
              <w:rPr>
                <w:b/>
                <w:bCs/>
                <w:sz w:val="20"/>
                <w:szCs w:val="20"/>
              </w:rPr>
              <w:br/>
            </w:r>
            <w:r w:rsidRPr="00687BC3">
              <w:rPr>
                <w:b/>
                <w:bCs/>
                <w:sz w:val="20"/>
                <w:szCs w:val="20"/>
              </w:rPr>
              <w:t>w Polsce</w:t>
            </w:r>
          </w:p>
          <w:p w14:paraId="64746D51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ul. </w:t>
            </w:r>
            <w:proofErr w:type="spellStart"/>
            <w:r w:rsidRPr="00687BC3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95/A6</w:t>
            </w:r>
          </w:p>
          <w:p w14:paraId="619298A9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FF77C3C" w14:textId="5E4436AB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5F8C4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413378DF" w14:textId="77777777" w:rsidTr="00D22CDB">
        <w:tc>
          <w:tcPr>
            <w:tcW w:w="2169" w:type="dxa"/>
            <w:shd w:val="clear" w:color="auto" w:fill="auto"/>
          </w:tcPr>
          <w:p w14:paraId="62114405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Endoprotezy dwukłykciowe stawu kolanowego, bipolarne stawu biodrowego oraz substytuty kości</w:t>
            </w:r>
          </w:p>
        </w:tc>
        <w:tc>
          <w:tcPr>
            <w:tcW w:w="2793" w:type="dxa"/>
            <w:shd w:val="clear" w:color="auto" w:fill="auto"/>
          </w:tcPr>
          <w:p w14:paraId="4B6B5EF7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687BC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126F9D3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14</w:t>
            </w:r>
          </w:p>
          <w:p w14:paraId="7F4B1A85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F455EB8" w14:textId="596B3492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4FA32B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3836AC73" w14:textId="77777777" w:rsidTr="00D22CDB">
        <w:tc>
          <w:tcPr>
            <w:tcW w:w="2169" w:type="dxa"/>
            <w:shd w:val="clear" w:color="auto" w:fill="auto"/>
          </w:tcPr>
          <w:p w14:paraId="6EB0CB17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 xml:space="preserve">Endoproteza stawu ramienno-łopatkowego z możliwością konwersji z opcji anatomicznej na odwróconą bez </w:t>
            </w:r>
            <w:r w:rsidRPr="00687BC3">
              <w:rPr>
                <w:sz w:val="20"/>
                <w:szCs w:val="20"/>
              </w:rPr>
              <w:lastRenderedPageBreak/>
              <w:t>usuwania trzpienia ramiennego i elementu panewkowego</w:t>
            </w:r>
          </w:p>
        </w:tc>
        <w:tc>
          <w:tcPr>
            <w:tcW w:w="2793" w:type="dxa"/>
            <w:shd w:val="clear" w:color="auto" w:fill="auto"/>
          </w:tcPr>
          <w:p w14:paraId="0F6C2785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lastRenderedPageBreak/>
              <w:t>LIMA POLSKA Sp. z o. o.</w:t>
            </w:r>
          </w:p>
          <w:p w14:paraId="4334DE07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95</w:t>
            </w:r>
          </w:p>
          <w:p w14:paraId="5E367BAC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B335A1C" w14:textId="45DDE510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14E234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20DE7641" w14:textId="77777777" w:rsidTr="00D22CDB">
        <w:tc>
          <w:tcPr>
            <w:tcW w:w="2169" w:type="dxa"/>
            <w:shd w:val="clear" w:color="auto" w:fill="auto"/>
          </w:tcPr>
          <w:p w14:paraId="24827D2A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Zestawy implantów do zespoleń złamań</w:t>
            </w:r>
          </w:p>
        </w:tc>
        <w:tc>
          <w:tcPr>
            <w:tcW w:w="2793" w:type="dxa"/>
            <w:shd w:val="clear" w:color="auto" w:fill="auto"/>
          </w:tcPr>
          <w:p w14:paraId="3D086F60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Johnson &amp; Johnson Poland Sp. z o. o.</w:t>
            </w:r>
          </w:p>
          <w:p w14:paraId="07A59BC8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24</w:t>
            </w:r>
          </w:p>
          <w:p w14:paraId="7755FC54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BE16F4" w14:textId="3D9839AE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372F8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70944DBA" w14:textId="77777777" w:rsidTr="00D22CDB">
        <w:tc>
          <w:tcPr>
            <w:tcW w:w="2169" w:type="dxa"/>
            <w:shd w:val="clear" w:color="auto" w:fill="auto"/>
          </w:tcPr>
          <w:p w14:paraId="116B4D4B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Zestaw do leczenia urazów kości</w:t>
            </w:r>
          </w:p>
        </w:tc>
        <w:tc>
          <w:tcPr>
            <w:tcW w:w="2793" w:type="dxa"/>
            <w:shd w:val="clear" w:color="auto" w:fill="auto"/>
          </w:tcPr>
          <w:p w14:paraId="5C80FA21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7BC3">
              <w:rPr>
                <w:b/>
                <w:bCs/>
                <w:sz w:val="20"/>
                <w:szCs w:val="20"/>
              </w:rPr>
              <w:t>ChM</w:t>
            </w:r>
            <w:proofErr w:type="spellEnd"/>
            <w:r w:rsidRPr="00687BC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B08B38E" w14:textId="2FECBB77" w:rsidR="00687BC3" w:rsidRPr="00211A34" w:rsidRDefault="00D22CDB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87BC3" w:rsidRPr="00687BC3">
              <w:rPr>
                <w:sz w:val="20"/>
                <w:szCs w:val="20"/>
              </w:rPr>
              <w:t>Lewickie</w:t>
            </w:r>
            <w:r w:rsidR="00687BC3" w:rsidRPr="00211A34">
              <w:rPr>
                <w:sz w:val="20"/>
                <w:szCs w:val="20"/>
              </w:rPr>
              <w:t xml:space="preserve"> </w:t>
            </w:r>
            <w:r w:rsidR="00687BC3" w:rsidRPr="00687BC3">
              <w:rPr>
                <w:sz w:val="20"/>
                <w:szCs w:val="20"/>
              </w:rPr>
              <w:t>3b</w:t>
            </w:r>
          </w:p>
          <w:p w14:paraId="77DD3A2E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14:paraId="7D0DF09E" w14:textId="7793B65E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D4CB9F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1E32D58A" w14:textId="77777777" w:rsidTr="00D22CDB">
        <w:tc>
          <w:tcPr>
            <w:tcW w:w="2169" w:type="dxa"/>
            <w:shd w:val="clear" w:color="auto" w:fill="auto"/>
          </w:tcPr>
          <w:p w14:paraId="0476D6E7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Trzpienie, panewki stawu biodrowego</w:t>
            </w:r>
          </w:p>
        </w:tc>
        <w:tc>
          <w:tcPr>
            <w:tcW w:w="2793" w:type="dxa"/>
            <w:shd w:val="clear" w:color="auto" w:fill="auto"/>
          </w:tcPr>
          <w:p w14:paraId="5E1F18FC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Johnson &amp; Johnson Poland Sp. z o. o.</w:t>
            </w:r>
          </w:p>
          <w:p w14:paraId="6A0E56CF" w14:textId="77777777" w:rsidR="00687BC3" w:rsidRPr="00211A34" w:rsidRDefault="00687BC3" w:rsidP="0014345E">
            <w:pPr>
              <w:rPr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24</w:t>
            </w:r>
          </w:p>
          <w:p w14:paraId="4325262E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368A88" w14:textId="32458130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6D3262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4DB78C1B" w14:textId="77777777" w:rsidTr="00D22CDB">
        <w:tc>
          <w:tcPr>
            <w:tcW w:w="2169" w:type="dxa"/>
            <w:shd w:val="clear" w:color="auto" w:fill="auto"/>
          </w:tcPr>
          <w:p w14:paraId="1F36C3E2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Artroskopia z wszczepieniem membrany</w:t>
            </w:r>
          </w:p>
        </w:tc>
        <w:tc>
          <w:tcPr>
            <w:tcW w:w="2793" w:type="dxa"/>
            <w:shd w:val="clear" w:color="auto" w:fill="auto"/>
          </w:tcPr>
          <w:p w14:paraId="13058A26" w14:textId="6D372011" w:rsidR="00687BC3" w:rsidRPr="00211A34" w:rsidRDefault="00D22CDB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</w:t>
            </w:r>
            <w:r w:rsidR="00687BC3" w:rsidRPr="00687BC3">
              <w:rPr>
                <w:b/>
                <w:bCs/>
                <w:sz w:val="20"/>
                <w:szCs w:val="20"/>
              </w:rPr>
              <w:t>iovico</w:t>
            </w:r>
            <w:proofErr w:type="spellEnd"/>
            <w:r w:rsidR="00687BC3" w:rsidRPr="00687BC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918D80" w14:textId="7BC1C5DB" w:rsidR="00687BC3" w:rsidRPr="00211A34" w:rsidRDefault="00D22CDB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Hutnicza 15b</w:t>
            </w:r>
          </w:p>
          <w:p w14:paraId="28EE3C19" w14:textId="3133CC86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81-</w:t>
            </w:r>
            <w:r w:rsidR="003D555F">
              <w:rPr>
                <w:sz w:val="20"/>
                <w:szCs w:val="20"/>
              </w:rPr>
              <w:t>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14:paraId="56844154" w14:textId="70B5E0A2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CB20D6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164BA64C" w14:textId="77777777" w:rsidTr="00D22CDB">
        <w:tc>
          <w:tcPr>
            <w:tcW w:w="2169" w:type="dxa"/>
            <w:shd w:val="clear" w:color="auto" w:fill="auto"/>
          </w:tcPr>
          <w:p w14:paraId="1586C3E6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Artroskopia z wszczepieniem membrany - klej</w:t>
            </w:r>
          </w:p>
        </w:tc>
        <w:tc>
          <w:tcPr>
            <w:tcW w:w="2793" w:type="dxa"/>
            <w:shd w:val="clear" w:color="auto" w:fill="auto"/>
          </w:tcPr>
          <w:p w14:paraId="6E160B18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EB48EEE" w14:textId="21BFDE8B" w:rsidR="00687BC3" w:rsidRPr="00211A34" w:rsidRDefault="003D555F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87BC3" w:rsidRPr="00687BC3">
              <w:rPr>
                <w:sz w:val="20"/>
                <w:szCs w:val="20"/>
              </w:rPr>
              <w:t>Kruczkowskiego</w:t>
            </w:r>
            <w:r w:rsidR="00687BC3" w:rsidRPr="00211A34">
              <w:rPr>
                <w:sz w:val="20"/>
                <w:szCs w:val="20"/>
              </w:rPr>
              <w:t xml:space="preserve"> </w:t>
            </w:r>
            <w:r w:rsidR="00687BC3" w:rsidRPr="00687BC3">
              <w:rPr>
                <w:sz w:val="20"/>
                <w:szCs w:val="20"/>
              </w:rPr>
              <w:t>8</w:t>
            </w:r>
          </w:p>
          <w:p w14:paraId="4FDC1A00" w14:textId="77777777" w:rsidR="00687BC3" w:rsidRPr="00211A34" w:rsidRDefault="00687BC3" w:rsidP="0014345E">
            <w:pPr>
              <w:spacing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7BC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DE4E29" w14:textId="664D8A73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6964C4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  <w:tr w:rsidR="00687BC3" w:rsidRPr="00834EF4" w14:paraId="240D7622" w14:textId="77777777" w:rsidTr="00D22CDB">
        <w:tc>
          <w:tcPr>
            <w:tcW w:w="2169" w:type="dxa"/>
            <w:shd w:val="clear" w:color="auto" w:fill="auto"/>
          </w:tcPr>
          <w:p w14:paraId="6F376515" w14:textId="77777777" w:rsidR="00687BC3" w:rsidRPr="00211A34" w:rsidRDefault="00687BC3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7BC3">
              <w:rPr>
                <w:sz w:val="20"/>
                <w:szCs w:val="20"/>
              </w:rPr>
              <w:t>Gwoździe, śruby, płytki, wkręty</w:t>
            </w:r>
          </w:p>
        </w:tc>
        <w:tc>
          <w:tcPr>
            <w:tcW w:w="2793" w:type="dxa"/>
            <w:shd w:val="clear" w:color="auto" w:fill="auto"/>
          </w:tcPr>
          <w:p w14:paraId="3B2DCEAA" w14:textId="77777777" w:rsidR="00687BC3" w:rsidRPr="00211A34" w:rsidRDefault="00687BC3" w:rsidP="001434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7BC3">
              <w:rPr>
                <w:b/>
                <w:bCs/>
                <w:sz w:val="20"/>
                <w:szCs w:val="20"/>
              </w:rPr>
              <w:t>MEDGAL Sp. z.o.o.</w:t>
            </w:r>
          </w:p>
          <w:p w14:paraId="675E294C" w14:textId="01AEC738" w:rsidR="00687BC3" w:rsidRPr="00211A34" w:rsidRDefault="003D555F" w:rsidP="0014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Niewodnicka</w:t>
            </w:r>
            <w:proofErr w:type="spellEnd"/>
            <w:r>
              <w:rPr>
                <w:sz w:val="20"/>
                <w:szCs w:val="20"/>
              </w:rPr>
              <w:t xml:space="preserve"> 26A</w:t>
            </w:r>
          </w:p>
          <w:p w14:paraId="226324C6" w14:textId="5D8244D7" w:rsidR="00687BC3" w:rsidRPr="00211A34" w:rsidRDefault="003D555F" w:rsidP="001434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16-001 Księżyno</w:t>
            </w:r>
          </w:p>
        </w:tc>
        <w:tc>
          <w:tcPr>
            <w:tcW w:w="2976" w:type="dxa"/>
            <w:shd w:val="clear" w:color="auto" w:fill="auto"/>
          </w:tcPr>
          <w:p w14:paraId="50868370" w14:textId="78126A9B" w:rsidR="00687BC3" w:rsidRPr="00211A34" w:rsidRDefault="003B4FC0" w:rsidP="001434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687BC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6D52C7" w14:textId="77777777" w:rsidR="00687BC3" w:rsidRPr="00211A34" w:rsidRDefault="00687BC3" w:rsidP="0014345E">
            <w:pPr>
              <w:jc w:val="center"/>
              <w:rPr>
                <w:color w:val="000000"/>
                <w:sz w:val="20"/>
                <w:szCs w:val="20"/>
              </w:rPr>
            </w:pPr>
            <w:r w:rsidRPr="00687BC3">
              <w:rPr>
                <w:sz w:val="20"/>
                <w:szCs w:val="20"/>
              </w:rPr>
              <w:t xml:space="preserve">  100,00</w:t>
            </w:r>
          </w:p>
        </w:tc>
      </w:tr>
    </w:tbl>
    <w:p w14:paraId="3379C80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1FB6791" w14:textId="4A1BBC1A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3B4FC0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8C931B8" w14:textId="77777777" w:rsidTr="00596EA3">
        <w:tc>
          <w:tcPr>
            <w:tcW w:w="871" w:type="dxa"/>
            <w:shd w:val="clear" w:color="auto" w:fill="F3F3F3"/>
            <w:vAlign w:val="center"/>
          </w:tcPr>
          <w:p w14:paraId="04C11A4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F196E7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DAF4A7C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CBE8F60" w14:textId="77777777" w:rsidTr="00596EA3">
        <w:tc>
          <w:tcPr>
            <w:tcW w:w="871" w:type="dxa"/>
            <w:vAlign w:val="center"/>
          </w:tcPr>
          <w:p w14:paraId="79851BEF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28D9398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C63D3C3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CBF936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C8652F7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18298ACD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058F127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1579964" w14:textId="246875FE" w:rsidR="007D37F0" w:rsidRPr="0016168F" w:rsidRDefault="007D37F0" w:rsidP="007D37F0">
      <w:pPr>
        <w:spacing w:before="120" w:after="120"/>
        <w:jc w:val="both"/>
        <w:rPr>
          <w:color w:val="000000"/>
          <w:sz w:val="22"/>
          <w:szCs w:val="22"/>
        </w:rPr>
      </w:pPr>
      <w:r w:rsidRPr="0016168F">
        <w:rPr>
          <w:color w:val="000000"/>
          <w:sz w:val="22"/>
          <w:szCs w:val="22"/>
        </w:rPr>
        <w:t xml:space="preserve">Zamawiający informuje, iż powiadomienie o wyborze oferty najkorzystniejszej dla zadania nr 11 (Zestawy implantów do rekonstrukcji więzadła krzyżowego przedniego, systemów do szycia łąkotek) nastąpi </w:t>
      </w:r>
      <w:r w:rsidR="0016168F">
        <w:rPr>
          <w:color w:val="000000"/>
          <w:sz w:val="22"/>
          <w:szCs w:val="22"/>
        </w:rPr>
        <w:br/>
      </w:r>
      <w:r w:rsidRPr="0016168F">
        <w:rPr>
          <w:color w:val="000000"/>
          <w:sz w:val="22"/>
          <w:szCs w:val="22"/>
        </w:rPr>
        <w:t>w terminie późniejszym.</w:t>
      </w:r>
    </w:p>
    <w:p w14:paraId="59C944D0" w14:textId="77777777" w:rsidR="003B4FC0" w:rsidRDefault="003B4FC0" w:rsidP="00D8427E">
      <w:pPr>
        <w:spacing w:after="40" w:line="276" w:lineRule="auto"/>
        <w:jc w:val="both"/>
      </w:pPr>
    </w:p>
    <w:p w14:paraId="7E12F16B" w14:textId="0C7A95F7" w:rsidR="0016168F" w:rsidRDefault="0016168F" w:rsidP="0016168F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>w zakresie zadania nr 1</w:t>
      </w:r>
      <w:r>
        <w:rPr>
          <w:bCs/>
          <w:sz w:val="22"/>
          <w:szCs w:val="22"/>
        </w:rPr>
        <w:t xml:space="preserve"> </w:t>
      </w:r>
      <w:bookmarkEnd w:id="1"/>
      <w:r>
        <w:rPr>
          <w:bCs/>
          <w:sz w:val="22"/>
          <w:szCs w:val="22"/>
        </w:rPr>
        <w:t>(</w:t>
      </w:r>
      <w:r w:rsidRPr="0016168F">
        <w:rPr>
          <w:bCs/>
          <w:sz w:val="22"/>
          <w:szCs w:val="22"/>
        </w:rPr>
        <w:t>Materiały do artroskopii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2</w:t>
      </w:r>
      <w:r>
        <w:rPr>
          <w:bCs/>
          <w:sz w:val="22"/>
          <w:szCs w:val="22"/>
        </w:rPr>
        <w:t xml:space="preserve"> (</w:t>
      </w:r>
      <w:r w:rsidRPr="0016168F">
        <w:rPr>
          <w:bCs/>
          <w:sz w:val="22"/>
          <w:szCs w:val="22"/>
        </w:rPr>
        <w:t>System pobierania autologicznej tkanki chrzęstnej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7</w:t>
      </w:r>
      <w:r>
        <w:rPr>
          <w:bCs/>
          <w:sz w:val="22"/>
          <w:szCs w:val="22"/>
        </w:rPr>
        <w:t xml:space="preserve"> (</w:t>
      </w:r>
      <w:r w:rsidRPr="0016168F">
        <w:rPr>
          <w:bCs/>
          <w:sz w:val="22"/>
          <w:szCs w:val="22"/>
        </w:rPr>
        <w:t>Dynamiczna śruba do biodra DHS (w skład kompletu wchodzi śruba do szyjki kości udowej, płytka, śruba kompresyjna)</w:t>
      </w:r>
      <w:r>
        <w:rPr>
          <w:bCs/>
          <w:sz w:val="22"/>
          <w:szCs w:val="22"/>
        </w:rPr>
        <w:t xml:space="preserve">,  </w:t>
      </w:r>
      <w:r>
        <w:rPr>
          <w:b/>
          <w:sz w:val="22"/>
          <w:szCs w:val="22"/>
          <w:u w:val="single"/>
        </w:rPr>
        <w:t>w zakresie zadania nr 8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br/>
        <w:t>(</w:t>
      </w:r>
      <w:r w:rsidRPr="0016168F">
        <w:rPr>
          <w:bCs/>
          <w:sz w:val="22"/>
          <w:szCs w:val="22"/>
        </w:rPr>
        <w:t xml:space="preserve">Płytki DCS do leczenia złamań okolicy nasady dalszej kości udowej  (w skład kompletu wchodzi śruba </w:t>
      </w:r>
      <w:r>
        <w:rPr>
          <w:bCs/>
          <w:sz w:val="22"/>
          <w:szCs w:val="22"/>
        </w:rPr>
        <w:br/>
      </w:r>
      <w:r w:rsidRPr="0016168F">
        <w:rPr>
          <w:bCs/>
          <w:sz w:val="22"/>
          <w:szCs w:val="22"/>
        </w:rPr>
        <w:t>do kłykci kości udowej, płytka, śruba kompresyjna)</w:t>
      </w:r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>w zakresie zadania nr 17</w:t>
      </w:r>
      <w:r>
        <w:rPr>
          <w:bCs/>
          <w:sz w:val="22"/>
          <w:szCs w:val="22"/>
        </w:rPr>
        <w:t xml:space="preserve"> (</w:t>
      </w:r>
      <w:r w:rsidRPr="0016168F">
        <w:rPr>
          <w:bCs/>
          <w:sz w:val="22"/>
          <w:szCs w:val="22"/>
        </w:rPr>
        <w:t xml:space="preserve">Materiał </w:t>
      </w:r>
      <w:proofErr w:type="spellStart"/>
      <w:r w:rsidRPr="0016168F">
        <w:rPr>
          <w:bCs/>
          <w:sz w:val="22"/>
          <w:szCs w:val="22"/>
        </w:rPr>
        <w:t>kościozastępczy</w:t>
      </w:r>
      <w:proofErr w:type="spellEnd"/>
      <w:r w:rsidRPr="0016168F">
        <w:rPr>
          <w:bCs/>
          <w:sz w:val="22"/>
          <w:szCs w:val="22"/>
        </w:rPr>
        <w:t xml:space="preserve"> do leczenia infekcji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23</w:t>
      </w:r>
      <w:r>
        <w:rPr>
          <w:bCs/>
          <w:sz w:val="22"/>
          <w:szCs w:val="22"/>
        </w:rPr>
        <w:t xml:space="preserve"> (</w:t>
      </w:r>
      <w:r w:rsidRPr="0016168F">
        <w:rPr>
          <w:bCs/>
          <w:sz w:val="22"/>
          <w:szCs w:val="22"/>
        </w:rPr>
        <w:t>Urazy okolicy miednicy</w:t>
      </w:r>
      <w:r>
        <w:rPr>
          <w:bCs/>
          <w:sz w:val="22"/>
          <w:szCs w:val="22"/>
        </w:rPr>
        <w:t xml:space="preserve">)   ze względu na fakt, </w:t>
      </w:r>
      <w:r>
        <w:rPr>
          <w:bCs/>
          <w:sz w:val="22"/>
          <w:szCs w:val="22"/>
        </w:rPr>
        <w:br/>
        <w:t>iż nie złożono żadnej oferty.</w:t>
      </w:r>
    </w:p>
    <w:p w14:paraId="0946D981" w14:textId="77777777" w:rsidR="0016168F" w:rsidRDefault="0016168F" w:rsidP="00D8427E">
      <w:pPr>
        <w:spacing w:after="40" w:line="276" w:lineRule="auto"/>
        <w:jc w:val="both"/>
      </w:pPr>
    </w:p>
    <w:p w14:paraId="550CB659" w14:textId="77777777" w:rsidR="003B4FC0" w:rsidRDefault="003B4FC0" w:rsidP="00D8427E">
      <w:pPr>
        <w:spacing w:after="40" w:line="276" w:lineRule="auto"/>
        <w:jc w:val="both"/>
      </w:pPr>
    </w:p>
    <w:p w14:paraId="5CC54397" w14:textId="1961B941" w:rsidR="009F0E5C" w:rsidRPr="0016168F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16168F">
        <w:rPr>
          <w:sz w:val="22"/>
          <w:szCs w:val="22"/>
        </w:rPr>
        <w:t xml:space="preserve">Informacja </w:t>
      </w:r>
      <w:r w:rsidR="00BD2174" w:rsidRPr="0016168F">
        <w:rPr>
          <w:sz w:val="22"/>
          <w:szCs w:val="22"/>
        </w:rPr>
        <w:t>o terminie zawarcia umowy</w:t>
      </w:r>
      <w:r w:rsidR="00F33C66" w:rsidRPr="0016168F">
        <w:rPr>
          <w:sz w:val="22"/>
          <w:szCs w:val="22"/>
        </w:rPr>
        <w:t>:</w:t>
      </w:r>
    </w:p>
    <w:p w14:paraId="16BECD34" w14:textId="1D71D097" w:rsidR="00F960D7" w:rsidRPr="0016168F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16168F">
        <w:rPr>
          <w:sz w:val="22"/>
          <w:szCs w:val="22"/>
        </w:rPr>
        <w:lastRenderedPageBreak/>
        <w:t>U</w:t>
      </w:r>
      <w:r w:rsidR="00F960D7" w:rsidRPr="0016168F">
        <w:rPr>
          <w:sz w:val="22"/>
          <w:szCs w:val="22"/>
        </w:rPr>
        <w:t>mowa w sp</w:t>
      </w:r>
      <w:r w:rsidR="004C3459" w:rsidRPr="0016168F">
        <w:rPr>
          <w:sz w:val="22"/>
          <w:szCs w:val="22"/>
        </w:rPr>
        <w:t>r</w:t>
      </w:r>
      <w:r w:rsidR="00F960D7" w:rsidRPr="0016168F">
        <w:rPr>
          <w:sz w:val="22"/>
          <w:szCs w:val="22"/>
        </w:rPr>
        <w:t>awie zamówienia publicznego</w:t>
      </w:r>
      <w:r w:rsidR="00D8427E" w:rsidRPr="0016168F">
        <w:rPr>
          <w:sz w:val="22"/>
          <w:szCs w:val="22"/>
        </w:rPr>
        <w:t>, zgodnie z art. 264 ust. 1 ustawy Pzp,</w:t>
      </w:r>
      <w:r w:rsidRPr="0016168F">
        <w:rPr>
          <w:sz w:val="22"/>
          <w:szCs w:val="22"/>
        </w:rPr>
        <w:t xml:space="preserve"> zostanie</w:t>
      </w:r>
      <w:r w:rsidR="00F960D7" w:rsidRPr="0016168F">
        <w:rPr>
          <w:sz w:val="22"/>
          <w:szCs w:val="22"/>
        </w:rPr>
        <w:t xml:space="preserve"> zawarta,</w:t>
      </w:r>
      <w:r w:rsidRPr="0016168F">
        <w:rPr>
          <w:sz w:val="22"/>
          <w:szCs w:val="22"/>
        </w:rPr>
        <w:t xml:space="preserve"> </w:t>
      </w:r>
      <w:r w:rsidR="007D37F0" w:rsidRPr="0016168F">
        <w:rPr>
          <w:sz w:val="22"/>
          <w:szCs w:val="22"/>
        </w:rPr>
        <w:br/>
      </w:r>
      <w:r w:rsidR="00F960D7" w:rsidRPr="0016168F">
        <w:rPr>
          <w:sz w:val="22"/>
          <w:szCs w:val="22"/>
        </w:rPr>
        <w:t xml:space="preserve">z </w:t>
      </w:r>
      <w:r w:rsidRPr="0016168F">
        <w:rPr>
          <w:sz w:val="22"/>
          <w:szCs w:val="22"/>
        </w:rPr>
        <w:t xml:space="preserve">uwzględnieniem art. 577 ustawy Pzp, </w:t>
      </w:r>
      <w:r w:rsidR="00F960D7" w:rsidRPr="0016168F">
        <w:rPr>
          <w:sz w:val="22"/>
          <w:szCs w:val="22"/>
        </w:rPr>
        <w:t>w terminie</w:t>
      </w:r>
      <w:r w:rsidR="00D8427E" w:rsidRPr="0016168F">
        <w:rPr>
          <w:sz w:val="22"/>
          <w:szCs w:val="22"/>
        </w:rPr>
        <w:t xml:space="preserve"> </w:t>
      </w:r>
      <w:r w:rsidR="00687BC3" w:rsidRPr="0016168F">
        <w:rPr>
          <w:sz w:val="22"/>
          <w:szCs w:val="22"/>
        </w:rPr>
        <w:t>nie krótszym niż 10 dni od dnia przesłania niniejszego zawiadomienia o wyborze najkorzystniejszej oferty.</w:t>
      </w:r>
    </w:p>
    <w:p w14:paraId="30D2F319" w14:textId="77777777" w:rsidR="00F960D7" w:rsidRPr="0016168F" w:rsidRDefault="00D8427E" w:rsidP="00F33C66">
      <w:pPr>
        <w:spacing w:line="276" w:lineRule="auto"/>
        <w:jc w:val="both"/>
        <w:rPr>
          <w:sz w:val="22"/>
          <w:szCs w:val="22"/>
        </w:rPr>
      </w:pPr>
      <w:r w:rsidRPr="0016168F">
        <w:rPr>
          <w:sz w:val="22"/>
          <w:szCs w:val="22"/>
        </w:rPr>
        <w:t xml:space="preserve">Umowa </w:t>
      </w:r>
      <w:r w:rsidR="00F960D7" w:rsidRPr="0016168F">
        <w:rPr>
          <w:sz w:val="22"/>
          <w:szCs w:val="22"/>
        </w:rPr>
        <w:t>w sprawie zamówienia publicznego</w:t>
      </w:r>
      <w:r w:rsidRPr="0016168F">
        <w:rPr>
          <w:sz w:val="22"/>
          <w:szCs w:val="22"/>
        </w:rPr>
        <w:t xml:space="preserve"> może być zawarta </w:t>
      </w:r>
      <w:r w:rsidR="00F960D7" w:rsidRPr="0016168F">
        <w:rPr>
          <w:sz w:val="22"/>
          <w:szCs w:val="22"/>
        </w:rPr>
        <w:t xml:space="preserve">przed upływem terminu, o którym mowa powyżej, jeżeli zachodzą okoliczności wymienione w </w:t>
      </w:r>
      <w:r w:rsidRPr="0016168F">
        <w:rPr>
          <w:sz w:val="22"/>
          <w:szCs w:val="22"/>
        </w:rPr>
        <w:t>art. 264</w:t>
      </w:r>
      <w:r w:rsidR="00F960D7" w:rsidRPr="0016168F">
        <w:rPr>
          <w:sz w:val="22"/>
          <w:szCs w:val="22"/>
        </w:rPr>
        <w:t xml:space="preserve"> ust. 2 ustawy P</w:t>
      </w:r>
      <w:r w:rsidR="004657DA" w:rsidRPr="0016168F">
        <w:rPr>
          <w:sz w:val="22"/>
          <w:szCs w:val="22"/>
        </w:rPr>
        <w:t>zp</w:t>
      </w:r>
      <w:r w:rsidR="00F960D7" w:rsidRPr="0016168F">
        <w:rPr>
          <w:sz w:val="22"/>
          <w:szCs w:val="22"/>
        </w:rPr>
        <w:t>.</w:t>
      </w:r>
    </w:p>
    <w:p w14:paraId="27C4CA32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905F62A" w14:textId="77777777" w:rsidR="0016168F" w:rsidRDefault="0016168F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6D291F96" w14:textId="77777777" w:rsidR="00B5478A" w:rsidRDefault="00B5478A" w:rsidP="00B5478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DADC03E" w14:textId="77777777" w:rsidR="00B5478A" w:rsidRDefault="00B5478A" w:rsidP="00B547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B4E303" w14:textId="77777777" w:rsidR="00B5478A" w:rsidRDefault="00B5478A" w:rsidP="00B547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F75D7C9" w14:textId="77777777" w:rsidR="00B5478A" w:rsidRPr="00D678C0" w:rsidRDefault="00B5478A" w:rsidP="00B547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4F072068" w14:textId="0B78955D" w:rsidR="008642B3" w:rsidRPr="00B464D3" w:rsidRDefault="00687BC3" w:rsidP="007D37F0">
      <w:pPr>
        <w:jc w:val="right"/>
        <w:rPr>
          <w:bCs/>
          <w:sz w:val="22"/>
          <w:szCs w:val="22"/>
        </w:rPr>
      </w:pPr>
      <w:r w:rsidRPr="00687BC3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BB381" w14:textId="77777777" w:rsidR="001063D1" w:rsidRDefault="001063D1">
      <w:r>
        <w:separator/>
      </w:r>
    </w:p>
  </w:endnote>
  <w:endnote w:type="continuationSeparator" w:id="0">
    <w:p w14:paraId="1F5E76BE" w14:textId="77777777" w:rsidR="001063D1" w:rsidRDefault="0010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77C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0F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0B32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94EB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553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8EE03" w14:textId="77777777" w:rsidR="001063D1" w:rsidRDefault="001063D1">
      <w:r>
        <w:separator/>
      </w:r>
    </w:p>
  </w:footnote>
  <w:footnote w:type="continuationSeparator" w:id="0">
    <w:p w14:paraId="6309FA45" w14:textId="77777777" w:rsidR="001063D1" w:rsidRDefault="00106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978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35A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0A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300"/>
    <w:rsid w:val="00022322"/>
    <w:rsid w:val="00042497"/>
    <w:rsid w:val="000C1E6F"/>
    <w:rsid w:val="000E4E56"/>
    <w:rsid w:val="001063D1"/>
    <w:rsid w:val="0016168F"/>
    <w:rsid w:val="001A1468"/>
    <w:rsid w:val="001B7815"/>
    <w:rsid w:val="00211A34"/>
    <w:rsid w:val="002B1E4F"/>
    <w:rsid w:val="002B6761"/>
    <w:rsid w:val="003445A0"/>
    <w:rsid w:val="003A0AFC"/>
    <w:rsid w:val="003B4FC0"/>
    <w:rsid w:val="003D555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38B"/>
    <w:rsid w:val="005E5BFF"/>
    <w:rsid w:val="00607F9B"/>
    <w:rsid w:val="00644DCB"/>
    <w:rsid w:val="00657C1E"/>
    <w:rsid w:val="00687BC3"/>
    <w:rsid w:val="006E3089"/>
    <w:rsid w:val="00712C39"/>
    <w:rsid w:val="00756CDA"/>
    <w:rsid w:val="007D37F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478A"/>
    <w:rsid w:val="00B8185B"/>
    <w:rsid w:val="00BC6F7F"/>
    <w:rsid w:val="00BD2174"/>
    <w:rsid w:val="00C423DD"/>
    <w:rsid w:val="00C60D7B"/>
    <w:rsid w:val="00C65E53"/>
    <w:rsid w:val="00C94300"/>
    <w:rsid w:val="00C9618E"/>
    <w:rsid w:val="00CA0B33"/>
    <w:rsid w:val="00CA3511"/>
    <w:rsid w:val="00D01E5B"/>
    <w:rsid w:val="00D04203"/>
    <w:rsid w:val="00D22CDB"/>
    <w:rsid w:val="00D26ED6"/>
    <w:rsid w:val="00D42C90"/>
    <w:rsid w:val="00D8427E"/>
    <w:rsid w:val="00E11E33"/>
    <w:rsid w:val="00E30B2D"/>
    <w:rsid w:val="00E62859"/>
    <w:rsid w:val="00E73842"/>
    <w:rsid w:val="00E85D70"/>
    <w:rsid w:val="00F33C66"/>
    <w:rsid w:val="00F960D7"/>
    <w:rsid w:val="00FB7F50"/>
    <w:rsid w:val="00FC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DF266"/>
  <w15:chartTrackingRefBased/>
  <w15:docId w15:val="{52F24A5E-9961-4762-8BBA-2AF1F25E5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9</Pages>
  <Words>2176</Words>
  <Characters>13057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6</cp:revision>
  <cp:lastPrinted>1899-12-31T23:00:00Z</cp:lastPrinted>
  <dcterms:created xsi:type="dcterms:W3CDTF">2023-07-03T08:22:00Z</dcterms:created>
  <dcterms:modified xsi:type="dcterms:W3CDTF">2023-07-03T08:57:00Z</dcterms:modified>
</cp:coreProperties>
</file>