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5614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61449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561449">
        <w:rPr>
          <w:sz w:val="22"/>
          <w:szCs w:val="22"/>
        </w:rPr>
        <w:t>2023-07-03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61449" w:rsidP="00FB7F50">
      <w:pPr>
        <w:spacing w:after="40"/>
        <w:rPr>
          <w:b/>
          <w:bCs/>
          <w:sz w:val="22"/>
          <w:szCs w:val="22"/>
        </w:rPr>
      </w:pPr>
      <w:r w:rsidRPr="00561449">
        <w:rPr>
          <w:b/>
          <w:bCs/>
          <w:sz w:val="22"/>
          <w:szCs w:val="22"/>
        </w:rPr>
        <w:t>10WSzKzP SPZOZ</w:t>
      </w:r>
    </w:p>
    <w:p w:rsidR="00FB7F50" w:rsidRPr="002245BE" w:rsidRDefault="00561449" w:rsidP="00FB7F50">
      <w:pPr>
        <w:rPr>
          <w:sz w:val="22"/>
          <w:szCs w:val="22"/>
        </w:rPr>
      </w:pPr>
      <w:r w:rsidRPr="00561449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561449">
        <w:rPr>
          <w:sz w:val="22"/>
          <w:szCs w:val="22"/>
        </w:rPr>
        <w:t>5</w:t>
      </w:r>
    </w:p>
    <w:p w:rsidR="00FB7F50" w:rsidRPr="002245BE" w:rsidRDefault="00561449" w:rsidP="00FB7F50">
      <w:pPr>
        <w:rPr>
          <w:sz w:val="22"/>
          <w:szCs w:val="22"/>
        </w:rPr>
      </w:pPr>
      <w:r w:rsidRPr="00561449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561449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B47781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61449" w:rsidRPr="00607F9B" w:rsidTr="00A87885">
        <w:trPr>
          <w:trHeight w:val="638"/>
        </w:trPr>
        <w:tc>
          <w:tcPr>
            <w:tcW w:w="959" w:type="dxa"/>
            <w:shd w:val="clear" w:color="auto" w:fill="auto"/>
          </w:tcPr>
          <w:p w:rsidR="00561449" w:rsidRPr="00607F9B" w:rsidRDefault="00561449" w:rsidP="00A878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1449" w:rsidRDefault="00561449" w:rsidP="00A87885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144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1449">
              <w:rPr>
                <w:b/>
                <w:bCs/>
                <w:sz w:val="22"/>
                <w:szCs w:val="22"/>
              </w:rPr>
              <w:t xml:space="preserve">Serwisy pogwarancyjne Systemu Radiografii Cyfrowej DR i </w:t>
            </w:r>
            <w:proofErr w:type="spellStart"/>
            <w:r w:rsidRPr="00561449">
              <w:rPr>
                <w:b/>
                <w:bCs/>
                <w:sz w:val="22"/>
                <w:szCs w:val="22"/>
              </w:rPr>
              <w:t>kardioangiografów</w:t>
            </w:r>
            <w:proofErr w:type="spellEnd"/>
            <w:r w:rsidRPr="00561449">
              <w:rPr>
                <w:b/>
                <w:bCs/>
                <w:sz w:val="22"/>
                <w:szCs w:val="22"/>
              </w:rPr>
              <w:t xml:space="preserve"> ALLURA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1449">
              <w:rPr>
                <w:b/>
                <w:sz w:val="22"/>
                <w:szCs w:val="22"/>
              </w:rPr>
              <w:t>45/2023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B47781" w:rsidRPr="00607F9B" w:rsidRDefault="00B47781" w:rsidP="00A87885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61449" w:rsidRPr="00561449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61449" w:rsidRPr="00561449">
        <w:rPr>
          <w:sz w:val="22"/>
          <w:szCs w:val="22"/>
        </w:rPr>
        <w:t>(</w:t>
      </w:r>
      <w:proofErr w:type="spellStart"/>
      <w:r w:rsidR="00561449" w:rsidRPr="00561449">
        <w:rPr>
          <w:sz w:val="22"/>
          <w:szCs w:val="22"/>
        </w:rPr>
        <w:t>t.j</w:t>
      </w:r>
      <w:proofErr w:type="spellEnd"/>
      <w:r w:rsidR="00561449" w:rsidRPr="0056144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1449" w:rsidTr="00A878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61449" w:rsidRPr="00D26ED6" w:rsidRDefault="00561449" w:rsidP="00A878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61449">
              <w:rPr>
                <w:b/>
                <w:sz w:val="22"/>
                <w:szCs w:val="22"/>
              </w:rPr>
              <w:t>Agfa</w:t>
            </w:r>
            <w:proofErr w:type="spellEnd"/>
            <w:r w:rsidRPr="00561449">
              <w:rPr>
                <w:b/>
                <w:sz w:val="22"/>
                <w:szCs w:val="22"/>
              </w:rPr>
              <w:t xml:space="preserve"> NV</w:t>
            </w:r>
          </w:p>
          <w:p w:rsidR="00561449" w:rsidRPr="009F0E5C" w:rsidRDefault="00561449" w:rsidP="00A8788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61449">
              <w:rPr>
                <w:bCs/>
                <w:sz w:val="22"/>
                <w:szCs w:val="22"/>
              </w:rPr>
              <w:t>Septestraat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1449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61449" w:rsidRPr="009F0E5C" w:rsidRDefault="00561449" w:rsidP="00A87885">
            <w:pPr>
              <w:jc w:val="both"/>
              <w:rPr>
                <w:bCs/>
                <w:sz w:val="22"/>
                <w:szCs w:val="22"/>
              </w:rPr>
            </w:pPr>
            <w:r w:rsidRPr="00561449">
              <w:rPr>
                <w:bCs/>
                <w:sz w:val="22"/>
                <w:szCs w:val="22"/>
              </w:rPr>
              <w:t>2640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61449">
              <w:rPr>
                <w:bCs/>
                <w:sz w:val="22"/>
                <w:szCs w:val="22"/>
              </w:rPr>
              <w:t>Mortsel</w:t>
            </w:r>
            <w:proofErr w:type="spellEnd"/>
          </w:p>
          <w:p w:rsidR="00561449" w:rsidRDefault="00561449" w:rsidP="00A878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61449" w:rsidRPr="00211A34" w:rsidRDefault="00561449" w:rsidP="00A878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6144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61449">
              <w:rPr>
                <w:sz w:val="22"/>
                <w:szCs w:val="22"/>
              </w:rPr>
              <w:t>Serwis pogwarancyjny Systemu Radiografii Cyfrowej DR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61449">
              <w:rPr>
                <w:b/>
                <w:sz w:val="22"/>
                <w:szCs w:val="22"/>
              </w:rPr>
              <w:t>808 704.00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61449" w:rsidRPr="00D26ED6" w:rsidRDefault="00561449" w:rsidP="00A878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61449" w:rsidRDefault="00561449" w:rsidP="00A878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61449"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561449" w:rsidTr="00A878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61449" w:rsidRPr="00D26ED6" w:rsidRDefault="00561449" w:rsidP="00A878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61449">
              <w:rPr>
                <w:b/>
                <w:sz w:val="22"/>
                <w:szCs w:val="22"/>
              </w:rPr>
              <w:t>Philips Polska Spółka z ograniczoną odpowiedzialnością</w:t>
            </w:r>
          </w:p>
          <w:p w:rsidR="00561449" w:rsidRPr="009F0E5C" w:rsidRDefault="00561449" w:rsidP="00A87885">
            <w:pPr>
              <w:jc w:val="both"/>
              <w:rPr>
                <w:bCs/>
                <w:sz w:val="22"/>
                <w:szCs w:val="22"/>
              </w:rPr>
            </w:pPr>
            <w:r w:rsidRPr="00561449">
              <w:rPr>
                <w:bCs/>
                <w:sz w:val="22"/>
                <w:szCs w:val="22"/>
              </w:rPr>
              <w:t>Aleje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1449">
              <w:rPr>
                <w:bCs/>
                <w:sz w:val="22"/>
                <w:szCs w:val="22"/>
              </w:rPr>
              <w:t>195B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61449" w:rsidRPr="009F0E5C" w:rsidRDefault="00561449" w:rsidP="00A87885">
            <w:pPr>
              <w:jc w:val="both"/>
              <w:rPr>
                <w:bCs/>
                <w:sz w:val="22"/>
                <w:szCs w:val="22"/>
              </w:rPr>
            </w:pPr>
            <w:r w:rsidRPr="00561449">
              <w:rPr>
                <w:bCs/>
                <w:sz w:val="22"/>
                <w:szCs w:val="22"/>
              </w:rPr>
              <w:t>02-222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1449">
              <w:rPr>
                <w:bCs/>
                <w:sz w:val="22"/>
                <w:szCs w:val="22"/>
              </w:rPr>
              <w:t>Warszawa</w:t>
            </w:r>
          </w:p>
          <w:p w:rsidR="00561449" w:rsidRDefault="00561449" w:rsidP="00A878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61449" w:rsidRPr="00211A34" w:rsidRDefault="00561449" w:rsidP="00A878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6144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61449">
              <w:rPr>
                <w:sz w:val="22"/>
                <w:szCs w:val="22"/>
              </w:rPr>
              <w:t xml:space="preserve">Serwis pogwarancyjny </w:t>
            </w:r>
            <w:proofErr w:type="spellStart"/>
            <w:r w:rsidRPr="00561449">
              <w:rPr>
                <w:sz w:val="22"/>
                <w:szCs w:val="22"/>
              </w:rPr>
              <w:t>kardioangiografów</w:t>
            </w:r>
            <w:proofErr w:type="spellEnd"/>
            <w:r w:rsidRPr="00561449">
              <w:rPr>
                <w:sz w:val="22"/>
                <w:szCs w:val="22"/>
              </w:rPr>
              <w:t xml:space="preserve"> ALLURA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61449">
              <w:rPr>
                <w:b/>
                <w:sz w:val="22"/>
                <w:szCs w:val="22"/>
              </w:rPr>
              <w:t>2 203 200.00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61449" w:rsidRPr="00D26ED6" w:rsidRDefault="00561449" w:rsidP="00A878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61449" w:rsidRDefault="00561449" w:rsidP="00A878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61449"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B47781" w:rsidRDefault="00B47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7781" w:rsidRDefault="00B47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7781" w:rsidRDefault="00B47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7781" w:rsidRDefault="00B47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7781" w:rsidRDefault="00B4778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61449" w:rsidRPr="00834EF4" w:rsidTr="00A87885">
        <w:tc>
          <w:tcPr>
            <w:tcW w:w="2169" w:type="dxa"/>
            <w:shd w:val="clear" w:color="auto" w:fill="auto"/>
          </w:tcPr>
          <w:p w:rsidR="00561449" w:rsidRPr="00211A34" w:rsidRDefault="00561449" w:rsidP="00A878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61449">
              <w:rPr>
                <w:sz w:val="20"/>
                <w:szCs w:val="20"/>
              </w:rPr>
              <w:t>Serwis pogwarancyjny Systemu Radiografii Cyfrowej DR</w:t>
            </w:r>
          </w:p>
        </w:tc>
        <w:tc>
          <w:tcPr>
            <w:tcW w:w="2793" w:type="dxa"/>
            <w:shd w:val="clear" w:color="auto" w:fill="auto"/>
          </w:tcPr>
          <w:p w:rsidR="00561449" w:rsidRPr="00211A34" w:rsidRDefault="00561449" w:rsidP="00A878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61449">
              <w:rPr>
                <w:b/>
                <w:bCs/>
                <w:sz w:val="20"/>
                <w:szCs w:val="20"/>
              </w:rPr>
              <w:t>Agfa</w:t>
            </w:r>
            <w:proofErr w:type="spellEnd"/>
            <w:r w:rsidRPr="00561449">
              <w:rPr>
                <w:b/>
                <w:bCs/>
                <w:sz w:val="20"/>
                <w:szCs w:val="20"/>
              </w:rPr>
              <w:t xml:space="preserve"> NV</w:t>
            </w:r>
          </w:p>
          <w:p w:rsidR="00561449" w:rsidRPr="00211A34" w:rsidRDefault="00561449" w:rsidP="00A87885">
            <w:pPr>
              <w:rPr>
                <w:sz w:val="20"/>
                <w:szCs w:val="20"/>
              </w:rPr>
            </w:pPr>
            <w:proofErr w:type="spellStart"/>
            <w:r w:rsidRPr="00561449">
              <w:rPr>
                <w:sz w:val="20"/>
                <w:szCs w:val="20"/>
              </w:rPr>
              <w:t>Septestraat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61449">
              <w:rPr>
                <w:sz w:val="20"/>
                <w:szCs w:val="20"/>
              </w:rPr>
              <w:t>27</w:t>
            </w:r>
          </w:p>
          <w:p w:rsidR="00561449" w:rsidRPr="00211A34" w:rsidRDefault="00561449" w:rsidP="00A87885">
            <w:pPr>
              <w:spacing w:after="40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2640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561449">
              <w:rPr>
                <w:sz w:val="20"/>
                <w:szCs w:val="20"/>
              </w:rPr>
              <w:t>Mortsel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561449" w:rsidRPr="00561449" w:rsidRDefault="00561449" w:rsidP="00A87885">
            <w:pPr>
              <w:spacing w:before="40" w:after="40"/>
              <w:rPr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1 - Cena - 60.00</w:t>
            </w:r>
          </w:p>
          <w:p w:rsidR="00561449" w:rsidRPr="00561449" w:rsidRDefault="00561449" w:rsidP="00A87885">
            <w:pPr>
              <w:spacing w:before="40" w:after="40"/>
              <w:rPr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2 - Autoryzacja  - 15.00</w:t>
            </w:r>
          </w:p>
          <w:p w:rsidR="00561449" w:rsidRPr="00561449" w:rsidRDefault="00561449" w:rsidP="00A87885">
            <w:pPr>
              <w:spacing w:before="40" w:after="40"/>
              <w:rPr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3 - czas napraw - 15.00</w:t>
            </w:r>
          </w:p>
          <w:p w:rsidR="00561449" w:rsidRPr="00211A34" w:rsidRDefault="00561449" w:rsidP="00A878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4 - wykorzystanie  oryginalnych części  zamiennych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1449" w:rsidRPr="00211A34" w:rsidRDefault="00561449" w:rsidP="00A87885">
            <w:pPr>
              <w:jc w:val="center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 xml:space="preserve">  100,00</w:t>
            </w:r>
          </w:p>
        </w:tc>
      </w:tr>
      <w:tr w:rsidR="00561449" w:rsidRPr="00834EF4" w:rsidTr="00A87885">
        <w:tc>
          <w:tcPr>
            <w:tcW w:w="2169" w:type="dxa"/>
            <w:shd w:val="clear" w:color="auto" w:fill="auto"/>
          </w:tcPr>
          <w:p w:rsidR="00561449" w:rsidRPr="00211A34" w:rsidRDefault="00561449" w:rsidP="00A878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61449">
              <w:rPr>
                <w:sz w:val="20"/>
                <w:szCs w:val="20"/>
              </w:rPr>
              <w:t xml:space="preserve">Serwis pogwarancyjny </w:t>
            </w:r>
            <w:proofErr w:type="spellStart"/>
            <w:r w:rsidRPr="00561449">
              <w:rPr>
                <w:sz w:val="20"/>
                <w:szCs w:val="20"/>
              </w:rPr>
              <w:t>kardioangiografów</w:t>
            </w:r>
            <w:proofErr w:type="spellEnd"/>
            <w:r w:rsidRPr="00561449">
              <w:rPr>
                <w:sz w:val="20"/>
                <w:szCs w:val="20"/>
              </w:rPr>
              <w:t xml:space="preserve"> ALLURA</w:t>
            </w:r>
          </w:p>
        </w:tc>
        <w:tc>
          <w:tcPr>
            <w:tcW w:w="2793" w:type="dxa"/>
            <w:shd w:val="clear" w:color="auto" w:fill="auto"/>
          </w:tcPr>
          <w:p w:rsidR="00561449" w:rsidRPr="00211A34" w:rsidRDefault="00561449" w:rsidP="00A878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61449">
              <w:rPr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561449" w:rsidRPr="00211A34" w:rsidRDefault="00561449" w:rsidP="00A87885">
            <w:pPr>
              <w:rPr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61449">
              <w:rPr>
                <w:sz w:val="20"/>
                <w:szCs w:val="20"/>
              </w:rPr>
              <w:t>195B</w:t>
            </w:r>
          </w:p>
          <w:p w:rsidR="00561449" w:rsidRPr="00211A34" w:rsidRDefault="00561449" w:rsidP="00A87885">
            <w:pPr>
              <w:spacing w:after="40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6144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61449" w:rsidRPr="00561449" w:rsidRDefault="00561449" w:rsidP="00A87885">
            <w:pPr>
              <w:spacing w:before="40" w:after="40"/>
              <w:rPr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1 - Cena - 60.00</w:t>
            </w:r>
          </w:p>
          <w:p w:rsidR="00561449" w:rsidRPr="00561449" w:rsidRDefault="00561449" w:rsidP="00A87885">
            <w:pPr>
              <w:spacing w:before="40" w:after="40"/>
              <w:rPr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2 - Autoryzacja  - 15.00</w:t>
            </w:r>
          </w:p>
          <w:p w:rsidR="00561449" w:rsidRPr="00561449" w:rsidRDefault="00561449" w:rsidP="00A87885">
            <w:pPr>
              <w:spacing w:before="40" w:after="40"/>
              <w:rPr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3 - czas napraw - 15.00</w:t>
            </w:r>
          </w:p>
          <w:p w:rsidR="00561449" w:rsidRPr="00211A34" w:rsidRDefault="00561449" w:rsidP="00A878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>4 - wykorzystanie  oryginalnych części  zamiennych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1449" w:rsidRPr="00211A34" w:rsidRDefault="00561449" w:rsidP="00A87885">
            <w:pPr>
              <w:jc w:val="center"/>
              <w:rPr>
                <w:color w:val="000000"/>
                <w:sz w:val="20"/>
                <w:szCs w:val="20"/>
              </w:rPr>
            </w:pPr>
            <w:r w:rsidRPr="00561449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B47781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B47781" w:rsidRDefault="00B47781" w:rsidP="00B47781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B47781" w:rsidRDefault="00B47781" w:rsidP="00B47781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B47781" w:rsidRDefault="00B47781" w:rsidP="00B47781">
      <w:pPr>
        <w:rPr>
          <w:rFonts w:ascii="Arial Narrow" w:hAnsi="Arial Narrow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 ark.</w:t>
      </w:r>
    </w:p>
    <w:p w:rsidR="00B47781" w:rsidRDefault="00B47781" w:rsidP="00B47781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B47781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47781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B47781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B47781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</w:t>
      </w:r>
      <w:r>
        <w:rPr>
          <w:rFonts w:ascii="Arial Narrow" w:hAnsi="Arial Narrow"/>
          <w:b/>
          <w:sz w:val="20"/>
          <w:szCs w:val="20"/>
        </w:rPr>
        <w:t>wywieszono dnia</w:t>
      </w:r>
      <w:r>
        <w:rPr>
          <w:rFonts w:ascii="Arial Narrow" w:hAnsi="Arial Narrow"/>
          <w:b/>
          <w:sz w:val="20"/>
          <w:szCs w:val="20"/>
        </w:rPr>
        <w:t xml:space="preserve"> 03.07</w:t>
      </w:r>
      <w:r>
        <w:rPr>
          <w:rFonts w:ascii="Arial Narrow" w:hAnsi="Arial Narrow"/>
          <w:b/>
          <w:sz w:val="20"/>
          <w:szCs w:val="20"/>
        </w:rPr>
        <w:t xml:space="preserve">.2023r.  </w:t>
      </w:r>
    </w:p>
    <w:p w:rsidR="00B47781" w:rsidRDefault="00B47781" w:rsidP="00B47781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B47781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B47781" w:rsidRDefault="00B47781" w:rsidP="00B47781"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B47781" w:rsidRPr="00B464D3" w:rsidRDefault="00B47781" w:rsidP="00B47781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B47781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E1C" w:rsidRDefault="00A31E1C">
      <w:r>
        <w:separator/>
      </w:r>
    </w:p>
  </w:endnote>
  <w:endnote w:type="continuationSeparator" w:id="0">
    <w:p w:rsidR="00A31E1C" w:rsidRDefault="00A3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E1C" w:rsidRDefault="00A31E1C">
      <w:r>
        <w:separator/>
      </w:r>
    </w:p>
  </w:footnote>
  <w:footnote w:type="continuationSeparator" w:id="0">
    <w:p w:rsidR="00A31E1C" w:rsidRDefault="00A3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1E1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449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1E1C"/>
    <w:rsid w:val="00A91321"/>
    <w:rsid w:val="00AA02AC"/>
    <w:rsid w:val="00B32D12"/>
    <w:rsid w:val="00B464D3"/>
    <w:rsid w:val="00B47781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2023-07-03T07:57:00Z</cp:lastPrinted>
  <dcterms:created xsi:type="dcterms:W3CDTF">2023-07-03T07:56:00Z</dcterms:created>
  <dcterms:modified xsi:type="dcterms:W3CDTF">2023-07-03T07:57:00Z</dcterms:modified>
</cp:coreProperties>
</file>