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B220F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0779E" w:rsidRPr="0020779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3E6869F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C74E31" w14:textId="77777777" w:rsidR="006676AE" w:rsidRPr="0012157F" w:rsidRDefault="0020779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20779E">
        <w:rPr>
          <w:rFonts w:ascii="Arial" w:hAnsi="Arial" w:cs="Arial"/>
        </w:rPr>
        <w:t>SZPITAL WOJEWÓDZKI W POZNANIU</w:t>
      </w:r>
    </w:p>
    <w:p w14:paraId="520F6BC4" w14:textId="77777777" w:rsidR="006676AE" w:rsidRPr="0012157F" w:rsidRDefault="0020779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0779E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20779E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34A6205C" w14:textId="77777777" w:rsidR="00F90CD1" w:rsidRDefault="0020779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0779E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20779E">
        <w:rPr>
          <w:rFonts w:ascii="Arial" w:hAnsi="Arial" w:cs="Arial"/>
        </w:rPr>
        <w:t>Poznań</w:t>
      </w:r>
    </w:p>
    <w:p w14:paraId="64344150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3BA7660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635C1252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E37BEA3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B994DCE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34AA27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14785C6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FE3CEE6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18542D2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0779E" w:rsidRPr="0012157F" w14:paraId="33A65670" w14:textId="77777777" w:rsidTr="00DF1120">
        <w:tc>
          <w:tcPr>
            <w:tcW w:w="9104" w:type="dxa"/>
            <w:shd w:val="clear" w:color="auto" w:fill="D9D9D9"/>
          </w:tcPr>
          <w:p w14:paraId="4061301B" w14:textId="77777777" w:rsidR="0020779E" w:rsidRPr="0012157F" w:rsidRDefault="0020779E" w:rsidP="00DF112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B7F5007" w14:textId="77777777" w:rsidR="0020779E" w:rsidRPr="0012157F" w:rsidRDefault="0020779E" w:rsidP="00DF112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0779E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0E2DFCAE" w14:textId="77777777" w:rsidR="0020779E" w:rsidRPr="00612283" w:rsidRDefault="0020779E" w:rsidP="00DF112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543547D" w14:textId="77777777" w:rsidR="0020779E" w:rsidRPr="00612283" w:rsidRDefault="0020779E" w:rsidP="00DF1120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30CF881" w14:textId="77777777" w:rsidR="0020779E" w:rsidRPr="0012157F" w:rsidRDefault="0020779E" w:rsidP="00DF112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F4EDDE8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FA3D13D" w14:textId="77777777" w:rsidR="00E50194" w:rsidRDefault="0020779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0779E">
        <w:rPr>
          <w:rFonts w:ascii="Arial" w:hAnsi="Arial" w:cs="Arial"/>
          <w:b/>
          <w:sz w:val="24"/>
          <w:szCs w:val="24"/>
        </w:rPr>
        <w:t>Usługi transportu pacjentów na hemodializy do Stacji Dializ Szpitala Wojewódzkiego w Poznaniu.</w:t>
      </w:r>
    </w:p>
    <w:p w14:paraId="2A9F07B3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0779E" w:rsidRPr="0020779E">
        <w:rPr>
          <w:rFonts w:ascii="Arial" w:hAnsi="Arial" w:cs="Arial"/>
          <w:b/>
          <w:sz w:val="24"/>
          <w:szCs w:val="24"/>
        </w:rPr>
        <w:t>SZW/DZP/80/2023</w:t>
      </w:r>
    </w:p>
    <w:p w14:paraId="31F71F2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0779E" w:rsidRPr="0020779E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30BD042" w14:textId="77777777" w:rsidTr="00650D6C">
        <w:tc>
          <w:tcPr>
            <w:tcW w:w="9104" w:type="dxa"/>
            <w:shd w:val="clear" w:color="auto" w:fill="D9D9D9"/>
          </w:tcPr>
          <w:p w14:paraId="70727BFF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741601A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2107D1F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D9CC02B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184E40D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22D8392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71D1809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22FDA41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0D4B6F2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13D31F5" w14:textId="77777777" w:rsidTr="00CD4DD1">
        <w:tc>
          <w:tcPr>
            <w:tcW w:w="9104" w:type="dxa"/>
            <w:shd w:val="clear" w:color="auto" w:fill="D9D9D9"/>
          </w:tcPr>
          <w:p w14:paraId="1B7B38C2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3B268C9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C878E8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AA64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91782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0779E" w:rsidRPr="0012157F" w14:paraId="35DF5AA9" w14:textId="77777777" w:rsidTr="00DF11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287CA" w14:textId="77777777" w:rsidR="0020779E" w:rsidRPr="0012157F" w:rsidRDefault="0020779E" w:rsidP="00DF11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779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00835" w14:textId="77777777" w:rsidR="0020779E" w:rsidRPr="0012157F" w:rsidRDefault="0020779E" w:rsidP="00DF11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0779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AD79919" w14:textId="77777777" w:rsidR="0020779E" w:rsidRPr="0020779E" w:rsidRDefault="0020779E" w:rsidP="00DF11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9E">
              <w:rPr>
                <w:rFonts w:ascii="Arial" w:hAnsi="Arial" w:cs="Arial"/>
                <w:sz w:val="24"/>
                <w:szCs w:val="24"/>
              </w:rPr>
              <w:t>Dokument potwierdzający, że Wykonawca jest ubezpieczony od odpowiedzialności cywilnej w zakresie posiadania pojazdu samochodowego (OC i NW) minimum 100 000 zł brutto.</w:t>
            </w:r>
          </w:p>
          <w:p w14:paraId="0C18FE45" w14:textId="77777777" w:rsidR="0020779E" w:rsidRPr="0012157F" w:rsidRDefault="0020779E" w:rsidP="00DF11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9E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20779E" w:rsidRPr="0012157F" w14:paraId="145ED839" w14:textId="77777777" w:rsidTr="00DF11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5C4B5" w14:textId="77777777" w:rsidR="0020779E" w:rsidRPr="0012157F" w:rsidRDefault="0020779E" w:rsidP="00DF11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779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8403F" w14:textId="77777777" w:rsidR="0020779E" w:rsidRPr="0012157F" w:rsidRDefault="0020779E" w:rsidP="00DF11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0779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E45B1AF" w14:textId="77777777" w:rsidR="0020779E" w:rsidRPr="0020779E" w:rsidRDefault="0020779E" w:rsidP="00DF11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9E">
              <w:rPr>
                <w:rFonts w:ascii="Arial" w:hAnsi="Arial" w:cs="Arial"/>
                <w:sz w:val="24"/>
                <w:szCs w:val="24"/>
              </w:rPr>
              <w:t>1. Wykaz narzędzi, wyposażenia zakładu lub urządzeń technicznych dostępnych wykonawcy w celu wykonania zamówienia publicznego wraz z informacją o podstawie do dysponowania tymi zasobami. W tym zakresie Zamawiający wymaga:</w:t>
            </w:r>
          </w:p>
          <w:p w14:paraId="52BE9011" w14:textId="77777777" w:rsidR="0020779E" w:rsidRPr="0020779E" w:rsidRDefault="0020779E" w:rsidP="00DF11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9E">
              <w:rPr>
                <w:rFonts w:ascii="Arial" w:hAnsi="Arial" w:cs="Arial"/>
                <w:sz w:val="24"/>
                <w:szCs w:val="24"/>
              </w:rPr>
              <w:t xml:space="preserve">- złożenia wykazu środków transportu zawierający informację co najmniej w zakresie: rok produkcji, marka, model, numer rejestracyjny, środki łączności, zgodność z normą  PN-EN 1789:2008 typ A </w:t>
            </w:r>
          </w:p>
          <w:p w14:paraId="73A9C200" w14:textId="77777777" w:rsidR="0020779E" w:rsidRPr="0020779E" w:rsidRDefault="0020779E" w:rsidP="00DF11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9E">
              <w:rPr>
                <w:rFonts w:ascii="Arial" w:hAnsi="Arial" w:cs="Arial"/>
                <w:sz w:val="24"/>
                <w:szCs w:val="24"/>
              </w:rPr>
              <w:t>- homologacja pojazdu sanitarnego-kompletnego lub certyfikat zgodności CE producenta pojazdów</w:t>
            </w:r>
          </w:p>
          <w:p w14:paraId="5284746F" w14:textId="77777777" w:rsidR="0020779E" w:rsidRPr="0020779E" w:rsidRDefault="0020779E" w:rsidP="00DF11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9E">
              <w:rPr>
                <w:rFonts w:ascii="Arial" w:hAnsi="Arial" w:cs="Arial"/>
                <w:sz w:val="24"/>
                <w:szCs w:val="24"/>
              </w:rPr>
              <w:t>- pojazdy muszę być wyposażone w tlen medyczny.</w:t>
            </w:r>
          </w:p>
          <w:p w14:paraId="3E7398AC" w14:textId="77777777" w:rsidR="0020779E" w:rsidRPr="0020779E" w:rsidRDefault="0020779E" w:rsidP="00DF11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9E">
              <w:rPr>
                <w:rFonts w:ascii="Arial" w:hAnsi="Arial" w:cs="Arial"/>
                <w:sz w:val="24"/>
                <w:szCs w:val="24"/>
              </w:rPr>
              <w:t>2. 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W tym zakresie Zamawiający wymaga złożenia wykazu personelu zawierający informację o posiadanych kwalifikacjach zawodowych, stażu pracy, zezwoleniu na kierowanie pojazdem uprzywilejowanym dla pracowników wymienionych w wykazie jako kierowcy, spełnieniu warunków zdrowotnych, oraz aktualnej pracowniczej książeczce zdrowia do celów sanitarno-epidemiologicznych.</w:t>
            </w:r>
          </w:p>
          <w:p w14:paraId="73B4C9DC" w14:textId="77777777" w:rsidR="0020779E" w:rsidRPr="0020779E" w:rsidRDefault="0020779E" w:rsidP="00DF11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9B0F2C8" w14:textId="77777777" w:rsidR="0020779E" w:rsidRPr="0012157F" w:rsidRDefault="0020779E" w:rsidP="00DF11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9E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20779E" w:rsidRPr="0012157F" w14:paraId="2EA6E21D" w14:textId="77777777" w:rsidTr="00DF11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9B609" w14:textId="77777777" w:rsidR="0020779E" w:rsidRPr="0012157F" w:rsidRDefault="0020779E" w:rsidP="00DF11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779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93B01" w14:textId="77777777" w:rsidR="0020779E" w:rsidRPr="0012157F" w:rsidRDefault="0020779E" w:rsidP="00DF11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0779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28976FF" w14:textId="77777777" w:rsidR="0020779E" w:rsidRPr="0012157F" w:rsidRDefault="0020779E" w:rsidP="00DF11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9E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20779E" w:rsidRPr="0012157F" w14:paraId="0C0E1443" w14:textId="77777777" w:rsidTr="00DF11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D4554" w14:textId="77777777" w:rsidR="0020779E" w:rsidRPr="0012157F" w:rsidRDefault="0020779E" w:rsidP="00DF11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77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99CB3" w14:textId="77777777" w:rsidR="0020779E" w:rsidRPr="0012157F" w:rsidRDefault="0020779E" w:rsidP="00DF11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0779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01D8287" w14:textId="77777777" w:rsidR="0020779E" w:rsidRPr="0020779E" w:rsidRDefault="0020779E" w:rsidP="00DF11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9E">
              <w:rPr>
                <w:rFonts w:ascii="Arial" w:hAnsi="Arial" w:cs="Arial"/>
                <w:sz w:val="24"/>
                <w:szCs w:val="24"/>
              </w:rPr>
              <w:t>W tym zakresie Zamawiający wymaga wpisu do właściwego rejestru spełniający warunek prowadzenia działalności w zakresie transportu sanitarnego.</w:t>
            </w:r>
          </w:p>
          <w:p w14:paraId="1725467E" w14:textId="77777777" w:rsidR="0020779E" w:rsidRPr="0012157F" w:rsidRDefault="0020779E" w:rsidP="00DF11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779E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14:paraId="132C0291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A6B3F4F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F6869E1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3B2AEB7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8E54B03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F7BBC90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8FD8734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13893C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28A3AD9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C004C7C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282E6A1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2709957" w14:textId="77777777" w:rsidTr="00CD4DD1">
        <w:tc>
          <w:tcPr>
            <w:tcW w:w="9104" w:type="dxa"/>
            <w:shd w:val="clear" w:color="auto" w:fill="D9D9D9"/>
          </w:tcPr>
          <w:p w14:paraId="72D64DB9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4B76E1A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2E73378" w14:textId="77777777" w:rsidTr="00847232">
        <w:tc>
          <w:tcPr>
            <w:tcW w:w="9104" w:type="dxa"/>
            <w:shd w:val="clear" w:color="auto" w:fill="D9D9D9"/>
          </w:tcPr>
          <w:p w14:paraId="1C07D0EF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AAE69D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01F6900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00BDD3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231A9D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4DB42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E0569E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0BD8BA1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2A273DC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D4386A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290A1D0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19C5B71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66CBE58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08877" w14:textId="77777777" w:rsidR="008628FB" w:rsidRDefault="008628FB" w:rsidP="0038231F">
      <w:pPr>
        <w:spacing w:after="0" w:line="240" w:lineRule="auto"/>
      </w:pPr>
      <w:r>
        <w:separator/>
      </w:r>
    </w:p>
  </w:endnote>
  <w:endnote w:type="continuationSeparator" w:id="0">
    <w:p w14:paraId="3B4DEBA0" w14:textId="77777777" w:rsidR="008628FB" w:rsidRDefault="008628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C4D14" w14:textId="77777777" w:rsidR="0020779E" w:rsidRDefault="002077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4F4A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1B423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93D55" w14:textId="77777777" w:rsidR="0020779E" w:rsidRDefault="002077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72621" w14:textId="77777777" w:rsidR="008628FB" w:rsidRDefault="008628FB" w:rsidP="0038231F">
      <w:pPr>
        <w:spacing w:after="0" w:line="240" w:lineRule="auto"/>
      </w:pPr>
      <w:r>
        <w:separator/>
      </w:r>
    </w:p>
  </w:footnote>
  <w:footnote w:type="continuationSeparator" w:id="0">
    <w:p w14:paraId="1660B89F" w14:textId="77777777" w:rsidR="008628FB" w:rsidRDefault="008628FB" w:rsidP="0038231F">
      <w:pPr>
        <w:spacing w:after="0" w:line="240" w:lineRule="auto"/>
      </w:pPr>
      <w:r>
        <w:continuationSeparator/>
      </w:r>
    </w:p>
  </w:footnote>
  <w:footnote w:id="1">
    <w:p w14:paraId="63203B8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6984F3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C2381B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9332A2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16B3A" w14:textId="77777777" w:rsidR="0020779E" w:rsidRDefault="002077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E120F" w14:textId="77777777" w:rsidR="0020779E" w:rsidRDefault="002077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C3FA" w14:textId="77777777" w:rsidR="0020779E" w:rsidRDefault="002077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1603941">
    <w:abstractNumId w:val="11"/>
  </w:num>
  <w:num w:numId="2" w16cid:durableId="121387173">
    <w:abstractNumId w:val="0"/>
  </w:num>
  <w:num w:numId="3" w16cid:durableId="1457141084">
    <w:abstractNumId w:val="10"/>
  </w:num>
  <w:num w:numId="4" w16cid:durableId="1280145343">
    <w:abstractNumId w:val="13"/>
  </w:num>
  <w:num w:numId="5" w16cid:durableId="1034116410">
    <w:abstractNumId w:val="12"/>
  </w:num>
  <w:num w:numId="6" w16cid:durableId="958336495">
    <w:abstractNumId w:val="9"/>
  </w:num>
  <w:num w:numId="7" w16cid:durableId="848564587">
    <w:abstractNumId w:val="1"/>
  </w:num>
  <w:num w:numId="8" w16cid:durableId="1884977087">
    <w:abstractNumId w:val="6"/>
  </w:num>
  <w:num w:numId="9" w16cid:durableId="607855203">
    <w:abstractNumId w:val="4"/>
  </w:num>
  <w:num w:numId="10" w16cid:durableId="1522281968">
    <w:abstractNumId w:val="7"/>
  </w:num>
  <w:num w:numId="11" w16cid:durableId="112866348">
    <w:abstractNumId w:val="5"/>
  </w:num>
  <w:num w:numId="12" w16cid:durableId="958609264">
    <w:abstractNumId w:val="8"/>
  </w:num>
  <w:num w:numId="13" w16cid:durableId="226309057">
    <w:abstractNumId w:val="3"/>
  </w:num>
  <w:num w:numId="14" w16cid:durableId="1134061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8F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0779E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28FB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6D29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C1FDA7"/>
  <w15:docId w15:val="{BD74B4C5-FF18-4AD4-A632-555190699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1043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2023-06-28T10:58:00Z</dcterms:created>
  <dcterms:modified xsi:type="dcterms:W3CDTF">2023-06-28T10:58:00Z</dcterms:modified>
</cp:coreProperties>
</file>