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0F6D28" w:rsidRDefault="000F6D28" w:rsidP="000F6D28">
      <w:pPr>
        <w:spacing w:after="240"/>
        <w:rPr>
          <w:rFonts w:ascii="Arial Narrow" w:hAnsi="Arial Narrow" w:cs="Arial"/>
          <w:sz w:val="24"/>
          <w:szCs w:val="24"/>
        </w:rPr>
      </w:pPr>
      <w:bookmarkStart w:id="0" w:name="_Hlk52197885"/>
      <w:r>
        <w:rPr>
          <w:rFonts w:ascii="Arial Narrow" w:hAnsi="Arial Narrow" w:cs="Arial"/>
          <w:sz w:val="24"/>
          <w:szCs w:val="24"/>
        </w:rPr>
        <w:t xml:space="preserve">Sprawa nr </w:t>
      </w:r>
      <w:r w:rsidRPr="000F6D28">
        <w:rPr>
          <w:rFonts w:ascii="Arial Narrow" w:hAnsi="Arial Narrow" w:cs="Arial"/>
          <w:b/>
          <w:sz w:val="24"/>
          <w:szCs w:val="24"/>
        </w:rPr>
        <w:t>44/2023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 w:rsidR="00AD1B3F" w:rsidRPr="000F6D28">
        <w:rPr>
          <w:rFonts w:ascii="Arial Narrow" w:hAnsi="Arial Narrow" w:cs="Arial"/>
          <w:sz w:val="24"/>
          <w:szCs w:val="24"/>
        </w:rPr>
        <w:t>Bydgoszcz</w:t>
      </w:r>
      <w:r w:rsidR="00D665F5" w:rsidRPr="000F6D28">
        <w:rPr>
          <w:rFonts w:ascii="Arial Narrow" w:hAnsi="Arial Narrow" w:cs="Arial"/>
          <w:sz w:val="24"/>
          <w:szCs w:val="24"/>
        </w:rPr>
        <w:t xml:space="preserve"> dnia: </w:t>
      </w:r>
      <w:r w:rsidR="00AD1B3F" w:rsidRPr="000F6D28">
        <w:rPr>
          <w:rFonts w:ascii="Arial Narrow" w:hAnsi="Arial Narrow" w:cs="Arial"/>
          <w:sz w:val="24"/>
          <w:szCs w:val="24"/>
        </w:rPr>
        <w:t>2023-07-05</w:t>
      </w:r>
    </w:p>
    <w:p w:rsidR="00D665F5" w:rsidRPr="000F6D28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0F6D28" w:rsidRDefault="00AD1B3F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0F6D2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0F6D28" w:rsidRDefault="00AD1B3F" w:rsidP="00D665F5">
      <w:pPr>
        <w:rPr>
          <w:rFonts w:ascii="Arial Narrow" w:hAnsi="Arial Narrow" w:cs="Arial"/>
          <w:sz w:val="24"/>
          <w:szCs w:val="24"/>
        </w:rPr>
      </w:pPr>
      <w:r w:rsidRPr="000F6D28">
        <w:rPr>
          <w:rFonts w:ascii="Arial Narrow" w:hAnsi="Arial Narrow" w:cs="Arial"/>
          <w:sz w:val="24"/>
          <w:szCs w:val="24"/>
        </w:rPr>
        <w:t>Powstańców Warszawy</w:t>
      </w:r>
      <w:r w:rsidR="00D665F5" w:rsidRPr="000F6D28">
        <w:rPr>
          <w:rFonts w:ascii="Arial Narrow" w:hAnsi="Arial Narrow" w:cs="Arial"/>
          <w:sz w:val="24"/>
          <w:szCs w:val="24"/>
        </w:rPr>
        <w:t xml:space="preserve"> </w:t>
      </w:r>
      <w:r w:rsidRPr="000F6D28">
        <w:rPr>
          <w:rFonts w:ascii="Arial Narrow" w:hAnsi="Arial Narrow" w:cs="Arial"/>
          <w:sz w:val="24"/>
          <w:szCs w:val="24"/>
        </w:rPr>
        <w:t>5</w:t>
      </w:r>
    </w:p>
    <w:p w:rsidR="00D665F5" w:rsidRPr="000F6D28" w:rsidRDefault="00AD1B3F" w:rsidP="00D665F5">
      <w:pPr>
        <w:rPr>
          <w:rFonts w:ascii="Arial Narrow" w:hAnsi="Arial Narrow" w:cs="Arial"/>
          <w:sz w:val="24"/>
          <w:szCs w:val="24"/>
        </w:rPr>
      </w:pPr>
      <w:r w:rsidRPr="000F6D28">
        <w:rPr>
          <w:rFonts w:ascii="Arial Narrow" w:hAnsi="Arial Narrow" w:cs="Arial"/>
          <w:sz w:val="24"/>
          <w:szCs w:val="24"/>
        </w:rPr>
        <w:t>85-681</w:t>
      </w:r>
      <w:r w:rsidR="00D665F5" w:rsidRPr="000F6D28">
        <w:rPr>
          <w:rFonts w:ascii="Arial Narrow" w:hAnsi="Arial Narrow" w:cs="Arial"/>
          <w:sz w:val="24"/>
          <w:szCs w:val="24"/>
        </w:rPr>
        <w:t xml:space="preserve"> </w:t>
      </w:r>
      <w:r w:rsidRPr="000F6D28">
        <w:rPr>
          <w:rFonts w:ascii="Arial Narrow" w:hAnsi="Arial Narrow" w:cs="Arial"/>
          <w:sz w:val="24"/>
          <w:szCs w:val="24"/>
        </w:rPr>
        <w:t>Bydgoszcz</w:t>
      </w:r>
    </w:p>
    <w:p w:rsidR="00D665F5" w:rsidRPr="000F6D28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0F6D2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0F6D28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0F6D28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0F6D28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F6D2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F6D2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F6D2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0F6D28">
        <w:rPr>
          <w:rFonts w:ascii="Arial Narrow" w:hAnsi="Arial Narrow" w:cs="Arial"/>
          <w:b/>
          <w:spacing w:val="20"/>
          <w:sz w:val="28"/>
        </w:rPr>
        <w:t>INFORMACJA Z OTWARCIA OFERT</w:t>
      </w:r>
      <w:r w:rsidR="000F6D28">
        <w:rPr>
          <w:rFonts w:ascii="Arial Narrow" w:hAnsi="Arial Narrow" w:cs="Arial"/>
          <w:b/>
          <w:spacing w:val="20"/>
          <w:sz w:val="28"/>
        </w:rPr>
        <w:t xml:space="preserve"> - SPROSTOWANIE</w:t>
      </w:r>
    </w:p>
    <w:p w:rsidR="00A80738" w:rsidRPr="000F6D2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0F6D28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0F6D28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0F6D28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AD1B3F" w:rsidRPr="000F6D28">
        <w:rPr>
          <w:rFonts w:ascii="Arial Narrow" w:hAnsi="Arial Narrow" w:cs="Arial"/>
          <w:sz w:val="24"/>
          <w:szCs w:val="24"/>
        </w:rPr>
        <w:t>przetarg</w:t>
      </w:r>
      <w:r w:rsidR="000F6D28">
        <w:rPr>
          <w:rFonts w:ascii="Arial Narrow" w:hAnsi="Arial Narrow" w:cs="Arial"/>
          <w:sz w:val="24"/>
          <w:szCs w:val="24"/>
        </w:rPr>
        <w:t>u</w:t>
      </w:r>
      <w:r w:rsidR="00AD1B3F" w:rsidRPr="000F6D28">
        <w:rPr>
          <w:rFonts w:ascii="Arial Narrow" w:hAnsi="Arial Narrow" w:cs="Arial"/>
          <w:sz w:val="24"/>
          <w:szCs w:val="24"/>
        </w:rPr>
        <w:t xml:space="preserve"> nieograniczon</w:t>
      </w:r>
      <w:r w:rsidR="000F6D28">
        <w:rPr>
          <w:rFonts w:ascii="Arial Narrow" w:hAnsi="Arial Narrow" w:cs="Arial"/>
          <w:sz w:val="24"/>
          <w:szCs w:val="24"/>
        </w:rPr>
        <w:t>ego</w:t>
      </w:r>
      <w:r w:rsidRPr="000F6D28">
        <w:rPr>
          <w:rFonts w:ascii="Arial Narrow" w:hAnsi="Arial Narrow" w:cs="Arial"/>
          <w:sz w:val="24"/>
          <w:szCs w:val="24"/>
        </w:rPr>
        <w:t xml:space="preserve"> na:</w:t>
      </w:r>
    </w:p>
    <w:p w:rsidR="00A80738" w:rsidRPr="000F6D28" w:rsidRDefault="00AD1B3F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bookmarkStart w:id="1" w:name="_GoBack"/>
      <w:bookmarkEnd w:id="1"/>
      <w:r w:rsidRPr="000F6D28">
        <w:rPr>
          <w:rFonts w:ascii="Arial Narrow" w:hAnsi="Arial Narrow" w:cs="Arial"/>
          <w:b/>
          <w:szCs w:val="24"/>
        </w:rPr>
        <w:t>Przeglądy i naprawy sprzętu medycznego</w:t>
      </w:r>
    </w:p>
    <w:p w:rsidR="00D665F5" w:rsidRPr="000F6D28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F6D28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0F6D28">
        <w:rPr>
          <w:rFonts w:ascii="Arial Narrow" w:hAnsi="Arial Narrow" w:cs="Arial"/>
          <w:sz w:val="24"/>
          <w:szCs w:val="24"/>
        </w:rPr>
        <w:t>2</w:t>
      </w:r>
      <w:r w:rsidRPr="000F6D28">
        <w:rPr>
          <w:rFonts w:ascii="Arial Narrow" w:hAnsi="Arial Narrow" w:cs="Arial"/>
          <w:sz w:val="24"/>
          <w:szCs w:val="24"/>
        </w:rPr>
        <w:t xml:space="preserve"> ust. 5 </w:t>
      </w:r>
      <w:r w:rsidRPr="000F6D28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0F6D28">
        <w:rPr>
          <w:rFonts w:ascii="Arial Narrow" w:hAnsi="Arial Narrow" w:cs="Arial"/>
          <w:sz w:val="24"/>
          <w:szCs w:val="24"/>
        </w:rPr>
        <w:t xml:space="preserve"> </w:t>
      </w:r>
      <w:r w:rsidR="00AD1B3F" w:rsidRPr="000F6D28">
        <w:rPr>
          <w:rFonts w:ascii="Arial Narrow" w:hAnsi="Arial Narrow" w:cs="Arial"/>
          <w:sz w:val="24"/>
          <w:szCs w:val="24"/>
        </w:rPr>
        <w:t>(</w:t>
      </w:r>
      <w:proofErr w:type="spellStart"/>
      <w:r w:rsidR="00AD1B3F" w:rsidRPr="000F6D28">
        <w:rPr>
          <w:rFonts w:ascii="Arial Narrow" w:hAnsi="Arial Narrow" w:cs="Arial"/>
          <w:sz w:val="24"/>
          <w:szCs w:val="24"/>
        </w:rPr>
        <w:t>t.j</w:t>
      </w:r>
      <w:proofErr w:type="spellEnd"/>
      <w:r w:rsidR="00AD1B3F" w:rsidRPr="000F6D28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0F6D28">
        <w:rPr>
          <w:rFonts w:ascii="Arial Narrow" w:hAnsi="Arial Narrow" w:cs="Arial"/>
          <w:sz w:val="24"/>
          <w:szCs w:val="24"/>
        </w:rPr>
        <w:t xml:space="preserve"> </w:t>
      </w:r>
      <w:r w:rsidRPr="000F6D28">
        <w:rPr>
          <w:rFonts w:ascii="Arial Narrow" w:hAnsi="Arial Narrow" w:cs="Arial"/>
          <w:sz w:val="24"/>
          <w:szCs w:val="24"/>
        </w:rPr>
        <w:t>udostępnia</w:t>
      </w:r>
      <w:r w:rsidR="00F95C33" w:rsidRPr="000F6D28">
        <w:rPr>
          <w:rFonts w:ascii="Arial Narrow" w:hAnsi="Arial Narrow" w:cs="Arial"/>
          <w:sz w:val="24"/>
          <w:szCs w:val="24"/>
        </w:rPr>
        <w:t xml:space="preserve"> </w:t>
      </w:r>
      <w:r w:rsidR="004C7E9B" w:rsidRPr="000F6D28">
        <w:rPr>
          <w:rFonts w:ascii="Arial Narrow" w:hAnsi="Arial Narrow" w:cs="Arial"/>
          <w:sz w:val="24"/>
          <w:szCs w:val="24"/>
        </w:rPr>
        <w:t>informacj</w:t>
      </w:r>
      <w:r w:rsidR="00577BC6" w:rsidRPr="000F6D28">
        <w:rPr>
          <w:rFonts w:ascii="Arial Narrow" w:hAnsi="Arial Narrow" w:cs="Arial"/>
          <w:sz w:val="24"/>
          <w:szCs w:val="24"/>
        </w:rPr>
        <w:t>ę</w:t>
      </w:r>
      <w:r w:rsidR="00035488" w:rsidRPr="000F6D28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0F6D28">
        <w:rPr>
          <w:rFonts w:ascii="Arial Narrow" w:hAnsi="Arial Narrow" w:cs="Arial"/>
          <w:sz w:val="24"/>
          <w:szCs w:val="24"/>
        </w:rPr>
        <w:t>.</w:t>
      </w:r>
    </w:p>
    <w:p w:rsidR="00A80738" w:rsidRPr="000F6D28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F6D28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0F6D28">
        <w:rPr>
          <w:rFonts w:ascii="Arial Narrow" w:hAnsi="Arial Narrow" w:cs="Arial"/>
          <w:sz w:val="24"/>
          <w:szCs w:val="24"/>
        </w:rPr>
        <w:t xml:space="preserve"> w dniu </w:t>
      </w:r>
      <w:r w:rsidR="000F6D28">
        <w:rPr>
          <w:rFonts w:ascii="Arial Narrow" w:hAnsi="Arial Narrow" w:cs="Arial"/>
          <w:sz w:val="24"/>
          <w:szCs w:val="24"/>
        </w:rPr>
        <w:t>04.07.2023 r.</w:t>
      </w:r>
      <w:r w:rsidR="00FF4AB1" w:rsidRPr="000F6D28">
        <w:rPr>
          <w:rFonts w:ascii="Arial Narrow" w:hAnsi="Arial Narrow" w:cs="Arial"/>
          <w:sz w:val="24"/>
          <w:szCs w:val="24"/>
        </w:rPr>
        <w:t xml:space="preserve"> o godz. </w:t>
      </w:r>
      <w:r w:rsidR="000F6D28">
        <w:rPr>
          <w:rFonts w:ascii="Arial Narrow" w:hAnsi="Arial Narrow" w:cs="Arial"/>
          <w:sz w:val="24"/>
          <w:szCs w:val="24"/>
        </w:rPr>
        <w:t>8:30</w:t>
      </w:r>
      <w:r w:rsidRPr="000F6D28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F6D28" w:rsidTr="00C82837">
        <w:tc>
          <w:tcPr>
            <w:tcW w:w="993" w:type="dxa"/>
            <w:shd w:val="clear" w:color="auto" w:fill="auto"/>
            <w:vAlign w:val="center"/>
          </w:tcPr>
          <w:p w:rsidR="006B27ED" w:rsidRPr="000F6D28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0F6D28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Nr</w:t>
            </w:r>
            <w:r w:rsidR="00C82837"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0F6D28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0F6D28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Cena oferty</w:t>
            </w:r>
          </w:p>
        </w:tc>
      </w:tr>
      <w:tr w:rsidR="00AD1B3F" w:rsidRPr="000F6D28" w:rsidTr="00D7520A">
        <w:tc>
          <w:tcPr>
            <w:tcW w:w="993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AD1B3F" w:rsidRPr="000F6D28" w:rsidRDefault="00AD1B3F" w:rsidP="00D7520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0F6D28">
              <w:rPr>
                <w:rFonts w:ascii="Arial Narrow" w:hAnsi="Arial Narrow" w:cs="Arial"/>
              </w:rPr>
              <w:t>Biameditek</w:t>
            </w:r>
            <w:proofErr w:type="spellEnd"/>
            <w:r w:rsidRPr="000F6D28">
              <w:rPr>
                <w:rFonts w:ascii="Arial Narrow" w:hAnsi="Arial Narrow" w:cs="Arial"/>
              </w:rPr>
              <w:t xml:space="preserve"> Sp. z o.o.</w:t>
            </w:r>
          </w:p>
          <w:p w:rsidR="00AD1B3F" w:rsidRPr="000F6D28" w:rsidRDefault="00AD1B3F" w:rsidP="00D7520A">
            <w:pPr>
              <w:rPr>
                <w:rFonts w:ascii="Arial Narrow" w:hAnsi="Arial Narrow" w:cs="Arial"/>
              </w:rPr>
            </w:pPr>
            <w:proofErr w:type="spellStart"/>
            <w:r w:rsidRPr="000F6D28">
              <w:rPr>
                <w:rFonts w:ascii="Arial Narrow" w:hAnsi="Arial Narrow" w:cs="Arial"/>
              </w:rPr>
              <w:t>Elewatorska</w:t>
            </w:r>
            <w:proofErr w:type="spellEnd"/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58</w:t>
            </w:r>
            <w:r w:rsidRPr="000F6D28">
              <w:rPr>
                <w:rFonts w:ascii="Arial Narrow" w:hAnsi="Arial Narrow" w:cs="Arial"/>
              </w:rPr>
              <w:t xml:space="preserve"> </w:t>
            </w:r>
          </w:p>
          <w:p w:rsidR="00AD1B3F" w:rsidRPr="000F6D28" w:rsidRDefault="00AD1B3F" w:rsidP="00D7520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15-620</w:t>
            </w:r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3 888.00 zł</w:t>
            </w:r>
          </w:p>
        </w:tc>
      </w:tr>
      <w:tr w:rsidR="00AD1B3F" w:rsidRPr="000F6D28" w:rsidTr="00D7520A">
        <w:tc>
          <w:tcPr>
            <w:tcW w:w="993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AD1B3F" w:rsidRPr="000F6D28" w:rsidRDefault="00AD1B3F" w:rsidP="00D7520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0F6D28">
              <w:rPr>
                <w:rFonts w:ascii="Arial Narrow" w:hAnsi="Arial Narrow" w:cs="Arial"/>
              </w:rPr>
              <w:t>Biameditek</w:t>
            </w:r>
            <w:proofErr w:type="spellEnd"/>
            <w:r w:rsidRPr="000F6D28">
              <w:rPr>
                <w:rFonts w:ascii="Arial Narrow" w:hAnsi="Arial Narrow" w:cs="Arial"/>
              </w:rPr>
              <w:t xml:space="preserve"> Sp. z o.o.</w:t>
            </w:r>
          </w:p>
          <w:p w:rsidR="00AD1B3F" w:rsidRPr="000F6D28" w:rsidRDefault="00AD1B3F" w:rsidP="00D7520A">
            <w:pPr>
              <w:rPr>
                <w:rFonts w:ascii="Arial Narrow" w:hAnsi="Arial Narrow" w:cs="Arial"/>
              </w:rPr>
            </w:pPr>
            <w:proofErr w:type="spellStart"/>
            <w:r w:rsidRPr="000F6D28">
              <w:rPr>
                <w:rFonts w:ascii="Arial Narrow" w:hAnsi="Arial Narrow" w:cs="Arial"/>
              </w:rPr>
              <w:t>Elewatorska</w:t>
            </w:r>
            <w:proofErr w:type="spellEnd"/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58</w:t>
            </w:r>
            <w:r w:rsidRPr="000F6D28">
              <w:rPr>
                <w:rFonts w:ascii="Arial Narrow" w:hAnsi="Arial Narrow" w:cs="Arial"/>
              </w:rPr>
              <w:t xml:space="preserve"> </w:t>
            </w:r>
          </w:p>
          <w:p w:rsidR="00AD1B3F" w:rsidRPr="000F6D28" w:rsidRDefault="00AD1B3F" w:rsidP="00D7520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15-620</w:t>
            </w:r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3 697.92 zł</w:t>
            </w:r>
          </w:p>
        </w:tc>
      </w:tr>
      <w:tr w:rsidR="00AD1B3F" w:rsidRPr="000F6D28" w:rsidTr="00D7520A">
        <w:tc>
          <w:tcPr>
            <w:tcW w:w="993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AD1B3F" w:rsidRPr="000F6D28" w:rsidRDefault="00AD1B3F" w:rsidP="00D7520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0F6D28">
              <w:rPr>
                <w:rFonts w:ascii="Arial Narrow" w:hAnsi="Arial Narrow" w:cs="Arial"/>
              </w:rPr>
              <w:t>Aesculap</w:t>
            </w:r>
            <w:proofErr w:type="spellEnd"/>
            <w:r w:rsidRPr="000F6D28">
              <w:rPr>
                <w:rFonts w:ascii="Arial Narrow" w:hAnsi="Arial Narrow" w:cs="Arial"/>
              </w:rPr>
              <w:t xml:space="preserve"> </w:t>
            </w:r>
            <w:proofErr w:type="spellStart"/>
            <w:r w:rsidRPr="000F6D28">
              <w:rPr>
                <w:rFonts w:ascii="Arial Narrow" w:hAnsi="Arial Narrow" w:cs="Arial"/>
              </w:rPr>
              <w:t>Chifa</w:t>
            </w:r>
            <w:proofErr w:type="spellEnd"/>
            <w:r w:rsidRPr="000F6D28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AD1B3F" w:rsidRPr="000F6D28" w:rsidRDefault="00AD1B3F" w:rsidP="00D7520A">
            <w:pPr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Tysiąclecia</w:t>
            </w:r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14</w:t>
            </w:r>
            <w:r w:rsidRPr="000F6D28">
              <w:rPr>
                <w:rFonts w:ascii="Arial Narrow" w:hAnsi="Arial Narrow" w:cs="Arial"/>
              </w:rPr>
              <w:t xml:space="preserve"> </w:t>
            </w:r>
          </w:p>
          <w:p w:rsidR="00AD1B3F" w:rsidRPr="000F6D28" w:rsidRDefault="00AD1B3F" w:rsidP="00D7520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64-300</w:t>
            </w:r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3 084.48 zł</w:t>
            </w:r>
          </w:p>
        </w:tc>
      </w:tr>
      <w:tr w:rsidR="00AD1B3F" w:rsidRPr="000F6D28" w:rsidTr="00D7520A">
        <w:tc>
          <w:tcPr>
            <w:tcW w:w="993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:rsidR="00AD1B3F" w:rsidRPr="000F6D28" w:rsidRDefault="00AD1B3F" w:rsidP="00D7520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0F6D28">
              <w:rPr>
                <w:rFonts w:ascii="Arial Narrow" w:hAnsi="Arial Narrow" w:cs="Arial"/>
              </w:rPr>
              <w:t>Aesculap</w:t>
            </w:r>
            <w:proofErr w:type="spellEnd"/>
            <w:r w:rsidRPr="000F6D28">
              <w:rPr>
                <w:rFonts w:ascii="Arial Narrow" w:hAnsi="Arial Narrow" w:cs="Arial"/>
              </w:rPr>
              <w:t xml:space="preserve"> </w:t>
            </w:r>
            <w:proofErr w:type="spellStart"/>
            <w:r w:rsidRPr="000F6D28">
              <w:rPr>
                <w:rFonts w:ascii="Arial Narrow" w:hAnsi="Arial Narrow" w:cs="Arial"/>
              </w:rPr>
              <w:t>Chifa</w:t>
            </w:r>
            <w:proofErr w:type="spellEnd"/>
            <w:r w:rsidRPr="000F6D28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AD1B3F" w:rsidRPr="000F6D28" w:rsidRDefault="00AD1B3F" w:rsidP="00D7520A">
            <w:pPr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Tysiąclecia</w:t>
            </w:r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14</w:t>
            </w:r>
            <w:r w:rsidRPr="000F6D28">
              <w:rPr>
                <w:rFonts w:ascii="Arial Narrow" w:hAnsi="Arial Narrow" w:cs="Arial"/>
              </w:rPr>
              <w:t xml:space="preserve"> </w:t>
            </w:r>
          </w:p>
          <w:p w:rsidR="00AD1B3F" w:rsidRPr="000F6D28" w:rsidRDefault="00AD1B3F" w:rsidP="00D7520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64-300</w:t>
            </w:r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1 685.88 zł</w:t>
            </w:r>
          </w:p>
        </w:tc>
      </w:tr>
      <w:tr w:rsidR="00AD1B3F" w:rsidRPr="000F6D28" w:rsidTr="00D7520A">
        <w:tc>
          <w:tcPr>
            <w:tcW w:w="993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D1B3F" w:rsidRPr="000F6D28" w:rsidRDefault="00AD1B3F" w:rsidP="00D7520A">
            <w:pPr>
              <w:spacing w:before="80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FROMED SZYMON FRĄCKOWIAK</w:t>
            </w:r>
          </w:p>
          <w:p w:rsidR="00AD1B3F" w:rsidRPr="000F6D28" w:rsidRDefault="00AD1B3F" w:rsidP="00D7520A">
            <w:pPr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CHĘCIŃSKA</w:t>
            </w:r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9</w:t>
            </w:r>
            <w:r w:rsidRPr="000F6D28">
              <w:rPr>
                <w:rFonts w:ascii="Arial Narrow" w:hAnsi="Arial Narrow" w:cs="Arial"/>
              </w:rPr>
              <w:t xml:space="preserve"> </w:t>
            </w:r>
          </w:p>
          <w:p w:rsidR="00AD1B3F" w:rsidRPr="000F6D28" w:rsidRDefault="00AD1B3F" w:rsidP="00D7520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85-875</w:t>
            </w:r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4 698.00 zł</w:t>
            </w:r>
          </w:p>
        </w:tc>
      </w:tr>
      <w:tr w:rsidR="00AD1B3F" w:rsidRPr="000F6D28" w:rsidTr="00D7520A">
        <w:tc>
          <w:tcPr>
            <w:tcW w:w="993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AD1B3F" w:rsidRPr="000F6D28" w:rsidRDefault="00AD1B3F" w:rsidP="00D7520A">
            <w:pPr>
              <w:spacing w:before="80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FROMED SZYMON FRĄCKOWIAK</w:t>
            </w:r>
          </w:p>
          <w:p w:rsidR="00AD1B3F" w:rsidRPr="000F6D28" w:rsidRDefault="00AD1B3F" w:rsidP="00D7520A">
            <w:pPr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CHĘCIŃSKA</w:t>
            </w:r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9</w:t>
            </w:r>
            <w:r w:rsidRPr="000F6D28">
              <w:rPr>
                <w:rFonts w:ascii="Arial Narrow" w:hAnsi="Arial Narrow" w:cs="Arial"/>
              </w:rPr>
              <w:t xml:space="preserve"> </w:t>
            </w:r>
          </w:p>
          <w:p w:rsidR="00AD1B3F" w:rsidRPr="000F6D28" w:rsidRDefault="00AD1B3F" w:rsidP="00D7520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85-875</w:t>
            </w:r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432.00 zł</w:t>
            </w:r>
          </w:p>
        </w:tc>
      </w:tr>
      <w:tr w:rsidR="00AD1B3F" w:rsidRPr="000F6D28" w:rsidTr="00D7520A">
        <w:tc>
          <w:tcPr>
            <w:tcW w:w="993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47</w:t>
            </w:r>
          </w:p>
        </w:tc>
        <w:tc>
          <w:tcPr>
            <w:tcW w:w="4110" w:type="dxa"/>
            <w:shd w:val="clear" w:color="auto" w:fill="auto"/>
          </w:tcPr>
          <w:p w:rsidR="00AD1B3F" w:rsidRPr="000F6D28" w:rsidRDefault="00AD1B3F" w:rsidP="00D7520A">
            <w:pPr>
              <w:spacing w:before="80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FROMED SZYMON FRĄCKOWIAK</w:t>
            </w:r>
          </w:p>
          <w:p w:rsidR="00AD1B3F" w:rsidRPr="000F6D28" w:rsidRDefault="00AD1B3F" w:rsidP="00D7520A">
            <w:pPr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CHĘCIŃSKA</w:t>
            </w:r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9</w:t>
            </w:r>
            <w:r w:rsidRPr="000F6D28">
              <w:rPr>
                <w:rFonts w:ascii="Arial Narrow" w:hAnsi="Arial Narrow" w:cs="Arial"/>
              </w:rPr>
              <w:t xml:space="preserve"> </w:t>
            </w:r>
          </w:p>
          <w:p w:rsidR="00AD1B3F" w:rsidRPr="000F6D28" w:rsidRDefault="00AD1B3F" w:rsidP="00D7520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85-875</w:t>
            </w:r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907.20 zł</w:t>
            </w:r>
          </w:p>
        </w:tc>
      </w:tr>
      <w:tr w:rsidR="00AD1B3F" w:rsidRPr="000F6D28" w:rsidTr="00D7520A">
        <w:tc>
          <w:tcPr>
            <w:tcW w:w="993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:rsidR="00AD1B3F" w:rsidRPr="000F6D28" w:rsidRDefault="00AD1B3F" w:rsidP="00D7520A">
            <w:pPr>
              <w:spacing w:before="80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FROMED SZYMON FRĄCKOWIAK</w:t>
            </w:r>
          </w:p>
          <w:p w:rsidR="00AD1B3F" w:rsidRPr="000F6D28" w:rsidRDefault="00AD1B3F" w:rsidP="00D7520A">
            <w:pPr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CHĘCIŃSKA</w:t>
            </w:r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9</w:t>
            </w:r>
            <w:r w:rsidRPr="000F6D28">
              <w:rPr>
                <w:rFonts w:ascii="Arial Narrow" w:hAnsi="Arial Narrow" w:cs="Arial"/>
              </w:rPr>
              <w:t xml:space="preserve"> </w:t>
            </w:r>
          </w:p>
          <w:p w:rsidR="00AD1B3F" w:rsidRPr="000F6D28" w:rsidRDefault="00AD1B3F" w:rsidP="00D7520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85-875</w:t>
            </w:r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432.00 zł</w:t>
            </w:r>
          </w:p>
        </w:tc>
      </w:tr>
      <w:tr w:rsidR="00AD1B3F" w:rsidRPr="000F6D28" w:rsidTr="00D7520A">
        <w:tc>
          <w:tcPr>
            <w:tcW w:w="993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:rsidR="00AD1B3F" w:rsidRPr="000F6D28" w:rsidRDefault="00AD1B3F" w:rsidP="00D7520A">
            <w:pPr>
              <w:spacing w:before="80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FROMED SZYMON FRĄCKOWIAK</w:t>
            </w:r>
          </w:p>
          <w:p w:rsidR="00AD1B3F" w:rsidRPr="000F6D28" w:rsidRDefault="00AD1B3F" w:rsidP="00D7520A">
            <w:pPr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CHĘCIŃSKA</w:t>
            </w:r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9</w:t>
            </w:r>
            <w:r w:rsidRPr="000F6D28">
              <w:rPr>
                <w:rFonts w:ascii="Arial Narrow" w:hAnsi="Arial Narrow" w:cs="Arial"/>
              </w:rPr>
              <w:t xml:space="preserve"> </w:t>
            </w:r>
          </w:p>
          <w:p w:rsidR="00AD1B3F" w:rsidRPr="000F6D28" w:rsidRDefault="00AD1B3F" w:rsidP="00D7520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85-875</w:t>
            </w:r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453.60 zł</w:t>
            </w:r>
          </w:p>
        </w:tc>
      </w:tr>
      <w:tr w:rsidR="00AD1B3F" w:rsidRPr="000F6D28" w:rsidTr="00D7520A">
        <w:tc>
          <w:tcPr>
            <w:tcW w:w="993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D1B3F" w:rsidRPr="000F6D28" w:rsidRDefault="00AD1B3F" w:rsidP="00D7520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0F6D28">
              <w:rPr>
                <w:rFonts w:ascii="Arial Narrow" w:hAnsi="Arial Narrow" w:cs="Arial"/>
              </w:rPr>
              <w:t>Medima</w:t>
            </w:r>
            <w:proofErr w:type="spellEnd"/>
            <w:r w:rsidRPr="000F6D28">
              <w:rPr>
                <w:rFonts w:ascii="Arial Narrow" w:hAnsi="Arial Narrow" w:cs="Arial"/>
              </w:rPr>
              <w:t xml:space="preserve"> Sp. z o.o.</w:t>
            </w:r>
          </w:p>
          <w:p w:rsidR="00AD1B3F" w:rsidRPr="000F6D28" w:rsidRDefault="00AD1B3F" w:rsidP="00D7520A">
            <w:pPr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Al. Jerozolimskie</w:t>
            </w:r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200</w:t>
            </w:r>
            <w:r w:rsidRPr="000F6D28">
              <w:rPr>
                <w:rFonts w:ascii="Arial Narrow" w:hAnsi="Arial Narrow" w:cs="Arial"/>
              </w:rPr>
              <w:t xml:space="preserve"> </w:t>
            </w:r>
          </w:p>
          <w:p w:rsidR="00AD1B3F" w:rsidRPr="000F6D28" w:rsidRDefault="00AD1B3F" w:rsidP="00D7520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02-486</w:t>
            </w:r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6 172.20 zł</w:t>
            </w:r>
          </w:p>
        </w:tc>
      </w:tr>
      <w:tr w:rsidR="00AD1B3F" w:rsidRPr="000F6D28" w:rsidTr="00D7520A">
        <w:tc>
          <w:tcPr>
            <w:tcW w:w="993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:rsidR="00AD1B3F" w:rsidRPr="000F6D28" w:rsidRDefault="00AD1B3F" w:rsidP="00D7520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0F6D28">
              <w:rPr>
                <w:rFonts w:ascii="Arial Narrow" w:hAnsi="Arial Narrow" w:cs="Arial"/>
              </w:rPr>
              <w:t>Medima</w:t>
            </w:r>
            <w:proofErr w:type="spellEnd"/>
            <w:r w:rsidRPr="000F6D28">
              <w:rPr>
                <w:rFonts w:ascii="Arial Narrow" w:hAnsi="Arial Narrow" w:cs="Arial"/>
              </w:rPr>
              <w:t xml:space="preserve"> Sp. z o.o.</w:t>
            </w:r>
          </w:p>
          <w:p w:rsidR="00AD1B3F" w:rsidRPr="000F6D28" w:rsidRDefault="00AD1B3F" w:rsidP="00D7520A">
            <w:pPr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Al. Jerozolimskie</w:t>
            </w:r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200</w:t>
            </w:r>
            <w:r w:rsidRPr="000F6D28">
              <w:rPr>
                <w:rFonts w:ascii="Arial Narrow" w:hAnsi="Arial Narrow" w:cs="Arial"/>
              </w:rPr>
              <w:t xml:space="preserve"> </w:t>
            </w:r>
          </w:p>
          <w:p w:rsidR="00AD1B3F" w:rsidRPr="000F6D28" w:rsidRDefault="00AD1B3F" w:rsidP="00D7520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02-486</w:t>
            </w:r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2 057.40 zł</w:t>
            </w:r>
          </w:p>
        </w:tc>
      </w:tr>
      <w:tr w:rsidR="00AD1B3F" w:rsidRPr="000F6D28" w:rsidTr="00D7520A">
        <w:tc>
          <w:tcPr>
            <w:tcW w:w="993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:rsidR="00AD1B3F" w:rsidRPr="000F6D28" w:rsidRDefault="00AD1B3F" w:rsidP="00D7520A">
            <w:pPr>
              <w:spacing w:before="80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COMED S.C. Krzysztof Pilarski, Wojciech Grunwald</w:t>
            </w:r>
          </w:p>
          <w:p w:rsidR="00AD1B3F" w:rsidRPr="000F6D28" w:rsidRDefault="00AD1B3F" w:rsidP="00D7520A">
            <w:pPr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1 Maja</w:t>
            </w:r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20/1</w:t>
            </w:r>
            <w:r w:rsidRPr="000F6D28">
              <w:rPr>
                <w:rFonts w:ascii="Arial Narrow" w:hAnsi="Arial Narrow" w:cs="Arial"/>
              </w:rPr>
              <w:t xml:space="preserve"> </w:t>
            </w:r>
          </w:p>
          <w:p w:rsidR="00AD1B3F" w:rsidRPr="000F6D28" w:rsidRDefault="00AD1B3F" w:rsidP="00D7520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75-800</w:t>
            </w:r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2 613.60 zł</w:t>
            </w:r>
          </w:p>
        </w:tc>
      </w:tr>
      <w:tr w:rsidR="00AD1B3F" w:rsidRPr="000F6D28" w:rsidTr="00D7520A">
        <w:tc>
          <w:tcPr>
            <w:tcW w:w="993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:rsidR="00AD1B3F" w:rsidRPr="000F6D28" w:rsidRDefault="00AD1B3F" w:rsidP="00D7520A">
            <w:pPr>
              <w:spacing w:before="80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 xml:space="preserve">AB </w:t>
            </w:r>
            <w:proofErr w:type="spellStart"/>
            <w:r w:rsidRPr="000F6D28">
              <w:rPr>
                <w:rFonts w:ascii="Arial Narrow" w:hAnsi="Arial Narrow" w:cs="Arial"/>
              </w:rPr>
              <w:t>Med</w:t>
            </w:r>
            <w:proofErr w:type="spellEnd"/>
            <w:r w:rsidRPr="000F6D28">
              <w:rPr>
                <w:rFonts w:ascii="Arial Narrow" w:hAnsi="Arial Narrow" w:cs="Arial"/>
              </w:rPr>
              <w:t>-Serwis Arkadiusz Dobkowski</w:t>
            </w:r>
          </w:p>
          <w:p w:rsidR="00AD1B3F" w:rsidRPr="000F6D28" w:rsidRDefault="00AD1B3F" w:rsidP="00D7520A">
            <w:pPr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Sikorskiego</w:t>
            </w:r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8/6</w:t>
            </w:r>
            <w:r w:rsidRPr="000F6D28">
              <w:rPr>
                <w:rFonts w:ascii="Arial Narrow" w:hAnsi="Arial Narrow" w:cs="Arial"/>
              </w:rPr>
              <w:t xml:space="preserve"> </w:t>
            </w:r>
          </w:p>
          <w:p w:rsidR="00AD1B3F" w:rsidRPr="000F6D28" w:rsidRDefault="00AD1B3F" w:rsidP="00D7520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07-410</w:t>
            </w:r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Ostrołęka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12 528.00 zł</w:t>
            </w:r>
          </w:p>
        </w:tc>
      </w:tr>
      <w:tr w:rsidR="00AD1B3F" w:rsidRPr="000F6D28" w:rsidTr="00D7520A">
        <w:tc>
          <w:tcPr>
            <w:tcW w:w="993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:rsidR="00AD1B3F" w:rsidRPr="000F6D28" w:rsidRDefault="00AD1B3F" w:rsidP="00D7520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0F6D28">
              <w:rPr>
                <w:rFonts w:ascii="Arial Narrow" w:hAnsi="Arial Narrow" w:cs="Arial"/>
              </w:rPr>
              <w:t>Medtronic</w:t>
            </w:r>
            <w:proofErr w:type="spellEnd"/>
            <w:r w:rsidRPr="000F6D28">
              <w:rPr>
                <w:rFonts w:ascii="Arial Narrow" w:hAnsi="Arial Narrow" w:cs="Arial"/>
              </w:rPr>
              <w:t xml:space="preserve"> Poland sp. z o.o.</w:t>
            </w:r>
          </w:p>
          <w:p w:rsidR="00AD1B3F" w:rsidRPr="000F6D28" w:rsidRDefault="00AD1B3F" w:rsidP="00D7520A">
            <w:pPr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Polna</w:t>
            </w:r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11</w:t>
            </w:r>
            <w:r w:rsidRPr="000F6D28">
              <w:rPr>
                <w:rFonts w:ascii="Arial Narrow" w:hAnsi="Arial Narrow" w:cs="Arial"/>
              </w:rPr>
              <w:t xml:space="preserve"> </w:t>
            </w:r>
          </w:p>
          <w:p w:rsidR="00AD1B3F" w:rsidRPr="000F6D28" w:rsidRDefault="00AD1B3F" w:rsidP="00D7520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00-633</w:t>
            </w:r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12 960.00 zł</w:t>
            </w:r>
          </w:p>
        </w:tc>
      </w:tr>
      <w:tr w:rsidR="00AD1B3F" w:rsidRPr="000F6D28" w:rsidTr="00D7520A">
        <w:tc>
          <w:tcPr>
            <w:tcW w:w="993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AD1B3F" w:rsidRPr="000F6D28" w:rsidRDefault="00AD1B3F" w:rsidP="00D7520A">
            <w:pPr>
              <w:spacing w:before="80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 xml:space="preserve">Elektro </w:t>
            </w:r>
            <w:proofErr w:type="spellStart"/>
            <w:r w:rsidRPr="000F6D28">
              <w:rPr>
                <w:rFonts w:ascii="Arial Narrow" w:hAnsi="Arial Narrow" w:cs="Arial"/>
              </w:rPr>
              <w:t>Med</w:t>
            </w:r>
            <w:proofErr w:type="spellEnd"/>
            <w:r w:rsidRPr="000F6D28">
              <w:rPr>
                <w:rFonts w:ascii="Arial Narrow" w:hAnsi="Arial Narrow" w:cs="Arial"/>
              </w:rPr>
              <w:t xml:space="preserve"> Grzegorz </w:t>
            </w:r>
            <w:proofErr w:type="spellStart"/>
            <w:r w:rsidRPr="000F6D28">
              <w:rPr>
                <w:rFonts w:ascii="Arial Narrow" w:hAnsi="Arial Narrow" w:cs="Arial"/>
              </w:rPr>
              <w:t>Pałkowski</w:t>
            </w:r>
            <w:proofErr w:type="spellEnd"/>
          </w:p>
          <w:p w:rsidR="00AD1B3F" w:rsidRPr="000F6D28" w:rsidRDefault="00AD1B3F" w:rsidP="00D7520A">
            <w:pPr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ul. Zabierzowska</w:t>
            </w:r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11</w:t>
            </w:r>
            <w:r w:rsidRPr="000F6D28">
              <w:rPr>
                <w:rFonts w:ascii="Arial Narrow" w:hAnsi="Arial Narrow" w:cs="Arial"/>
              </w:rPr>
              <w:t xml:space="preserve"> </w:t>
            </w:r>
          </w:p>
          <w:p w:rsidR="00AD1B3F" w:rsidRPr="000F6D28" w:rsidRDefault="00AD1B3F" w:rsidP="00D7520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32-005</w:t>
            </w:r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20 263.91 zł</w:t>
            </w:r>
          </w:p>
        </w:tc>
      </w:tr>
      <w:tr w:rsidR="00AD1B3F" w:rsidRPr="000F6D28" w:rsidTr="00D7520A">
        <w:tc>
          <w:tcPr>
            <w:tcW w:w="993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:rsidR="00AD1B3F" w:rsidRPr="000F6D28" w:rsidRDefault="00AD1B3F" w:rsidP="00D7520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0F6D28">
              <w:rPr>
                <w:rFonts w:ascii="Arial Narrow" w:hAnsi="Arial Narrow" w:cs="Arial"/>
              </w:rPr>
              <w:t>Diatec</w:t>
            </w:r>
            <w:proofErr w:type="spellEnd"/>
            <w:r w:rsidRPr="000F6D28">
              <w:rPr>
                <w:rFonts w:ascii="Arial Narrow" w:hAnsi="Arial Narrow" w:cs="Arial"/>
              </w:rPr>
              <w:t xml:space="preserve"> Polska sp. z o.o.</w:t>
            </w:r>
          </w:p>
          <w:p w:rsidR="00AD1B3F" w:rsidRPr="000F6D28" w:rsidRDefault="00AD1B3F" w:rsidP="00D7520A">
            <w:pPr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al. Jana Pawła II</w:t>
            </w:r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22</w:t>
            </w:r>
            <w:r w:rsidRPr="000F6D28">
              <w:rPr>
                <w:rFonts w:ascii="Arial Narrow" w:hAnsi="Arial Narrow" w:cs="Arial"/>
              </w:rPr>
              <w:t xml:space="preserve"> </w:t>
            </w:r>
          </w:p>
          <w:p w:rsidR="00AD1B3F" w:rsidRPr="000F6D28" w:rsidRDefault="00AD1B3F" w:rsidP="00D7520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00-133</w:t>
            </w:r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3 434.40 zł</w:t>
            </w:r>
          </w:p>
        </w:tc>
      </w:tr>
      <w:tr w:rsidR="00AD1B3F" w:rsidRPr="000F6D28" w:rsidTr="00D7520A">
        <w:tc>
          <w:tcPr>
            <w:tcW w:w="993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AD1B3F" w:rsidRPr="000F6D28" w:rsidRDefault="00AD1B3F" w:rsidP="00D7520A">
            <w:pPr>
              <w:spacing w:before="80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MIRO Sp. z o.o.</w:t>
            </w:r>
          </w:p>
          <w:p w:rsidR="00AD1B3F" w:rsidRPr="000F6D28" w:rsidRDefault="00AD1B3F" w:rsidP="00D7520A">
            <w:pPr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Mińska</w:t>
            </w:r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25B/U1</w:t>
            </w:r>
            <w:r w:rsidRPr="000F6D28">
              <w:rPr>
                <w:rFonts w:ascii="Arial Narrow" w:hAnsi="Arial Narrow" w:cs="Arial"/>
              </w:rPr>
              <w:t xml:space="preserve"> </w:t>
            </w:r>
          </w:p>
          <w:p w:rsidR="00AD1B3F" w:rsidRPr="000F6D28" w:rsidRDefault="00AD1B3F" w:rsidP="00D7520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03-808</w:t>
            </w:r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17 280.00 zł</w:t>
            </w:r>
          </w:p>
        </w:tc>
      </w:tr>
      <w:tr w:rsidR="00AD1B3F" w:rsidRPr="000F6D28" w:rsidTr="00D7520A">
        <w:tc>
          <w:tcPr>
            <w:tcW w:w="993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:rsidR="00AD1B3F" w:rsidRPr="000F6D28" w:rsidRDefault="00AD1B3F" w:rsidP="00D7520A">
            <w:pPr>
              <w:spacing w:before="80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DIAG-MED Grażyna Konecka</w:t>
            </w:r>
          </w:p>
          <w:p w:rsidR="00AD1B3F" w:rsidRPr="000F6D28" w:rsidRDefault="00AD1B3F" w:rsidP="00D7520A">
            <w:pPr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Słowikowskiego 65A</w:t>
            </w:r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11A/H6</w:t>
            </w:r>
            <w:r w:rsidRPr="000F6D28">
              <w:rPr>
                <w:rFonts w:ascii="Arial Narrow" w:hAnsi="Arial Narrow" w:cs="Arial"/>
              </w:rPr>
              <w:t xml:space="preserve"> </w:t>
            </w:r>
          </w:p>
          <w:p w:rsidR="00AD1B3F" w:rsidRPr="000F6D28" w:rsidRDefault="00AD1B3F" w:rsidP="00D7520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05-090</w:t>
            </w:r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Raszyn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1 080.00 zł</w:t>
            </w:r>
          </w:p>
        </w:tc>
      </w:tr>
      <w:tr w:rsidR="00AD1B3F" w:rsidRPr="000F6D28" w:rsidTr="00D7520A">
        <w:tc>
          <w:tcPr>
            <w:tcW w:w="993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AD1B3F" w:rsidRPr="000F6D28" w:rsidRDefault="00AD1B3F" w:rsidP="00D7520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0F6D28">
              <w:rPr>
                <w:rFonts w:ascii="Arial Narrow" w:hAnsi="Arial Narrow" w:cs="Arial"/>
              </w:rPr>
              <w:t>Promega</w:t>
            </w:r>
            <w:proofErr w:type="spellEnd"/>
            <w:r w:rsidRPr="000F6D28">
              <w:rPr>
                <w:rFonts w:ascii="Arial Narrow" w:hAnsi="Arial Narrow" w:cs="Arial"/>
              </w:rPr>
              <w:t xml:space="preserve"> GmbH</w:t>
            </w:r>
          </w:p>
          <w:p w:rsidR="00AD1B3F" w:rsidRPr="000F6D28" w:rsidRDefault="00AD1B3F" w:rsidP="00D7520A">
            <w:pPr>
              <w:rPr>
                <w:rFonts w:ascii="Arial Narrow" w:hAnsi="Arial Narrow" w:cs="Arial"/>
              </w:rPr>
            </w:pPr>
            <w:proofErr w:type="spellStart"/>
            <w:r w:rsidRPr="000F6D28">
              <w:rPr>
                <w:rFonts w:ascii="Arial Narrow" w:hAnsi="Arial Narrow" w:cs="Arial"/>
              </w:rPr>
              <w:t>Gutenbergring</w:t>
            </w:r>
            <w:proofErr w:type="spellEnd"/>
            <w:r w:rsidRPr="000F6D28">
              <w:rPr>
                <w:rFonts w:ascii="Arial Narrow" w:hAnsi="Arial Narrow" w:cs="Arial"/>
              </w:rPr>
              <w:t xml:space="preserve"> </w:t>
            </w:r>
            <w:r w:rsidRPr="000F6D28">
              <w:rPr>
                <w:rFonts w:ascii="Arial Narrow" w:hAnsi="Arial Narrow" w:cs="Arial"/>
              </w:rPr>
              <w:t>10</w:t>
            </w:r>
            <w:r w:rsidRPr="000F6D28">
              <w:rPr>
                <w:rFonts w:ascii="Arial Narrow" w:hAnsi="Arial Narrow" w:cs="Arial"/>
              </w:rPr>
              <w:t xml:space="preserve"> </w:t>
            </w:r>
          </w:p>
          <w:p w:rsidR="00AD1B3F" w:rsidRPr="000F6D28" w:rsidRDefault="00AD1B3F" w:rsidP="00D7520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69190</w:t>
            </w:r>
            <w:r w:rsidRPr="000F6D28">
              <w:rPr>
                <w:rFonts w:ascii="Arial Narrow" w:hAnsi="Arial Narrow" w:cs="Arial"/>
              </w:rPr>
              <w:t xml:space="preserve"> </w:t>
            </w:r>
            <w:proofErr w:type="spellStart"/>
            <w:r w:rsidRPr="000F6D28">
              <w:rPr>
                <w:rFonts w:ascii="Arial Narrow" w:hAnsi="Arial Narrow" w:cs="Arial"/>
              </w:rPr>
              <w:t>Walldorf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AD1B3F" w:rsidRPr="000F6D28" w:rsidRDefault="00AD1B3F" w:rsidP="00D7520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F6D28">
              <w:rPr>
                <w:rFonts w:ascii="Arial Narrow" w:hAnsi="Arial Narrow" w:cs="Arial"/>
              </w:rPr>
              <w:t>36 620.00 zł</w:t>
            </w:r>
          </w:p>
        </w:tc>
      </w:tr>
    </w:tbl>
    <w:p w:rsidR="00A80738" w:rsidRDefault="00A80738" w:rsidP="000F6D28">
      <w:pPr>
        <w:pStyle w:val="Tekstpodstawowy"/>
        <w:spacing w:before="480" w:after="480"/>
        <w:ind w:left="3119" w:firstLine="425"/>
        <w:jc w:val="center"/>
        <w:rPr>
          <w:rFonts w:ascii="Arial Narrow" w:hAnsi="Arial Narrow" w:cs="Arial"/>
          <w:i/>
          <w:szCs w:val="24"/>
        </w:rPr>
      </w:pPr>
      <w:r w:rsidRPr="000F6D28">
        <w:rPr>
          <w:rFonts w:ascii="Arial Narrow" w:hAnsi="Arial Narrow" w:cs="Arial"/>
          <w:i/>
          <w:szCs w:val="24"/>
        </w:rPr>
        <w:t>Zamawiający</w:t>
      </w:r>
    </w:p>
    <w:p w:rsidR="000F6D28" w:rsidRDefault="000F6D28" w:rsidP="000F6D28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 Narrow" w:hAnsi="Arial Narrow"/>
          <w:sz w:val="18"/>
          <w:szCs w:val="20"/>
        </w:rPr>
      </w:pPr>
    </w:p>
    <w:p w:rsidR="000F6D28" w:rsidRDefault="000F6D28" w:rsidP="000F6D28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 Narrow" w:hAnsi="Arial Narrow"/>
          <w:sz w:val="18"/>
          <w:szCs w:val="20"/>
        </w:rPr>
      </w:pPr>
    </w:p>
    <w:p w:rsidR="000F6D28" w:rsidRDefault="000F6D28" w:rsidP="000F6D28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 Narrow" w:hAnsi="Arial Narrow"/>
          <w:sz w:val="18"/>
          <w:szCs w:val="20"/>
        </w:rPr>
      </w:pPr>
    </w:p>
    <w:p w:rsidR="000F6D28" w:rsidRDefault="000F6D28" w:rsidP="000F6D28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 Narrow" w:hAnsi="Arial Narrow"/>
          <w:sz w:val="18"/>
          <w:szCs w:val="20"/>
        </w:rPr>
      </w:pPr>
    </w:p>
    <w:p w:rsidR="000F6D28" w:rsidRDefault="000F6D28" w:rsidP="000F6D28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 Narrow" w:hAnsi="Arial Narrow"/>
          <w:sz w:val="18"/>
          <w:szCs w:val="20"/>
        </w:rPr>
      </w:pPr>
    </w:p>
    <w:p w:rsidR="000F6D28" w:rsidRDefault="000F6D28" w:rsidP="000F6D28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 Narrow" w:hAnsi="Arial Narrow"/>
          <w:sz w:val="18"/>
          <w:szCs w:val="20"/>
        </w:rPr>
      </w:pPr>
    </w:p>
    <w:p w:rsidR="000F6D28" w:rsidRDefault="000F6D28" w:rsidP="000F6D28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 Narrow" w:hAnsi="Arial Narrow"/>
          <w:sz w:val="18"/>
          <w:szCs w:val="20"/>
        </w:rPr>
      </w:pPr>
    </w:p>
    <w:p w:rsidR="000F6D28" w:rsidRPr="00B9724A" w:rsidRDefault="000F6D28" w:rsidP="000F6D28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>2</w:t>
      </w:r>
      <w:r>
        <w:rPr>
          <w:rFonts w:ascii="Arial Narrow" w:hAnsi="Arial Narrow"/>
          <w:sz w:val="18"/>
          <w:szCs w:val="20"/>
        </w:rPr>
        <w:t xml:space="preserve"> ark.</w:t>
      </w:r>
    </w:p>
    <w:p w:rsidR="000F6D28" w:rsidRPr="00B9724A" w:rsidRDefault="000F6D28" w:rsidP="000F6D28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www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0F6D28" w:rsidRDefault="000F6D28" w:rsidP="000F6D28">
      <w:pPr>
        <w:jc w:val="both"/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B. </w:t>
      </w:r>
      <w:proofErr w:type="spellStart"/>
      <w:r w:rsidRPr="00B9724A">
        <w:rPr>
          <w:rFonts w:ascii="Arial Narrow" w:hAnsi="Arial Narrow"/>
          <w:sz w:val="18"/>
        </w:rPr>
        <w:t>Choroszyńska</w:t>
      </w:r>
      <w:proofErr w:type="spellEnd"/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:rsidR="000F6D28" w:rsidRPr="000F6D28" w:rsidRDefault="000F6D28" w:rsidP="000F6D28">
      <w:pPr>
        <w:jc w:val="both"/>
        <w:rPr>
          <w:rFonts w:ascii="Arial Narrow" w:hAnsi="Arial Narrow" w:cs="Arial"/>
          <w:i/>
          <w:szCs w:val="24"/>
        </w:rPr>
      </w:pPr>
      <w:r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05.07.2023 r.</w:t>
      </w:r>
    </w:p>
    <w:bookmarkEnd w:id="0"/>
    <w:sectPr w:rsidR="000F6D28" w:rsidRPr="000F6D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422" w:rsidRDefault="00382422">
      <w:r>
        <w:separator/>
      </w:r>
    </w:p>
  </w:endnote>
  <w:endnote w:type="continuationSeparator" w:id="0">
    <w:p w:rsidR="00382422" w:rsidRDefault="00382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6D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6D2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8242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422" w:rsidRDefault="00382422">
      <w:r>
        <w:separator/>
      </w:r>
    </w:p>
  </w:footnote>
  <w:footnote w:type="continuationSeparator" w:id="0">
    <w:p w:rsidR="00382422" w:rsidRDefault="003824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B3F" w:rsidRDefault="00AD1B3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B3F" w:rsidRDefault="00AD1B3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B3F" w:rsidRDefault="00AD1B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2422"/>
    <w:rsid w:val="00007727"/>
    <w:rsid w:val="00017720"/>
    <w:rsid w:val="00035488"/>
    <w:rsid w:val="000D7F25"/>
    <w:rsid w:val="000E00E5"/>
    <w:rsid w:val="000F6D28"/>
    <w:rsid w:val="00173B20"/>
    <w:rsid w:val="001C69FF"/>
    <w:rsid w:val="0023318D"/>
    <w:rsid w:val="00382422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D1B3F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F6D2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F6D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378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dcterms:created xsi:type="dcterms:W3CDTF">2023-07-05T05:41:00Z</dcterms:created>
  <dcterms:modified xsi:type="dcterms:W3CDTF">2023-07-05T05:48:00Z</dcterms:modified>
</cp:coreProperties>
</file>