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2AEC18" w14:textId="77777777" w:rsidR="006A5DF1" w:rsidRPr="00E935D6" w:rsidRDefault="00966422" w:rsidP="00FE407D">
      <w:pPr>
        <w:jc w:val="right"/>
        <w:rPr>
          <w:rFonts w:ascii="Arial" w:hAnsi="Arial" w:cs="Arial"/>
          <w:sz w:val="24"/>
          <w:szCs w:val="24"/>
        </w:rPr>
      </w:pPr>
      <w:r w:rsidRPr="00966422">
        <w:rPr>
          <w:rFonts w:ascii="Arial" w:hAnsi="Arial" w:cs="Arial"/>
          <w:sz w:val="24"/>
          <w:szCs w:val="24"/>
        </w:rPr>
        <w:t>Poznań</w:t>
      </w:r>
      <w:r w:rsidR="006A5DF1" w:rsidRPr="00E935D6">
        <w:rPr>
          <w:rFonts w:ascii="Arial" w:hAnsi="Arial" w:cs="Arial"/>
          <w:sz w:val="24"/>
          <w:szCs w:val="24"/>
        </w:rPr>
        <w:t xml:space="preserve"> dnia: </w:t>
      </w:r>
      <w:r w:rsidRPr="00966422">
        <w:rPr>
          <w:rFonts w:ascii="Arial" w:hAnsi="Arial" w:cs="Arial"/>
          <w:sz w:val="24"/>
          <w:szCs w:val="24"/>
        </w:rPr>
        <w:t>2023-07-04</w:t>
      </w:r>
    </w:p>
    <w:p w14:paraId="07635729" w14:textId="77777777" w:rsidR="00966422" w:rsidRPr="00966422" w:rsidRDefault="00966422" w:rsidP="00FE407D">
      <w:pPr>
        <w:rPr>
          <w:rFonts w:ascii="Arial" w:hAnsi="Arial" w:cs="Arial"/>
          <w:b/>
          <w:bCs/>
          <w:sz w:val="24"/>
          <w:szCs w:val="24"/>
        </w:rPr>
      </w:pPr>
      <w:r w:rsidRPr="00966422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09137759" w14:textId="77777777" w:rsidR="006A5DF1" w:rsidRPr="00E935D6" w:rsidRDefault="00966422" w:rsidP="00FE407D">
      <w:pPr>
        <w:rPr>
          <w:rFonts w:ascii="Arial" w:hAnsi="Arial" w:cs="Arial"/>
          <w:b/>
          <w:bCs/>
          <w:sz w:val="24"/>
          <w:szCs w:val="24"/>
        </w:rPr>
      </w:pPr>
      <w:r w:rsidRPr="00966422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4AD639D5" w14:textId="77777777" w:rsidR="006A5DF1" w:rsidRPr="00E935D6" w:rsidRDefault="00966422" w:rsidP="00FE407D">
      <w:pPr>
        <w:rPr>
          <w:rFonts w:ascii="Arial" w:hAnsi="Arial" w:cs="Arial"/>
          <w:sz w:val="24"/>
          <w:szCs w:val="24"/>
        </w:rPr>
      </w:pPr>
      <w:r w:rsidRPr="00966422">
        <w:rPr>
          <w:rFonts w:ascii="Arial" w:hAnsi="Arial" w:cs="Arial"/>
          <w:sz w:val="24"/>
          <w:szCs w:val="24"/>
        </w:rPr>
        <w:t>Juraszów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966422">
        <w:rPr>
          <w:rFonts w:ascii="Arial" w:hAnsi="Arial" w:cs="Arial"/>
          <w:sz w:val="24"/>
          <w:szCs w:val="24"/>
        </w:rPr>
        <w:t>7/19</w:t>
      </w:r>
    </w:p>
    <w:p w14:paraId="17756DD2" w14:textId="77777777" w:rsidR="006A5DF1" w:rsidRPr="00E935D6" w:rsidRDefault="00966422" w:rsidP="00FE407D">
      <w:pPr>
        <w:rPr>
          <w:rFonts w:ascii="Arial" w:hAnsi="Arial" w:cs="Arial"/>
          <w:sz w:val="24"/>
          <w:szCs w:val="24"/>
        </w:rPr>
      </w:pPr>
      <w:r w:rsidRPr="00966422">
        <w:rPr>
          <w:rFonts w:ascii="Arial" w:hAnsi="Arial" w:cs="Arial"/>
          <w:sz w:val="24"/>
          <w:szCs w:val="24"/>
        </w:rPr>
        <w:t>60-479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966422">
        <w:rPr>
          <w:rFonts w:ascii="Arial" w:hAnsi="Arial" w:cs="Arial"/>
          <w:sz w:val="24"/>
          <w:szCs w:val="24"/>
        </w:rPr>
        <w:t>Poznań</w:t>
      </w:r>
    </w:p>
    <w:p w14:paraId="23C83AC0" w14:textId="77777777" w:rsidR="006A5DF1" w:rsidRPr="00E935D6" w:rsidRDefault="006A5DF1" w:rsidP="00FE407D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ab/>
        <w:t xml:space="preserve"> </w:t>
      </w:r>
    </w:p>
    <w:p w14:paraId="53828E26" w14:textId="77777777" w:rsidR="006A5DF1" w:rsidRPr="00E935D6" w:rsidRDefault="006A5DF1" w:rsidP="00FE407D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52941CB3" w14:textId="77777777" w:rsidR="006A5DF1" w:rsidRPr="00E935D6" w:rsidRDefault="006A5DF1" w:rsidP="00FE407D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b/>
          <w:sz w:val="24"/>
          <w:szCs w:val="24"/>
        </w:rPr>
        <w:t>WYKONAWCY</w:t>
      </w:r>
    </w:p>
    <w:p w14:paraId="171DD127" w14:textId="77777777" w:rsidR="006A5DF1" w:rsidRPr="00E935D6" w:rsidRDefault="006A5DF1" w:rsidP="00FE407D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ubiegający się o zamówienie publiczne</w:t>
      </w:r>
    </w:p>
    <w:p w14:paraId="6DED7BA3" w14:textId="77777777" w:rsidR="006D4AB3" w:rsidRPr="00E935D6" w:rsidRDefault="006D4AB3" w:rsidP="00FE407D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14:paraId="4AAD1E71" w14:textId="77777777" w:rsidR="006D4AB3" w:rsidRPr="00E935D6" w:rsidRDefault="006D4AB3" w:rsidP="00FE407D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6E75A333" w14:textId="77777777" w:rsidR="006D4AB3" w:rsidRPr="00E935D6" w:rsidRDefault="006D4AB3" w:rsidP="00FE407D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3202C6AD" w14:textId="77777777" w:rsidR="00632C3C" w:rsidRDefault="00E21B49" w:rsidP="00FE407D">
      <w:pPr>
        <w:pStyle w:val="Nagwek1"/>
        <w:spacing w:before="0" w:after="0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</w:p>
    <w:p w14:paraId="00DACECB" w14:textId="77777777" w:rsidR="00FE407D" w:rsidRPr="00FE407D" w:rsidRDefault="00FE407D" w:rsidP="00FE407D"/>
    <w:p w14:paraId="2F8CAB19" w14:textId="468F10A6" w:rsidR="006D4AB3" w:rsidRDefault="00632C3C" w:rsidP="00FE407D">
      <w:pPr>
        <w:jc w:val="both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Dotyczy: </w:t>
      </w:r>
      <w:r w:rsidR="006A5DF1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>ostępowani</w:t>
      </w:r>
      <w:r w:rsidR="006A5DF1" w:rsidRPr="00E935D6">
        <w:rPr>
          <w:rFonts w:ascii="Arial" w:hAnsi="Arial" w:cs="Arial"/>
          <w:sz w:val="24"/>
          <w:szCs w:val="24"/>
        </w:rPr>
        <w:t>a</w:t>
      </w:r>
      <w:r w:rsidRPr="00E935D6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E935D6">
        <w:rPr>
          <w:rFonts w:ascii="Arial" w:hAnsi="Arial" w:cs="Arial"/>
          <w:sz w:val="24"/>
          <w:szCs w:val="24"/>
        </w:rPr>
        <w:t>go</w:t>
      </w:r>
      <w:r w:rsidRPr="00E935D6">
        <w:rPr>
          <w:rFonts w:ascii="Arial" w:hAnsi="Arial" w:cs="Arial"/>
          <w:sz w:val="24"/>
          <w:szCs w:val="24"/>
        </w:rPr>
        <w:t xml:space="preserve"> w trybie </w:t>
      </w:r>
      <w:r w:rsidR="00966422" w:rsidRPr="00966422">
        <w:rPr>
          <w:rFonts w:ascii="Arial" w:hAnsi="Arial" w:cs="Arial"/>
          <w:sz w:val="24"/>
          <w:szCs w:val="24"/>
        </w:rPr>
        <w:t>podstawowy</w:t>
      </w:r>
      <w:r w:rsidR="00FE407D">
        <w:rPr>
          <w:rFonts w:ascii="Arial" w:hAnsi="Arial" w:cs="Arial"/>
          <w:sz w:val="24"/>
          <w:szCs w:val="24"/>
        </w:rPr>
        <w:t>m</w:t>
      </w:r>
      <w:r w:rsidR="00966422" w:rsidRPr="00966422">
        <w:rPr>
          <w:rFonts w:ascii="Arial" w:hAnsi="Arial" w:cs="Arial"/>
          <w:sz w:val="24"/>
          <w:szCs w:val="24"/>
        </w:rPr>
        <w:t xml:space="preserve"> bez negocjacji - art. 275 pkt. 1 ustawy </w:t>
      </w:r>
      <w:proofErr w:type="spellStart"/>
      <w:r w:rsidR="00966422" w:rsidRPr="00966422">
        <w:rPr>
          <w:rFonts w:ascii="Arial" w:hAnsi="Arial" w:cs="Arial"/>
          <w:sz w:val="24"/>
          <w:szCs w:val="24"/>
        </w:rPr>
        <w:t>Pzp</w:t>
      </w:r>
      <w:proofErr w:type="spellEnd"/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na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="00966422" w:rsidRPr="00966422">
        <w:rPr>
          <w:rFonts w:ascii="Arial" w:hAnsi="Arial" w:cs="Arial"/>
          <w:b/>
          <w:bCs/>
          <w:sz w:val="24"/>
          <w:szCs w:val="24"/>
        </w:rPr>
        <w:t>Sukcesywna dostawa sprzętu jednorazowego i wielorazowego do diatermii elektrochirurgicznych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– znak sprawy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966422" w:rsidRPr="00966422">
        <w:rPr>
          <w:rFonts w:ascii="Arial" w:hAnsi="Arial" w:cs="Arial"/>
          <w:b/>
          <w:sz w:val="24"/>
          <w:szCs w:val="24"/>
        </w:rPr>
        <w:t>SZW/DZP/76/2023</w:t>
      </w:r>
      <w:r w:rsidRPr="00E935D6">
        <w:rPr>
          <w:rFonts w:ascii="Arial" w:hAnsi="Arial" w:cs="Arial"/>
          <w:b/>
          <w:sz w:val="24"/>
          <w:szCs w:val="24"/>
        </w:rPr>
        <w:t>.</w:t>
      </w:r>
    </w:p>
    <w:p w14:paraId="0835ABB8" w14:textId="77777777" w:rsidR="00FE407D" w:rsidRPr="00E935D6" w:rsidRDefault="00FE407D" w:rsidP="00FE407D">
      <w:pPr>
        <w:jc w:val="both"/>
        <w:rPr>
          <w:rFonts w:ascii="Arial" w:hAnsi="Arial" w:cs="Arial"/>
          <w:sz w:val="24"/>
          <w:szCs w:val="24"/>
        </w:rPr>
      </w:pPr>
    </w:p>
    <w:p w14:paraId="28CF690F" w14:textId="510D82DD" w:rsidR="0012774F" w:rsidRPr="00E935D6" w:rsidRDefault="00520165" w:rsidP="00FE407D">
      <w:pPr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966422" w:rsidRPr="00966422">
        <w:rPr>
          <w:rFonts w:ascii="Arial" w:hAnsi="Arial" w:cs="Arial"/>
          <w:b/>
          <w:sz w:val="24"/>
          <w:szCs w:val="24"/>
        </w:rPr>
        <w:t>Szpital Wojewódzki w Poznaniu</w:t>
      </w:r>
      <w:r w:rsidR="00FE407D">
        <w:rPr>
          <w:rFonts w:ascii="Arial" w:hAnsi="Arial" w:cs="Arial"/>
          <w:b/>
          <w:sz w:val="24"/>
          <w:szCs w:val="24"/>
        </w:rPr>
        <w:t xml:space="preserve">, </w:t>
      </w:r>
      <w:r w:rsidR="00966422" w:rsidRPr="00966422">
        <w:rPr>
          <w:rFonts w:ascii="Arial" w:hAnsi="Arial" w:cs="Arial"/>
          <w:b/>
          <w:sz w:val="24"/>
          <w:szCs w:val="24"/>
        </w:rPr>
        <w:t>Dział Zamówień Publicznych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966422" w:rsidRPr="00966422">
        <w:rPr>
          <w:rFonts w:ascii="Arial" w:hAnsi="Arial" w:cs="Arial"/>
          <w:sz w:val="24"/>
          <w:szCs w:val="24"/>
        </w:rPr>
        <w:t>(</w:t>
      </w:r>
      <w:proofErr w:type="spellStart"/>
      <w:r w:rsidR="00966422" w:rsidRPr="00966422">
        <w:rPr>
          <w:rFonts w:ascii="Arial" w:hAnsi="Arial" w:cs="Arial"/>
          <w:sz w:val="24"/>
          <w:szCs w:val="24"/>
        </w:rPr>
        <w:t>t.j</w:t>
      </w:r>
      <w:proofErr w:type="spellEnd"/>
      <w:r w:rsidR="00966422" w:rsidRPr="00966422">
        <w:rPr>
          <w:rFonts w:ascii="Arial" w:hAnsi="Arial" w:cs="Arial"/>
          <w:sz w:val="24"/>
          <w:szCs w:val="24"/>
        </w:rPr>
        <w:t>. Dz. U. z 2022r. poz. 1710)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66422" w:rsidRPr="00E935D6" w14:paraId="63C2C943" w14:textId="77777777" w:rsidTr="00AB001B">
        <w:tc>
          <w:tcPr>
            <w:tcW w:w="9356" w:type="dxa"/>
            <w:shd w:val="clear" w:color="auto" w:fill="auto"/>
          </w:tcPr>
          <w:p w14:paraId="67692FF6" w14:textId="77777777" w:rsidR="00FE407D" w:rsidRDefault="00FE407D" w:rsidP="00FE407D">
            <w:pPr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386F99AA" w14:textId="0E622D1B" w:rsidR="00966422" w:rsidRPr="00966422" w:rsidRDefault="00966422" w:rsidP="00FE407D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66422">
              <w:rPr>
                <w:rFonts w:ascii="Arial" w:hAnsi="Arial" w:cs="Arial"/>
                <w:sz w:val="22"/>
                <w:szCs w:val="22"/>
              </w:rPr>
              <w:t>1. Prosimy o określenie w jaki sposób Zamawiający ma zamiar zweryfikować kompatybilność oferowanych produktów z urządzeniami producentów diatermii wymienionych w opisach zgodnie z załącznikiem nr 2 do SWZ?</w:t>
            </w:r>
          </w:p>
          <w:p w14:paraId="2C66D9B0" w14:textId="5E0CDF66" w:rsidR="00966422" w:rsidRDefault="00966422" w:rsidP="00FE407D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66422">
              <w:rPr>
                <w:rFonts w:ascii="Arial" w:hAnsi="Arial" w:cs="Arial"/>
                <w:sz w:val="22"/>
                <w:szCs w:val="22"/>
              </w:rPr>
              <w:t>Odp. Zamawiający zweryfikuje oferowane produkty z wymaganiami zgodnie z treścią załącznika nr 2 do SWZ oraz zgodnie z treścią podmiotowych środków dowodowych zgodnie z SWZ</w:t>
            </w:r>
            <w:r w:rsidR="00FE407D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5B11F549" w14:textId="77777777" w:rsidR="00FE407D" w:rsidRPr="00966422" w:rsidRDefault="00FE407D" w:rsidP="00FE407D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0BA00FE" w14:textId="77777777" w:rsidR="00966422" w:rsidRPr="00966422" w:rsidRDefault="00966422" w:rsidP="00FE407D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66422">
              <w:rPr>
                <w:rFonts w:ascii="Arial" w:hAnsi="Arial" w:cs="Arial"/>
                <w:sz w:val="22"/>
                <w:szCs w:val="22"/>
              </w:rPr>
              <w:t>2. Zamawiający oczekuje wyrobów medycznych wysokiej jakości tj. niezawodnych, spełniających przepisy i normy obowiązujące w tym zakresie, ale czy również oczekuje wyrobów medycznych dopuszczonych do stosowania przez producentów urządzeń wymienionych w załączniku nr 2 do SWZ?</w:t>
            </w:r>
          </w:p>
          <w:p w14:paraId="7AC4D1C2" w14:textId="77777777" w:rsidR="00966422" w:rsidRDefault="00966422" w:rsidP="00FE407D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66422">
              <w:rPr>
                <w:rFonts w:ascii="Arial" w:hAnsi="Arial" w:cs="Arial"/>
                <w:sz w:val="22"/>
                <w:szCs w:val="22"/>
              </w:rPr>
              <w:t xml:space="preserve">Odp. Zamawiający wymaga produktów medycznych określonych w załączniku nr 2 do SWZ  </w:t>
            </w:r>
          </w:p>
          <w:p w14:paraId="09AF6ED9" w14:textId="77777777" w:rsidR="00FE407D" w:rsidRPr="00966422" w:rsidRDefault="00FE407D" w:rsidP="00FE407D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BAFF63D" w14:textId="77777777" w:rsidR="00966422" w:rsidRPr="00966422" w:rsidRDefault="00966422" w:rsidP="00FE407D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66422">
              <w:rPr>
                <w:rFonts w:ascii="Arial" w:hAnsi="Arial" w:cs="Arial"/>
                <w:sz w:val="22"/>
                <w:szCs w:val="22"/>
              </w:rPr>
              <w:t>3. Czy Zamawiający uwzględni wytyczne oraz wymagania stawiane przez producentów urządzeń wymienionych w załączniku nr 2 do SWZ w stosunku do sprzętu opisanego w załączniku nr 2 do SWZ?</w:t>
            </w:r>
          </w:p>
          <w:p w14:paraId="588663CA" w14:textId="77777777" w:rsidR="00966422" w:rsidRDefault="00966422" w:rsidP="00FE407D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66422">
              <w:rPr>
                <w:rFonts w:ascii="Arial" w:hAnsi="Arial" w:cs="Arial"/>
                <w:sz w:val="22"/>
                <w:szCs w:val="22"/>
              </w:rPr>
              <w:t xml:space="preserve">Odp. Zamawiający wymaga produktów medycznych określonych w załączniku nr 2 do SWZ  </w:t>
            </w:r>
          </w:p>
          <w:p w14:paraId="5FBB5609" w14:textId="77777777" w:rsidR="00FE407D" w:rsidRPr="00966422" w:rsidRDefault="00FE407D" w:rsidP="00FE407D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6AF304C" w14:textId="77777777" w:rsidR="00966422" w:rsidRPr="00966422" w:rsidRDefault="00966422" w:rsidP="00FE407D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66422">
              <w:rPr>
                <w:rFonts w:ascii="Arial" w:hAnsi="Arial" w:cs="Arial"/>
                <w:sz w:val="22"/>
                <w:szCs w:val="22"/>
              </w:rPr>
              <w:t xml:space="preserve">4. W jaki sposób Zamawiający zweryfikuje czy oferowane w załączniku nr 2 do SWZ produkty są </w:t>
            </w:r>
            <w:proofErr w:type="spellStart"/>
            <w:r w:rsidRPr="00966422">
              <w:rPr>
                <w:rFonts w:ascii="Arial" w:hAnsi="Arial" w:cs="Arial"/>
                <w:sz w:val="22"/>
                <w:szCs w:val="22"/>
              </w:rPr>
              <w:t>zwalidowane</w:t>
            </w:r>
            <w:proofErr w:type="spellEnd"/>
            <w:r w:rsidRPr="00966422">
              <w:rPr>
                <w:rFonts w:ascii="Arial" w:hAnsi="Arial" w:cs="Arial"/>
                <w:sz w:val="22"/>
                <w:szCs w:val="22"/>
              </w:rPr>
              <w:t xml:space="preserve"> przez producentów urządzeń wymienionych w tym załączniku jako produkty mogące pracować z wymienionymi diatermiami przy zachowaniu norm bezpieczeństwa pacjentów i personelu?</w:t>
            </w:r>
          </w:p>
          <w:p w14:paraId="79DCAD5F" w14:textId="77777777" w:rsidR="00966422" w:rsidRPr="00966422" w:rsidRDefault="00966422" w:rsidP="00FE407D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66422">
              <w:rPr>
                <w:rFonts w:ascii="Arial" w:hAnsi="Arial" w:cs="Arial"/>
                <w:sz w:val="22"/>
                <w:szCs w:val="22"/>
              </w:rPr>
              <w:t xml:space="preserve">Odp. Zamawiający nie wymaga, aby produkty wymienione w załączniku nr 2 były </w:t>
            </w:r>
            <w:proofErr w:type="spellStart"/>
            <w:r w:rsidRPr="00966422">
              <w:rPr>
                <w:rFonts w:ascii="Arial" w:hAnsi="Arial" w:cs="Arial"/>
                <w:sz w:val="22"/>
                <w:szCs w:val="22"/>
              </w:rPr>
              <w:t>zwalidowane</w:t>
            </w:r>
            <w:proofErr w:type="spellEnd"/>
            <w:r w:rsidRPr="00966422">
              <w:rPr>
                <w:rFonts w:ascii="Arial" w:hAnsi="Arial" w:cs="Arial"/>
                <w:sz w:val="22"/>
                <w:szCs w:val="22"/>
              </w:rPr>
              <w:t xml:space="preserve"> przez producentów urządzeń wymienionych w tym załączniku. Zamawiający wymaga produktów zgodnie z opisem w załączniku nr 2 do SWZ.</w:t>
            </w:r>
          </w:p>
          <w:p w14:paraId="21F40695" w14:textId="77777777" w:rsidR="00966422" w:rsidRPr="00966422" w:rsidRDefault="00966422" w:rsidP="00FE407D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9AD395A" w14:textId="77777777" w:rsidR="00966422" w:rsidRPr="00966422" w:rsidRDefault="00966422" w:rsidP="00FE407D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66422">
              <w:rPr>
                <w:rFonts w:ascii="Arial" w:hAnsi="Arial" w:cs="Arial"/>
                <w:sz w:val="22"/>
                <w:szCs w:val="22"/>
              </w:rPr>
              <w:t xml:space="preserve">Prosimy o podzielenie przedmiotu zamówienie na mniejsze zadania tematyczne, co umożliwi przystąpienie do postępowania większej liczbie wykonawców. </w:t>
            </w:r>
          </w:p>
          <w:p w14:paraId="757E0683" w14:textId="77777777" w:rsidR="00966422" w:rsidRPr="00966422" w:rsidRDefault="00966422" w:rsidP="00FE407D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66422">
              <w:rPr>
                <w:rFonts w:ascii="Arial" w:hAnsi="Arial" w:cs="Arial"/>
                <w:sz w:val="22"/>
                <w:szCs w:val="22"/>
              </w:rPr>
              <w:lastRenderedPageBreak/>
              <w:t>Odp. Zgodnie z SWZ</w:t>
            </w:r>
          </w:p>
          <w:p w14:paraId="7ECCC11A" w14:textId="77777777" w:rsidR="00966422" w:rsidRPr="00966422" w:rsidRDefault="00966422" w:rsidP="00FE407D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01909D8" w14:textId="77777777" w:rsidR="00966422" w:rsidRPr="00966422" w:rsidRDefault="00966422" w:rsidP="00FE407D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66422">
              <w:rPr>
                <w:rFonts w:ascii="Arial" w:hAnsi="Arial" w:cs="Arial"/>
                <w:sz w:val="22"/>
                <w:szCs w:val="22"/>
              </w:rPr>
              <w:t>W szczególności prosimy o:</w:t>
            </w:r>
          </w:p>
          <w:p w14:paraId="2B9B5FA3" w14:textId="77777777" w:rsidR="00966422" w:rsidRPr="00966422" w:rsidRDefault="00966422" w:rsidP="00FE407D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66422">
              <w:rPr>
                <w:rFonts w:ascii="Arial" w:hAnsi="Arial" w:cs="Arial"/>
                <w:sz w:val="22"/>
                <w:szCs w:val="22"/>
              </w:rPr>
              <w:t xml:space="preserve">- utworzenie odrębnego zadania z poz. 1, 2, 3, 4, 6 - tj. elektrody czynne </w:t>
            </w:r>
            <w:proofErr w:type="spellStart"/>
            <w:r w:rsidRPr="00966422">
              <w:rPr>
                <w:rFonts w:ascii="Arial" w:hAnsi="Arial" w:cs="Arial"/>
                <w:sz w:val="22"/>
                <w:szCs w:val="22"/>
              </w:rPr>
              <w:t>j.u</w:t>
            </w:r>
            <w:proofErr w:type="spellEnd"/>
            <w:r w:rsidRPr="00966422">
              <w:rPr>
                <w:rFonts w:ascii="Arial" w:hAnsi="Arial" w:cs="Arial"/>
                <w:sz w:val="22"/>
                <w:szCs w:val="22"/>
              </w:rPr>
              <w:t xml:space="preserve">., elektrody powrotne </w:t>
            </w:r>
            <w:proofErr w:type="spellStart"/>
            <w:r w:rsidRPr="00966422">
              <w:rPr>
                <w:rFonts w:ascii="Arial" w:hAnsi="Arial" w:cs="Arial"/>
                <w:sz w:val="22"/>
                <w:szCs w:val="22"/>
              </w:rPr>
              <w:t>j.u</w:t>
            </w:r>
            <w:proofErr w:type="spellEnd"/>
            <w:r w:rsidRPr="00966422">
              <w:rPr>
                <w:rFonts w:ascii="Arial" w:hAnsi="Arial" w:cs="Arial"/>
                <w:sz w:val="22"/>
                <w:szCs w:val="22"/>
              </w:rPr>
              <w:t>. (wraz z przewodami),</w:t>
            </w:r>
          </w:p>
          <w:p w14:paraId="02B0C497" w14:textId="77777777" w:rsidR="00966422" w:rsidRPr="00966422" w:rsidRDefault="00966422" w:rsidP="00FE407D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66422">
              <w:rPr>
                <w:rFonts w:ascii="Arial" w:hAnsi="Arial" w:cs="Arial"/>
                <w:sz w:val="22"/>
                <w:szCs w:val="22"/>
              </w:rPr>
              <w:t>Odp. Zgodnie z SWZ</w:t>
            </w:r>
          </w:p>
          <w:p w14:paraId="52727633" w14:textId="77777777" w:rsidR="00966422" w:rsidRPr="00966422" w:rsidRDefault="00966422" w:rsidP="00FE407D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C2D55DA" w14:textId="77777777" w:rsidR="00966422" w:rsidRPr="00966422" w:rsidRDefault="00966422" w:rsidP="00FE407D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966422">
              <w:rPr>
                <w:rFonts w:ascii="Arial" w:hAnsi="Arial" w:cs="Arial"/>
                <w:sz w:val="22"/>
                <w:szCs w:val="22"/>
              </w:rPr>
              <w:t>czyściki</w:t>
            </w:r>
            <w:proofErr w:type="spellEnd"/>
            <w:r w:rsidRPr="00966422">
              <w:rPr>
                <w:rFonts w:ascii="Arial" w:hAnsi="Arial" w:cs="Arial"/>
                <w:sz w:val="22"/>
                <w:szCs w:val="22"/>
              </w:rPr>
              <w:t xml:space="preserve"> do elektrod </w:t>
            </w:r>
            <w:proofErr w:type="spellStart"/>
            <w:r w:rsidRPr="00966422">
              <w:rPr>
                <w:rFonts w:ascii="Arial" w:hAnsi="Arial" w:cs="Arial"/>
                <w:sz w:val="22"/>
                <w:szCs w:val="22"/>
              </w:rPr>
              <w:t>j.u</w:t>
            </w:r>
            <w:proofErr w:type="spellEnd"/>
            <w:r w:rsidRPr="00966422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42435613" w14:textId="77777777" w:rsidR="00966422" w:rsidRPr="00966422" w:rsidRDefault="00966422" w:rsidP="00FE407D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66422">
              <w:rPr>
                <w:rFonts w:ascii="Arial" w:hAnsi="Arial" w:cs="Arial"/>
                <w:sz w:val="22"/>
                <w:szCs w:val="22"/>
              </w:rPr>
              <w:t>- utworzenie odrębnego zadania z poz. 7, 8, 12, 13, 14, 29, 30, 31 - tj. pincety bipolarne i kable do pincet bipolarnych</w:t>
            </w:r>
          </w:p>
          <w:p w14:paraId="2C49F47D" w14:textId="77777777" w:rsidR="00966422" w:rsidRPr="00966422" w:rsidRDefault="00966422" w:rsidP="00FE407D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66422">
              <w:rPr>
                <w:rFonts w:ascii="Arial" w:hAnsi="Arial" w:cs="Arial"/>
                <w:sz w:val="22"/>
                <w:szCs w:val="22"/>
              </w:rPr>
              <w:t>Odp. Zgodnie z SWZ</w:t>
            </w:r>
          </w:p>
          <w:p w14:paraId="2C35343B" w14:textId="77777777" w:rsidR="00966422" w:rsidRPr="00966422" w:rsidRDefault="00966422" w:rsidP="00FE407D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1350972" w14:textId="77777777" w:rsidR="00966422" w:rsidRPr="00966422" w:rsidRDefault="00966422" w:rsidP="00FE407D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66422">
              <w:rPr>
                <w:rFonts w:ascii="Arial" w:hAnsi="Arial" w:cs="Arial"/>
                <w:sz w:val="22"/>
                <w:szCs w:val="22"/>
              </w:rPr>
              <w:t>Poz. 1</w:t>
            </w:r>
          </w:p>
          <w:p w14:paraId="1AB85C44" w14:textId="77777777" w:rsidR="00966422" w:rsidRPr="00966422" w:rsidRDefault="00966422" w:rsidP="00FE407D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66422">
              <w:rPr>
                <w:rFonts w:ascii="Arial" w:hAnsi="Arial" w:cs="Arial"/>
                <w:sz w:val="22"/>
                <w:szCs w:val="22"/>
              </w:rPr>
              <w:t>Prosimy o dopuszczenie elektrody czynnej o następujących parametrach:</w:t>
            </w:r>
          </w:p>
          <w:p w14:paraId="2DB86E4D" w14:textId="77777777" w:rsidR="00966422" w:rsidRPr="00966422" w:rsidRDefault="00966422" w:rsidP="00FE407D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66422">
              <w:rPr>
                <w:rFonts w:ascii="Arial" w:hAnsi="Arial" w:cs="Arial"/>
                <w:sz w:val="22"/>
                <w:szCs w:val="22"/>
              </w:rPr>
              <w:t>Elektroda czynna jednorazowa:</w:t>
            </w:r>
          </w:p>
          <w:p w14:paraId="176C5266" w14:textId="77777777" w:rsidR="00966422" w:rsidRPr="00966422" w:rsidRDefault="00966422" w:rsidP="00FE407D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66422">
              <w:rPr>
                <w:rFonts w:ascii="Arial" w:hAnsi="Arial" w:cs="Arial"/>
                <w:sz w:val="22"/>
                <w:szCs w:val="22"/>
              </w:rPr>
              <w:t xml:space="preserve">o uchwyt </w:t>
            </w:r>
            <w:proofErr w:type="spellStart"/>
            <w:r w:rsidRPr="00966422">
              <w:rPr>
                <w:rFonts w:ascii="Arial" w:hAnsi="Arial" w:cs="Arial"/>
                <w:sz w:val="22"/>
                <w:szCs w:val="22"/>
              </w:rPr>
              <w:t>monopolarny</w:t>
            </w:r>
            <w:proofErr w:type="spellEnd"/>
            <w:r w:rsidRPr="00966422">
              <w:rPr>
                <w:rFonts w:ascii="Arial" w:hAnsi="Arial" w:cs="Arial"/>
                <w:sz w:val="22"/>
                <w:szCs w:val="22"/>
              </w:rPr>
              <w:t xml:space="preserve"> z dwoma przyciskami do cięcia i koagulacji,</w:t>
            </w:r>
          </w:p>
          <w:p w14:paraId="31A1BF0A" w14:textId="77777777" w:rsidR="00966422" w:rsidRPr="00966422" w:rsidRDefault="00966422" w:rsidP="00FE407D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66422">
              <w:rPr>
                <w:rFonts w:ascii="Arial" w:hAnsi="Arial" w:cs="Arial"/>
                <w:sz w:val="22"/>
                <w:szCs w:val="22"/>
              </w:rPr>
              <w:t>o długość kabla 320cm</w:t>
            </w:r>
          </w:p>
          <w:p w14:paraId="252AAE03" w14:textId="77777777" w:rsidR="00966422" w:rsidRPr="00966422" w:rsidRDefault="00966422" w:rsidP="00FE407D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66422">
              <w:rPr>
                <w:rFonts w:ascii="Arial" w:hAnsi="Arial" w:cs="Arial"/>
                <w:sz w:val="22"/>
                <w:szCs w:val="22"/>
              </w:rPr>
              <w:t>o długość uchwytu 145mm</w:t>
            </w:r>
          </w:p>
          <w:p w14:paraId="71627896" w14:textId="77777777" w:rsidR="00966422" w:rsidRPr="00966422" w:rsidRDefault="00966422" w:rsidP="00FE407D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66422">
              <w:rPr>
                <w:rFonts w:ascii="Arial" w:hAnsi="Arial" w:cs="Arial"/>
                <w:sz w:val="22"/>
                <w:szCs w:val="22"/>
              </w:rPr>
              <w:t>o wymienny nożyk długość 70mm</w:t>
            </w:r>
          </w:p>
          <w:p w14:paraId="69B907FA" w14:textId="77777777" w:rsidR="00966422" w:rsidRPr="00966422" w:rsidRDefault="00966422" w:rsidP="00FE407D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66422">
              <w:rPr>
                <w:rFonts w:ascii="Arial" w:hAnsi="Arial" w:cs="Arial"/>
                <w:sz w:val="22"/>
                <w:szCs w:val="22"/>
              </w:rPr>
              <w:t xml:space="preserve">o wtyk z blokadą </w:t>
            </w:r>
            <w:proofErr w:type="spellStart"/>
            <w:r w:rsidRPr="00966422">
              <w:rPr>
                <w:rFonts w:ascii="Arial" w:hAnsi="Arial" w:cs="Arial"/>
                <w:sz w:val="22"/>
                <w:szCs w:val="22"/>
              </w:rPr>
              <w:t>heksagonową</w:t>
            </w:r>
            <w:proofErr w:type="spellEnd"/>
            <w:r w:rsidRPr="00966422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966422">
              <w:rPr>
                <w:rFonts w:ascii="Arial" w:hAnsi="Arial" w:cs="Arial"/>
                <w:sz w:val="22"/>
                <w:szCs w:val="22"/>
              </w:rPr>
              <w:t>zapobigającą</w:t>
            </w:r>
            <w:proofErr w:type="spellEnd"/>
            <w:r w:rsidRPr="00966422">
              <w:rPr>
                <w:rFonts w:ascii="Arial" w:hAnsi="Arial" w:cs="Arial"/>
                <w:sz w:val="22"/>
                <w:szCs w:val="22"/>
              </w:rPr>
              <w:t xml:space="preserve"> obracaniu się nożyka</w:t>
            </w:r>
          </w:p>
          <w:p w14:paraId="7A73FAD4" w14:textId="77777777" w:rsidR="00966422" w:rsidRPr="00966422" w:rsidRDefault="00966422" w:rsidP="00FE407D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66422">
              <w:rPr>
                <w:rFonts w:ascii="Arial" w:hAnsi="Arial" w:cs="Arial"/>
                <w:sz w:val="22"/>
                <w:szCs w:val="22"/>
              </w:rPr>
              <w:t>o obudowa wykonane z tworzywa sztucznego o wysokiej wytrzymałości</w:t>
            </w:r>
          </w:p>
          <w:p w14:paraId="4E6A7E44" w14:textId="77777777" w:rsidR="00966422" w:rsidRPr="00966422" w:rsidRDefault="00966422" w:rsidP="00FE407D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66422">
              <w:rPr>
                <w:rFonts w:ascii="Arial" w:hAnsi="Arial" w:cs="Arial"/>
                <w:sz w:val="22"/>
                <w:szCs w:val="22"/>
              </w:rPr>
              <w:t xml:space="preserve">o </w:t>
            </w:r>
            <w:proofErr w:type="spellStart"/>
            <w:r w:rsidRPr="00966422">
              <w:rPr>
                <w:rFonts w:ascii="Arial" w:hAnsi="Arial" w:cs="Arial"/>
                <w:sz w:val="22"/>
                <w:szCs w:val="22"/>
              </w:rPr>
              <w:t>biokompatybilny</w:t>
            </w:r>
            <w:proofErr w:type="spellEnd"/>
            <w:r w:rsidRPr="00966422">
              <w:rPr>
                <w:rFonts w:ascii="Arial" w:hAnsi="Arial" w:cs="Arial"/>
                <w:sz w:val="22"/>
                <w:szCs w:val="22"/>
              </w:rPr>
              <w:t>, bez lateksu</w:t>
            </w:r>
          </w:p>
          <w:p w14:paraId="667ADC3B" w14:textId="77777777" w:rsidR="00966422" w:rsidRPr="00966422" w:rsidRDefault="00966422" w:rsidP="00FE407D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66422">
              <w:rPr>
                <w:rFonts w:ascii="Arial" w:hAnsi="Arial" w:cs="Arial"/>
                <w:sz w:val="22"/>
                <w:szCs w:val="22"/>
              </w:rPr>
              <w:t>o max. napięcie dające się zastosować 9kVpp ( potwierdzone instrukcją)</w:t>
            </w:r>
          </w:p>
          <w:p w14:paraId="125FA1FF" w14:textId="77777777" w:rsidR="00966422" w:rsidRPr="00966422" w:rsidRDefault="00966422" w:rsidP="00FE407D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66422">
              <w:rPr>
                <w:rFonts w:ascii="Arial" w:hAnsi="Arial" w:cs="Arial"/>
                <w:sz w:val="22"/>
                <w:szCs w:val="22"/>
              </w:rPr>
              <w:t>o całość w sterylnym opakowaniu,</w:t>
            </w:r>
          </w:p>
          <w:p w14:paraId="79D66FF3" w14:textId="77777777" w:rsidR="00966422" w:rsidRPr="00966422" w:rsidRDefault="00966422" w:rsidP="00FE407D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66422">
              <w:rPr>
                <w:rFonts w:ascii="Arial" w:hAnsi="Arial" w:cs="Arial"/>
                <w:sz w:val="22"/>
                <w:szCs w:val="22"/>
              </w:rPr>
              <w:t>o wtyk do diatermii 3-pinowy,</w:t>
            </w:r>
          </w:p>
          <w:p w14:paraId="3291C5F3" w14:textId="77777777" w:rsidR="00966422" w:rsidRPr="00966422" w:rsidRDefault="00966422" w:rsidP="00FE407D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66422">
              <w:rPr>
                <w:rFonts w:ascii="Arial" w:hAnsi="Arial" w:cs="Arial"/>
                <w:sz w:val="22"/>
                <w:szCs w:val="22"/>
              </w:rPr>
              <w:t>Odp. Zgodnie z SWZ</w:t>
            </w:r>
          </w:p>
          <w:p w14:paraId="1D63BABE" w14:textId="77777777" w:rsidR="00966422" w:rsidRPr="00966422" w:rsidRDefault="00966422" w:rsidP="00FE407D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5FFDF19" w14:textId="77777777" w:rsidR="00966422" w:rsidRPr="00966422" w:rsidRDefault="00966422" w:rsidP="00FE407D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66422">
              <w:rPr>
                <w:rFonts w:ascii="Arial" w:hAnsi="Arial" w:cs="Arial"/>
                <w:sz w:val="22"/>
                <w:szCs w:val="22"/>
              </w:rPr>
              <w:t>Poz. 2</w:t>
            </w:r>
          </w:p>
          <w:p w14:paraId="141E6DEB" w14:textId="77777777" w:rsidR="00966422" w:rsidRPr="00966422" w:rsidRDefault="00966422" w:rsidP="00FE407D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66422">
              <w:rPr>
                <w:rFonts w:ascii="Arial" w:hAnsi="Arial" w:cs="Arial"/>
                <w:sz w:val="22"/>
                <w:szCs w:val="22"/>
              </w:rPr>
              <w:t>Prosimy o dopuszczenie elektrody biernej o następujących parametrach:</w:t>
            </w:r>
          </w:p>
          <w:p w14:paraId="6E6B8DCF" w14:textId="77777777" w:rsidR="00966422" w:rsidRPr="00966422" w:rsidRDefault="00966422" w:rsidP="00FE407D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66422">
              <w:rPr>
                <w:rFonts w:ascii="Arial" w:hAnsi="Arial" w:cs="Arial"/>
                <w:sz w:val="22"/>
                <w:szCs w:val="22"/>
              </w:rPr>
              <w:t>Elektroda bierna, neutralna jednorazowa:</w:t>
            </w:r>
          </w:p>
          <w:p w14:paraId="2F2C3C4E" w14:textId="77777777" w:rsidR="00966422" w:rsidRPr="00966422" w:rsidRDefault="00966422" w:rsidP="00FE407D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66422">
              <w:rPr>
                <w:rFonts w:ascii="Arial" w:hAnsi="Arial" w:cs="Arial"/>
                <w:sz w:val="22"/>
                <w:szCs w:val="22"/>
              </w:rPr>
              <w:t>o powierzchnia całkowita 162 cm2</w:t>
            </w:r>
          </w:p>
          <w:p w14:paraId="4F124AC9" w14:textId="77777777" w:rsidR="00966422" w:rsidRPr="00966422" w:rsidRDefault="00966422" w:rsidP="00FE407D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66422">
              <w:rPr>
                <w:rFonts w:ascii="Arial" w:hAnsi="Arial" w:cs="Arial"/>
                <w:sz w:val="22"/>
                <w:szCs w:val="22"/>
              </w:rPr>
              <w:t>o powierzchnia czynna 107 cm2,</w:t>
            </w:r>
          </w:p>
          <w:p w14:paraId="0BCBE1AE" w14:textId="77777777" w:rsidR="00966422" w:rsidRPr="00966422" w:rsidRDefault="00966422" w:rsidP="00FE407D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66422">
              <w:rPr>
                <w:rFonts w:ascii="Arial" w:hAnsi="Arial" w:cs="Arial"/>
                <w:sz w:val="22"/>
                <w:szCs w:val="22"/>
              </w:rPr>
              <w:t>o owalna, żelowa</w:t>
            </w:r>
          </w:p>
          <w:p w14:paraId="279D8FD4" w14:textId="77777777" w:rsidR="00966422" w:rsidRPr="00966422" w:rsidRDefault="00966422" w:rsidP="00FE407D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66422">
              <w:rPr>
                <w:rFonts w:ascii="Arial" w:hAnsi="Arial" w:cs="Arial"/>
                <w:sz w:val="22"/>
                <w:szCs w:val="22"/>
              </w:rPr>
              <w:t>o dzielona na dwie równorzędne, symetryczne części;</w:t>
            </w:r>
          </w:p>
          <w:p w14:paraId="62A373A8" w14:textId="77777777" w:rsidR="00966422" w:rsidRPr="00966422" w:rsidRDefault="00966422" w:rsidP="00FE407D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66422">
              <w:rPr>
                <w:rFonts w:ascii="Arial" w:hAnsi="Arial" w:cs="Arial"/>
                <w:sz w:val="22"/>
                <w:szCs w:val="22"/>
              </w:rPr>
              <w:t>o uniwersalna dla dzieci i dorosłych;</w:t>
            </w:r>
          </w:p>
          <w:p w14:paraId="3398E45A" w14:textId="77777777" w:rsidR="00966422" w:rsidRPr="00966422" w:rsidRDefault="00966422" w:rsidP="00FE407D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66422">
              <w:rPr>
                <w:rFonts w:ascii="Arial" w:hAnsi="Arial" w:cs="Arial"/>
                <w:sz w:val="22"/>
                <w:szCs w:val="22"/>
              </w:rPr>
              <w:t>o z hydrożelem</w:t>
            </w:r>
          </w:p>
          <w:p w14:paraId="0B7D0EE4" w14:textId="77777777" w:rsidR="00966422" w:rsidRPr="00966422" w:rsidRDefault="00966422" w:rsidP="00FE407D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66422">
              <w:rPr>
                <w:rFonts w:ascii="Arial" w:hAnsi="Arial" w:cs="Arial"/>
                <w:sz w:val="22"/>
                <w:szCs w:val="22"/>
              </w:rPr>
              <w:t>o pakowane pojedynczo</w:t>
            </w:r>
          </w:p>
          <w:p w14:paraId="57B0EB29" w14:textId="77777777" w:rsidR="00966422" w:rsidRPr="00966422" w:rsidRDefault="00966422" w:rsidP="00FE407D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66422">
              <w:rPr>
                <w:rFonts w:ascii="Arial" w:hAnsi="Arial" w:cs="Arial"/>
                <w:sz w:val="22"/>
                <w:szCs w:val="22"/>
              </w:rPr>
              <w:t>o wymiary elektrody 150mm x 108mm</w:t>
            </w:r>
          </w:p>
          <w:p w14:paraId="393A75C9" w14:textId="77777777" w:rsidR="00966422" w:rsidRPr="00966422" w:rsidRDefault="00966422" w:rsidP="00FE407D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66422">
              <w:rPr>
                <w:rFonts w:ascii="Arial" w:hAnsi="Arial" w:cs="Arial"/>
                <w:sz w:val="22"/>
                <w:szCs w:val="22"/>
              </w:rPr>
              <w:t>o system ścisłego przylegania</w:t>
            </w:r>
          </w:p>
          <w:p w14:paraId="12C57D75" w14:textId="77777777" w:rsidR="00966422" w:rsidRPr="00966422" w:rsidRDefault="00966422" w:rsidP="00FE407D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66422">
              <w:rPr>
                <w:rFonts w:ascii="Arial" w:hAnsi="Arial" w:cs="Arial"/>
                <w:sz w:val="22"/>
                <w:szCs w:val="22"/>
              </w:rPr>
              <w:t>o pakowana pojedynczo</w:t>
            </w:r>
          </w:p>
          <w:p w14:paraId="3D6AB863" w14:textId="77777777" w:rsidR="00966422" w:rsidRPr="00966422" w:rsidRDefault="00966422" w:rsidP="00FE407D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66422">
              <w:rPr>
                <w:rFonts w:ascii="Arial" w:hAnsi="Arial" w:cs="Arial"/>
                <w:sz w:val="22"/>
                <w:szCs w:val="22"/>
              </w:rPr>
              <w:t>Odp. Zgodnie z SWZ</w:t>
            </w:r>
          </w:p>
          <w:p w14:paraId="4230815C" w14:textId="77777777" w:rsidR="00966422" w:rsidRPr="00966422" w:rsidRDefault="00966422" w:rsidP="00FE407D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F3CB104" w14:textId="3ED505EE" w:rsidR="00966422" w:rsidRPr="00966422" w:rsidRDefault="00966422" w:rsidP="00FE407D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66422">
              <w:rPr>
                <w:rFonts w:ascii="Arial" w:hAnsi="Arial" w:cs="Arial"/>
                <w:sz w:val="22"/>
                <w:szCs w:val="22"/>
              </w:rPr>
              <w:t>Poz. 12 i 13 prosimy o dopuszczenie pincet o dł. 165 mm w przypadku spełniania pozostałych parametrów</w:t>
            </w:r>
            <w:r w:rsidR="00FC25CC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00966422">
              <w:rPr>
                <w:rFonts w:ascii="Arial" w:hAnsi="Arial" w:cs="Arial"/>
                <w:sz w:val="22"/>
                <w:szCs w:val="22"/>
              </w:rPr>
              <w:t>Odp. Zgodnie z SWZ</w:t>
            </w:r>
          </w:p>
          <w:p w14:paraId="065FE131" w14:textId="77777777" w:rsidR="00966422" w:rsidRPr="00966422" w:rsidRDefault="00966422" w:rsidP="00FE407D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1B43C82" w14:textId="47D880C4" w:rsidR="00966422" w:rsidRPr="00966422" w:rsidRDefault="00966422" w:rsidP="00FE407D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66422">
              <w:rPr>
                <w:rFonts w:ascii="Arial" w:hAnsi="Arial" w:cs="Arial"/>
                <w:sz w:val="22"/>
                <w:szCs w:val="22"/>
              </w:rPr>
              <w:t>Poz. 30 prosimy o dopuszczenie dł. 195 mm</w:t>
            </w:r>
            <w:r w:rsidR="00FC25CC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00966422">
              <w:rPr>
                <w:rFonts w:ascii="Arial" w:hAnsi="Arial" w:cs="Arial"/>
                <w:sz w:val="22"/>
                <w:szCs w:val="22"/>
              </w:rPr>
              <w:t>Odp. Zgodnie z SWZ</w:t>
            </w:r>
          </w:p>
          <w:p w14:paraId="4A81F1DC" w14:textId="77777777" w:rsidR="00966422" w:rsidRPr="00966422" w:rsidRDefault="00966422" w:rsidP="00FE407D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7D0791C" w14:textId="64504818" w:rsidR="00966422" w:rsidRPr="00E935D6" w:rsidRDefault="00966422" w:rsidP="00FC25CC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66422">
              <w:rPr>
                <w:rFonts w:ascii="Arial" w:hAnsi="Arial" w:cs="Arial"/>
                <w:sz w:val="22"/>
                <w:szCs w:val="22"/>
              </w:rPr>
              <w:t>Poz. 31 prosimy o dopuszczenie końcówki 0,5x6mm</w:t>
            </w:r>
            <w:r w:rsidR="00FC25CC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00966422">
              <w:rPr>
                <w:rFonts w:ascii="Arial" w:hAnsi="Arial" w:cs="Arial"/>
                <w:sz w:val="22"/>
                <w:szCs w:val="22"/>
              </w:rPr>
              <w:t>Odp. Zgodnie z SWZ</w:t>
            </w:r>
          </w:p>
        </w:tc>
      </w:tr>
    </w:tbl>
    <w:p w14:paraId="7548D093" w14:textId="77777777" w:rsidR="006D4AB3" w:rsidRDefault="006D4AB3" w:rsidP="00FE407D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lastRenderedPageBreak/>
        <w:t>Zamawiający</w:t>
      </w:r>
    </w:p>
    <w:p w14:paraId="5BFBCF2F" w14:textId="77777777" w:rsidR="00FC25CC" w:rsidRDefault="00FC25CC" w:rsidP="00FE407D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p w14:paraId="5DDEF1FD" w14:textId="77777777" w:rsidR="00FC25CC" w:rsidRDefault="00FC25CC" w:rsidP="00FC25CC">
      <w:pPr>
        <w:pStyle w:val="Tekstpodstawowy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4CF66BDF" w14:textId="77777777" w:rsidR="00FC25CC" w:rsidRDefault="00FC25CC" w:rsidP="00FC25CC">
      <w:pPr>
        <w:pStyle w:val="Tekstpodstawowy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2495389C" w14:textId="77777777" w:rsidR="00FC25CC" w:rsidRPr="006B27ED" w:rsidRDefault="00FC25CC" w:rsidP="00FC25CC">
      <w:pPr>
        <w:pStyle w:val="Tekstpodstawowy"/>
        <w:ind w:firstLine="425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Piotr Nowicki</w:t>
      </w:r>
    </w:p>
    <w:p w14:paraId="6C50411D" w14:textId="77777777" w:rsidR="00FC25CC" w:rsidRPr="00E935D6" w:rsidRDefault="00FC25CC" w:rsidP="00FE407D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sectPr w:rsidR="00FC25CC" w:rsidRPr="00E935D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FE8140" w14:textId="77777777" w:rsidR="00C3267F" w:rsidRDefault="00C3267F">
      <w:r>
        <w:separator/>
      </w:r>
    </w:p>
  </w:endnote>
  <w:endnote w:type="continuationSeparator" w:id="0">
    <w:p w14:paraId="0444E59D" w14:textId="77777777" w:rsidR="00C3267F" w:rsidRDefault="00C326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FEDEF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1BD678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9EEBE8" w14:textId="2CD6E6D3" w:rsidR="006D4AB3" w:rsidRDefault="00FC25CC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97CE892" wp14:editId="69EC6476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277449555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54D92D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2FCCE645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45D67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041583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5E30129" w14:textId="77777777" w:rsidR="006D4AB3" w:rsidRDefault="006D4AB3">
    <w:pPr>
      <w:pStyle w:val="Stopka"/>
      <w:tabs>
        <w:tab w:val="clear" w:pos="4536"/>
        <w:tab w:val="left" w:pos="6237"/>
      </w:tabs>
    </w:pPr>
  </w:p>
  <w:p w14:paraId="20B07C6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EC4DE3" w14:textId="77777777" w:rsidR="00C3267F" w:rsidRDefault="00C3267F">
      <w:r>
        <w:separator/>
      </w:r>
    </w:p>
  </w:footnote>
  <w:footnote w:type="continuationSeparator" w:id="0">
    <w:p w14:paraId="74166F50" w14:textId="77777777" w:rsidR="00C3267F" w:rsidRDefault="00C326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2525B7" w14:textId="77777777" w:rsidR="00966422" w:rsidRDefault="0096642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DE10FB" w14:textId="77777777" w:rsidR="00966422" w:rsidRDefault="0096642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E40490" w14:textId="77777777" w:rsidR="00966422" w:rsidRDefault="0096642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127049625">
    <w:abstractNumId w:val="3"/>
  </w:num>
  <w:num w:numId="2" w16cid:durableId="1513182251">
    <w:abstractNumId w:val="6"/>
  </w:num>
  <w:num w:numId="3" w16cid:durableId="1280646416">
    <w:abstractNumId w:val="2"/>
  </w:num>
  <w:num w:numId="4" w16cid:durableId="735476459">
    <w:abstractNumId w:val="5"/>
  </w:num>
  <w:num w:numId="5" w16cid:durableId="1583639618">
    <w:abstractNumId w:val="0"/>
  </w:num>
  <w:num w:numId="6" w16cid:durableId="1944921290">
    <w:abstractNumId w:val="1"/>
  </w:num>
  <w:num w:numId="7" w16cid:durableId="33477380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267F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966422"/>
    <w:rsid w:val="00A905AC"/>
    <w:rsid w:val="00BA6584"/>
    <w:rsid w:val="00BE7BFD"/>
    <w:rsid w:val="00C3267F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25CC"/>
    <w:rsid w:val="00FC5957"/>
    <w:rsid w:val="00FD265E"/>
    <w:rsid w:val="00FE407D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E91BCA2"/>
  <w15:chartTrackingRefBased/>
  <w15:docId w15:val="{B71C91CB-7121-4382-A700-C421A81754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593</Words>
  <Characters>3740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MS Lutycka</cp:lastModifiedBy>
  <cp:revision>2</cp:revision>
  <cp:lastPrinted>2023-07-04T08:55:00Z</cp:lastPrinted>
  <dcterms:created xsi:type="dcterms:W3CDTF">2023-07-04T08:55:00Z</dcterms:created>
  <dcterms:modified xsi:type="dcterms:W3CDTF">2023-07-04T08:55:00Z</dcterms:modified>
</cp:coreProperties>
</file>