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70CA4" w:rsidRPr="00770CA4">
        <w:rPr>
          <w:b/>
        </w:rPr>
        <w:t>NZ/41/D/P/L/2023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70CA4" w:rsidRPr="00770CA4">
        <w:rPr>
          <w:rFonts w:ascii="Arial Narrow" w:hAnsi="Arial Narrow"/>
          <w:b/>
        </w:rPr>
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ujętych w 10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6D5" w:rsidRDefault="00C256D5" w:rsidP="0038231F">
      <w:pPr>
        <w:spacing w:after="0" w:line="240" w:lineRule="auto"/>
      </w:pPr>
      <w:r>
        <w:separator/>
      </w:r>
    </w:p>
  </w:endnote>
  <w:endnote w:type="continuationSeparator" w:id="0">
    <w:p w:rsidR="00C256D5" w:rsidRDefault="00C256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A4" w:rsidRDefault="00770C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0CA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0C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A4" w:rsidRDefault="00770C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6D5" w:rsidRDefault="00C256D5" w:rsidP="0038231F">
      <w:pPr>
        <w:spacing w:after="0" w:line="240" w:lineRule="auto"/>
      </w:pPr>
      <w:r>
        <w:separator/>
      </w:r>
    </w:p>
  </w:footnote>
  <w:footnote w:type="continuationSeparator" w:id="0">
    <w:p w:rsidR="00C256D5" w:rsidRDefault="00C256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A4" w:rsidRDefault="00770C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A4" w:rsidRDefault="00770C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A4" w:rsidRDefault="00770C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6D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70CA4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256D5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D21CEB-79DA-4D99-8024-0DB19F458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AFBED-251C-44C2-AA75-5308E9CCA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657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2023-06-28T08:38:00Z</dcterms:created>
  <dcterms:modified xsi:type="dcterms:W3CDTF">2023-06-28T08:38:00Z</dcterms:modified>
</cp:coreProperties>
</file>