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5597A" w:rsidRPr="0035597A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5597A" w:rsidRPr="0035597A">
        <w:rPr>
          <w:b/>
          <w:sz w:val="22"/>
          <w:szCs w:val="22"/>
        </w:rPr>
        <w:t>NZ/41/D/P/L/2023</w:t>
      </w: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5597A" w:rsidRPr="00110593" w:rsidTr="00787FD0">
        <w:tc>
          <w:tcPr>
            <w:tcW w:w="9104" w:type="dxa"/>
            <w:shd w:val="clear" w:color="auto" w:fill="D9D9D9"/>
          </w:tcPr>
          <w:p w:rsidR="0035597A" w:rsidRPr="00110593" w:rsidRDefault="0035597A" w:rsidP="00787FD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35597A" w:rsidRPr="00110593" w:rsidRDefault="0035597A" w:rsidP="00787FD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5597A">
              <w:t>(</w:t>
            </w:r>
            <w:proofErr w:type="spellStart"/>
            <w:r w:rsidRPr="0035597A">
              <w:t>t.j</w:t>
            </w:r>
            <w:proofErr w:type="spellEnd"/>
            <w:r w:rsidRPr="0035597A">
              <w:t>. Dz. U. z 2022r. poz. 1710)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35597A" w:rsidRPr="0043102D" w:rsidRDefault="0035597A" w:rsidP="00787FD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35597A" w:rsidRPr="00110593" w:rsidRDefault="0035597A" w:rsidP="00787FD0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843938" w:rsidRDefault="005E622E" w:rsidP="000719D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  <w:r w:rsidR="00843938">
        <w:rPr>
          <w:sz w:val="22"/>
          <w:szCs w:val="22"/>
        </w:rPr>
        <w:t xml:space="preserve"> </w:t>
      </w:r>
      <w:r w:rsidR="0035597A" w:rsidRPr="0035597A">
        <w:rPr>
          <w:b/>
          <w:sz w:val="22"/>
          <w:szCs w:val="22"/>
        </w:rPr>
        <w:t>Dostawy sterylnych serwet operacyjnych, jednorazowych pokryć i prześcieradeł higienicznych, jednorazowych czepków chirurgicznych, masek ochronnych i chirurgicznych, sterylnych fartuchów chirurgicznych, jednorazowej odzieży dla pacjenta i odzieży ochronnej ujętych w 10 zadaniach asortymentowych</w:t>
      </w:r>
      <w:r w:rsidR="00843938">
        <w:rPr>
          <w:sz w:val="22"/>
          <w:szCs w:val="22"/>
        </w:rPr>
        <w:t xml:space="preserve"> </w:t>
      </w:r>
      <w:bookmarkStart w:id="0" w:name="_GoBack"/>
      <w:bookmarkEnd w:id="0"/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614" w:rsidRDefault="00B92614">
      <w:r>
        <w:separator/>
      </w:r>
    </w:p>
  </w:endnote>
  <w:endnote w:type="continuationSeparator" w:id="0">
    <w:p w:rsidR="00B92614" w:rsidRDefault="00B92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39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39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614" w:rsidRDefault="00B92614">
      <w:r>
        <w:separator/>
      </w:r>
    </w:p>
  </w:footnote>
  <w:footnote w:type="continuationSeparator" w:id="0">
    <w:p w:rsidR="00B92614" w:rsidRDefault="00B9261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2614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597A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3938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261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8B8496C-7F22-4F37-B37B-BDEFC0A36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A3C3A-55B7-4124-9A7C-F0D919FBC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229</Words>
  <Characters>1754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3</cp:revision>
  <cp:lastPrinted>2010-01-07T08:39:00Z</cp:lastPrinted>
  <dcterms:created xsi:type="dcterms:W3CDTF">2023-06-28T08:40:00Z</dcterms:created>
  <dcterms:modified xsi:type="dcterms:W3CDTF">2023-06-28T08:41:00Z</dcterms:modified>
</cp:coreProperties>
</file>