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F17A1" w:rsidRPr="00DF17A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F17A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F17A1">
        <w:rPr>
          <w:rFonts w:ascii="Arial" w:hAnsi="Arial" w:cs="Arial"/>
        </w:rPr>
        <w:t>Szpital Powiatowy w Limanowej Imienia Miłosierdzia Bożego</w:t>
      </w:r>
    </w:p>
    <w:p w:rsidR="006676AE" w:rsidRPr="0012157F" w:rsidRDefault="00DF17A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F17A1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DF17A1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F17A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F17A1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DF17A1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17A1" w:rsidRPr="0012157F" w:rsidTr="00787FD0">
        <w:tc>
          <w:tcPr>
            <w:tcW w:w="9104" w:type="dxa"/>
            <w:shd w:val="clear" w:color="auto" w:fill="D9D9D9"/>
          </w:tcPr>
          <w:p w:rsidR="00DF17A1" w:rsidRPr="0012157F" w:rsidRDefault="00DF17A1" w:rsidP="00787FD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F17A1" w:rsidRPr="00094F76" w:rsidRDefault="00DF17A1" w:rsidP="00787FD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F17A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F17A1" w:rsidRPr="004B5FB1" w:rsidRDefault="00DF17A1" w:rsidP="00787FD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F17A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F17A1">
        <w:rPr>
          <w:rFonts w:ascii="Arial" w:hAnsi="Arial" w:cs="Arial"/>
          <w:b/>
          <w:sz w:val="24"/>
          <w:szCs w:val="24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F17A1" w:rsidRPr="00DF17A1">
        <w:rPr>
          <w:rFonts w:ascii="Arial" w:hAnsi="Arial" w:cs="Arial"/>
          <w:b/>
          <w:sz w:val="24"/>
          <w:szCs w:val="24"/>
        </w:rPr>
        <w:t>NZ/41/D/P/L/2023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17A1" w:rsidRPr="00DF17A1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CC6" w:rsidRDefault="00280CC6" w:rsidP="0038231F">
      <w:pPr>
        <w:spacing w:after="0" w:line="240" w:lineRule="auto"/>
      </w:pPr>
      <w:r>
        <w:separator/>
      </w:r>
    </w:p>
  </w:endnote>
  <w:endnote w:type="continuationSeparator" w:id="0">
    <w:p w:rsidR="00280CC6" w:rsidRDefault="00280C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A1" w:rsidRDefault="00DF17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17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17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A1" w:rsidRDefault="00DF1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CC6" w:rsidRDefault="00280CC6" w:rsidP="0038231F">
      <w:pPr>
        <w:spacing w:after="0" w:line="240" w:lineRule="auto"/>
      </w:pPr>
      <w:r>
        <w:separator/>
      </w:r>
    </w:p>
  </w:footnote>
  <w:footnote w:type="continuationSeparator" w:id="0">
    <w:p w:rsidR="00280CC6" w:rsidRDefault="00280C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A1" w:rsidRDefault="00DF17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A1" w:rsidRDefault="00DF17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A1" w:rsidRDefault="00DF17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C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0CC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17A1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F9169A-6329-46B9-BA21-93771436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FA1BC-45D4-4208-9B91-189AB37B9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2023-06-28T08:42:00Z</dcterms:created>
  <dcterms:modified xsi:type="dcterms:W3CDTF">2023-06-28T08:42:00Z</dcterms:modified>
</cp:coreProperties>
</file>