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E10478" w:rsidRPr="00E10478">
        <w:rPr>
          <w:rFonts w:ascii="Tahoma" w:hAnsi="Tahoma" w:cs="Tahoma"/>
          <w:bCs/>
          <w:sz w:val="20"/>
        </w:rPr>
        <w:t>NZ/41/D/P/L/2023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E10478" w:rsidRPr="00E10478">
        <w:rPr>
          <w:rFonts w:ascii="Tahoma" w:hAnsi="Tahoma" w:cs="Tahoma"/>
          <w:b/>
          <w:bCs/>
          <w:sz w:val="18"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ujętych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Sterylne serwety operacyjne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Sterylne zestawy serwet operacyjnych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Sterylne osłony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Pokrycia i prześcieradła  higieniczne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Czepki i ubrania chirurgiczne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Maski chirurgiczne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Maski ochronne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Sterylne fartuchy chirurgiczne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Odzież dla pacjenta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E10478" w:rsidTr="00787FD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  <w:jc w:val="right"/>
              <w:rPr>
                <w:b/>
              </w:rPr>
            </w:pPr>
            <w:r w:rsidRPr="00E10478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78" w:rsidRDefault="00E10478" w:rsidP="00787FD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E10478">
              <w:t>Odzież ochronna</w:t>
            </w:r>
            <w:r>
              <w:t xml:space="preserve">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10478" w:rsidRDefault="00E10478" w:rsidP="00787FD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 ......................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.......................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lastRenderedPageBreak/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 w:rsidR="00206098">
        <w:rPr>
          <w:rFonts w:ascii="Tahoma" w:hAnsi="Tahoma" w:cs="Tahoma"/>
          <w:sz w:val="20"/>
          <w:szCs w:val="20"/>
        </w:rPr>
        <w:t>okres niezmienności tj. 24 miesiące</w:t>
      </w:r>
      <w:bookmarkStart w:id="0" w:name="_GoBack"/>
      <w:bookmarkEnd w:id="0"/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70D" w:rsidRDefault="0090370D">
      <w:r>
        <w:separator/>
      </w:r>
    </w:p>
  </w:endnote>
  <w:endnote w:type="continuationSeparator" w:id="0">
    <w:p w:rsidR="0090370D" w:rsidRDefault="0090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478" w:rsidRDefault="00E104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478" w:rsidRDefault="00E104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70D" w:rsidRDefault="0090370D">
      <w:r>
        <w:separator/>
      </w:r>
    </w:p>
  </w:footnote>
  <w:footnote w:type="continuationSeparator" w:id="0">
    <w:p w:rsidR="0090370D" w:rsidRDefault="00903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478" w:rsidRDefault="00E104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478" w:rsidRDefault="00E104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370D"/>
    <w:rsid w:val="00020F7D"/>
    <w:rsid w:val="000867FD"/>
    <w:rsid w:val="000D4867"/>
    <w:rsid w:val="00101BF2"/>
    <w:rsid w:val="00156BE1"/>
    <w:rsid w:val="00203C73"/>
    <w:rsid w:val="00206098"/>
    <w:rsid w:val="002346CB"/>
    <w:rsid w:val="002827B1"/>
    <w:rsid w:val="003F5AA9"/>
    <w:rsid w:val="00446A72"/>
    <w:rsid w:val="00460999"/>
    <w:rsid w:val="00606FAB"/>
    <w:rsid w:val="00741AC8"/>
    <w:rsid w:val="0090370D"/>
    <w:rsid w:val="009200B1"/>
    <w:rsid w:val="009C19AD"/>
    <w:rsid w:val="00A02D66"/>
    <w:rsid w:val="00C446A2"/>
    <w:rsid w:val="00C8648B"/>
    <w:rsid w:val="00D3160B"/>
    <w:rsid w:val="00E10478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DC368-203E-4270-BBC9-CAEB1B68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930</Words>
  <Characters>15174</Characters>
  <Application>Microsoft Office Word</Application>
  <DocSecurity>0</DocSecurity>
  <Lines>126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2023-06-28T09:47:00Z</dcterms:created>
  <dcterms:modified xsi:type="dcterms:W3CDTF">2023-06-28T09:49:00Z</dcterms:modified>
</cp:coreProperties>
</file>