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E12FA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2FA8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E12FA8">
        <w:rPr>
          <w:sz w:val="22"/>
          <w:szCs w:val="22"/>
        </w:rPr>
        <w:t>2023-07-04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12FA8" w:rsidP="00FB7F50">
      <w:pPr>
        <w:spacing w:after="40"/>
        <w:rPr>
          <w:b/>
          <w:bCs/>
          <w:sz w:val="22"/>
          <w:szCs w:val="22"/>
        </w:rPr>
      </w:pPr>
      <w:r w:rsidRPr="00E12FA8">
        <w:rPr>
          <w:b/>
          <w:bCs/>
          <w:sz w:val="22"/>
          <w:szCs w:val="22"/>
        </w:rPr>
        <w:t>10WSzKzP SPZOZ</w:t>
      </w:r>
    </w:p>
    <w:p w:rsidR="00FB7F50" w:rsidRPr="002245BE" w:rsidRDefault="00E12FA8" w:rsidP="00FB7F50">
      <w:pPr>
        <w:rPr>
          <w:sz w:val="22"/>
          <w:szCs w:val="22"/>
        </w:rPr>
      </w:pPr>
      <w:r w:rsidRPr="00E12FA8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E12FA8">
        <w:rPr>
          <w:sz w:val="22"/>
          <w:szCs w:val="22"/>
        </w:rPr>
        <w:t>5</w:t>
      </w:r>
    </w:p>
    <w:p w:rsidR="00FB7F50" w:rsidRPr="002245BE" w:rsidRDefault="00E12FA8" w:rsidP="00FB7F50">
      <w:pPr>
        <w:rPr>
          <w:sz w:val="22"/>
          <w:szCs w:val="22"/>
        </w:rPr>
      </w:pPr>
      <w:r w:rsidRPr="00E12FA8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E12FA8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01EEE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801EEE" w:rsidRDefault="00801EEE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12FA8" w:rsidRPr="00607F9B" w:rsidTr="00DE22AB">
        <w:trPr>
          <w:trHeight w:val="638"/>
        </w:trPr>
        <w:tc>
          <w:tcPr>
            <w:tcW w:w="959" w:type="dxa"/>
            <w:shd w:val="clear" w:color="auto" w:fill="auto"/>
          </w:tcPr>
          <w:p w:rsidR="00E12FA8" w:rsidRPr="00607F9B" w:rsidRDefault="00E12FA8" w:rsidP="00DE22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2FA8" w:rsidRPr="00607F9B" w:rsidRDefault="00E12FA8" w:rsidP="00DE22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2FA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2FA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2FA8">
              <w:rPr>
                <w:b/>
                <w:bCs/>
                <w:sz w:val="22"/>
                <w:szCs w:val="22"/>
              </w:rPr>
              <w:t>Dostawa sprzętu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74/2023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12FA8" w:rsidRPr="00E12FA8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12FA8" w:rsidRPr="00E12FA8">
        <w:rPr>
          <w:sz w:val="22"/>
          <w:szCs w:val="22"/>
        </w:rPr>
        <w:t>(</w:t>
      </w:r>
      <w:proofErr w:type="spellStart"/>
      <w:r w:rsidR="00E12FA8" w:rsidRPr="00E12FA8">
        <w:rPr>
          <w:sz w:val="22"/>
          <w:szCs w:val="22"/>
        </w:rPr>
        <w:t>t.j</w:t>
      </w:r>
      <w:proofErr w:type="spellEnd"/>
      <w:r w:rsidR="00E12FA8" w:rsidRPr="00E12FA8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12FA8" w:rsidTr="00DE22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2FA8" w:rsidRPr="00D26ED6" w:rsidRDefault="00E12FA8" w:rsidP="00DE22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12FA8">
              <w:rPr>
                <w:b/>
                <w:sz w:val="22"/>
                <w:szCs w:val="22"/>
              </w:rPr>
              <w:t>Devicor</w:t>
            </w:r>
            <w:proofErr w:type="spellEnd"/>
            <w:r w:rsidRPr="00E12FA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12FA8">
              <w:rPr>
                <w:b/>
                <w:sz w:val="22"/>
                <w:szCs w:val="22"/>
              </w:rPr>
              <w:t>Medical</w:t>
            </w:r>
            <w:proofErr w:type="spellEnd"/>
            <w:r w:rsidRPr="00E12FA8">
              <w:rPr>
                <w:b/>
                <w:sz w:val="22"/>
                <w:szCs w:val="22"/>
              </w:rPr>
              <w:t xml:space="preserve"> Poland Sp. z o.o.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Al. 29 Listopada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31-401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Kraków</w:t>
            </w:r>
          </w:p>
          <w:p w:rsidR="00E12FA8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2FA8" w:rsidRPr="00211A34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2FA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2FA8">
              <w:rPr>
                <w:sz w:val="22"/>
                <w:szCs w:val="22"/>
              </w:rPr>
              <w:t xml:space="preserve">Bezprzewodowy, wspomagany próżnią system do biopsji piersi - 1 </w:t>
            </w:r>
            <w:proofErr w:type="spellStart"/>
            <w:r w:rsidRPr="00E12FA8">
              <w:rPr>
                <w:sz w:val="22"/>
                <w:szCs w:val="22"/>
              </w:rPr>
              <w:t>kpl</w:t>
            </w:r>
            <w:proofErr w:type="spellEnd"/>
            <w:r w:rsidRPr="00E12FA8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41 688.00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12FA8" w:rsidRDefault="00E12FA8" w:rsidP="00801E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1EEE">
              <w:rPr>
                <w:color w:val="000000"/>
                <w:sz w:val="22"/>
                <w:szCs w:val="22"/>
              </w:rPr>
              <w:t xml:space="preserve">  </w:t>
            </w:r>
            <w:r w:rsidRPr="00E12FA8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12FA8" w:rsidTr="00DE22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2FA8" w:rsidRPr="00D26ED6" w:rsidRDefault="00E12FA8" w:rsidP="00DE22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2FA8">
              <w:rPr>
                <w:b/>
                <w:sz w:val="22"/>
                <w:szCs w:val="22"/>
              </w:rPr>
              <w:t>AIMEDICAL Sp. z o.o.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STOLARSKA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07-200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WYSZKÓW</w:t>
            </w:r>
          </w:p>
          <w:p w:rsidR="00E12FA8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2FA8" w:rsidRPr="00211A34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2FA8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E12FA8">
              <w:rPr>
                <w:sz w:val="22"/>
                <w:szCs w:val="22"/>
              </w:rPr>
              <w:t>Videonasopharyngoskopy</w:t>
            </w:r>
            <w:proofErr w:type="spellEnd"/>
            <w:r w:rsidRPr="00E12FA8">
              <w:rPr>
                <w:sz w:val="22"/>
                <w:szCs w:val="22"/>
              </w:rPr>
              <w:t xml:space="preserve"> - 2 </w:t>
            </w:r>
            <w:proofErr w:type="spellStart"/>
            <w:r w:rsidRPr="00E12FA8">
              <w:rPr>
                <w:sz w:val="22"/>
                <w:szCs w:val="22"/>
              </w:rPr>
              <w:t>kpl</w:t>
            </w:r>
            <w:proofErr w:type="spellEnd"/>
            <w:r w:rsidRPr="00E12FA8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105 840.00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12FA8" w:rsidRDefault="00E12FA8" w:rsidP="00801E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1EEE">
              <w:rPr>
                <w:color w:val="000000"/>
                <w:sz w:val="22"/>
                <w:szCs w:val="22"/>
              </w:rPr>
              <w:t xml:space="preserve">  </w:t>
            </w:r>
            <w:r w:rsidRPr="00E12FA8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12FA8" w:rsidTr="00DE22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2FA8" w:rsidRPr="00D26ED6" w:rsidRDefault="00E12FA8" w:rsidP="00DE22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12FA8">
              <w:rPr>
                <w:b/>
                <w:sz w:val="22"/>
                <w:szCs w:val="22"/>
              </w:rPr>
              <w:lastRenderedPageBreak/>
              <w:t>Diatec</w:t>
            </w:r>
            <w:proofErr w:type="spellEnd"/>
            <w:r w:rsidRPr="00E12FA8">
              <w:rPr>
                <w:b/>
                <w:sz w:val="22"/>
                <w:szCs w:val="22"/>
              </w:rPr>
              <w:t xml:space="preserve"> Polska sp. z o.o.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00-133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Warszawa</w:t>
            </w:r>
          </w:p>
          <w:p w:rsidR="00E12FA8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2FA8" w:rsidRPr="00211A34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2FA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2FA8">
              <w:rPr>
                <w:sz w:val="22"/>
                <w:szCs w:val="22"/>
              </w:rPr>
              <w:t xml:space="preserve">Lampa </w:t>
            </w:r>
            <w:proofErr w:type="spellStart"/>
            <w:r w:rsidRPr="00E12FA8">
              <w:rPr>
                <w:sz w:val="22"/>
                <w:szCs w:val="22"/>
              </w:rPr>
              <w:t>czolowa</w:t>
            </w:r>
            <w:proofErr w:type="spellEnd"/>
            <w:r w:rsidRPr="00E12FA8">
              <w:rPr>
                <w:sz w:val="22"/>
                <w:szCs w:val="22"/>
              </w:rPr>
              <w:t xml:space="preserve"> LED - 4szt.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43 200.00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12FA8" w:rsidRDefault="00E12FA8" w:rsidP="00801E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1EEE">
              <w:rPr>
                <w:color w:val="000000"/>
                <w:sz w:val="22"/>
                <w:szCs w:val="22"/>
              </w:rPr>
              <w:t xml:space="preserve">  </w:t>
            </w:r>
            <w:r w:rsidRPr="00E12FA8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12FA8" w:rsidTr="00DE22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2FA8" w:rsidRPr="00D26ED6" w:rsidRDefault="00E12FA8" w:rsidP="00DE22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2FA8">
              <w:rPr>
                <w:b/>
                <w:sz w:val="22"/>
                <w:szCs w:val="22"/>
              </w:rPr>
              <w:t>Zakład Techniki Medycznej "TECH-MED" Sp. z o.o.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Ernsta Petersona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Bydgoszcz</w:t>
            </w:r>
          </w:p>
          <w:p w:rsidR="00E12FA8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2FA8" w:rsidRPr="00211A34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2FA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2FA8">
              <w:rPr>
                <w:sz w:val="22"/>
                <w:szCs w:val="22"/>
              </w:rPr>
              <w:t>Wyposażenie gabinetu lekarskiego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10 665.00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12FA8" w:rsidRDefault="00E12FA8" w:rsidP="00801E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1EEE">
              <w:rPr>
                <w:color w:val="000000"/>
                <w:sz w:val="22"/>
                <w:szCs w:val="22"/>
              </w:rPr>
              <w:t xml:space="preserve">  </w:t>
            </w:r>
            <w:r w:rsidRPr="00E12FA8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12FA8" w:rsidTr="00DE22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2FA8" w:rsidRPr="00D26ED6" w:rsidRDefault="00E12FA8" w:rsidP="00DE22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2FA8">
              <w:rPr>
                <w:b/>
                <w:sz w:val="22"/>
                <w:szCs w:val="22"/>
              </w:rPr>
              <w:t>HAS-MED Sp. z o.o.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Młyńska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43-300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Bielsko-Biała</w:t>
            </w:r>
          </w:p>
          <w:p w:rsidR="00E12FA8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2FA8" w:rsidRPr="00211A34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2FA8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2FA8">
              <w:rPr>
                <w:sz w:val="22"/>
                <w:szCs w:val="22"/>
              </w:rPr>
              <w:t xml:space="preserve">System do diagnostyki i terapii niedowładów krtani oraz zaburzeń połykania -1 </w:t>
            </w:r>
            <w:proofErr w:type="spellStart"/>
            <w:r w:rsidRPr="00E12FA8">
              <w:rPr>
                <w:sz w:val="22"/>
                <w:szCs w:val="22"/>
              </w:rPr>
              <w:t>kpl</w:t>
            </w:r>
            <w:proofErr w:type="spellEnd"/>
            <w:r w:rsidRPr="00E12FA8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29 052.00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12FA8" w:rsidRDefault="00E12FA8" w:rsidP="00801E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1EEE">
              <w:rPr>
                <w:color w:val="000000"/>
                <w:sz w:val="22"/>
                <w:szCs w:val="22"/>
              </w:rPr>
              <w:t xml:space="preserve">  </w:t>
            </w:r>
            <w:r w:rsidRPr="00E12FA8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E12FA8" w:rsidTr="00DE22A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12FA8" w:rsidRPr="00D26ED6" w:rsidRDefault="00E12FA8" w:rsidP="00DE22A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12FA8">
              <w:rPr>
                <w:b/>
                <w:sz w:val="22"/>
                <w:szCs w:val="22"/>
              </w:rPr>
              <w:t>SKAMEX Spółka z ograniczona odpowiedzialnością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ul. Częstochowska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38/52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12FA8" w:rsidRPr="009F0E5C" w:rsidRDefault="00E12FA8" w:rsidP="00DE22AB">
            <w:pPr>
              <w:jc w:val="both"/>
              <w:rPr>
                <w:bCs/>
                <w:sz w:val="22"/>
                <w:szCs w:val="22"/>
              </w:rPr>
            </w:pPr>
            <w:r w:rsidRPr="00E12FA8">
              <w:rPr>
                <w:bCs/>
                <w:sz w:val="22"/>
                <w:szCs w:val="22"/>
              </w:rPr>
              <w:t>93-121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2FA8">
              <w:rPr>
                <w:bCs/>
                <w:sz w:val="22"/>
                <w:szCs w:val="22"/>
              </w:rPr>
              <w:t>Łódź</w:t>
            </w:r>
          </w:p>
          <w:p w:rsidR="00E12FA8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12FA8" w:rsidRPr="00211A34" w:rsidRDefault="00E12FA8" w:rsidP="00DE22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12FA8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12FA8">
              <w:rPr>
                <w:sz w:val="22"/>
                <w:szCs w:val="22"/>
              </w:rPr>
              <w:t xml:space="preserve">Monitor do bronchofiberoskopów - 1 </w:t>
            </w:r>
            <w:proofErr w:type="spellStart"/>
            <w:r w:rsidRPr="00E12FA8">
              <w:rPr>
                <w:sz w:val="22"/>
                <w:szCs w:val="22"/>
              </w:rPr>
              <w:t>kpl</w:t>
            </w:r>
            <w:proofErr w:type="spellEnd"/>
            <w:r w:rsidRPr="00E12FA8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12FA8">
              <w:rPr>
                <w:b/>
                <w:sz w:val="22"/>
                <w:szCs w:val="22"/>
              </w:rPr>
              <w:t>7 344.00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E12FA8" w:rsidRDefault="00E12FA8" w:rsidP="00801EE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01EEE">
              <w:rPr>
                <w:color w:val="000000"/>
                <w:sz w:val="22"/>
                <w:szCs w:val="22"/>
              </w:rPr>
              <w:t xml:space="preserve">  </w:t>
            </w:r>
            <w:r w:rsidRPr="00E12FA8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801EEE" w:rsidRDefault="00801EE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801EEE" w:rsidRPr="00756CDA" w:rsidRDefault="00801EEE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5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118"/>
        <w:gridCol w:w="2593"/>
        <w:gridCol w:w="1134"/>
      </w:tblGrid>
      <w:tr w:rsidR="00211A34" w:rsidRPr="00834EF4" w:rsidTr="00801EEE">
        <w:tc>
          <w:tcPr>
            <w:tcW w:w="269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12FA8" w:rsidRPr="00834EF4" w:rsidTr="00801EEE">
        <w:tc>
          <w:tcPr>
            <w:tcW w:w="2694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</w:t>
            </w:r>
            <w:r w:rsidRPr="00801EEE">
              <w:rPr>
                <w:sz w:val="22"/>
                <w:szCs w:val="20"/>
              </w:rPr>
              <w:t xml:space="preserve"> - </w:t>
            </w:r>
            <w:r w:rsidRPr="00801EEE">
              <w:rPr>
                <w:sz w:val="22"/>
                <w:szCs w:val="20"/>
              </w:rPr>
              <w:t xml:space="preserve">Bezprzewodowy, wspomagany próżnią system do biopsji piersi - 1 </w:t>
            </w:r>
            <w:proofErr w:type="spellStart"/>
            <w:r w:rsidRPr="00801EEE">
              <w:rPr>
                <w:sz w:val="22"/>
                <w:szCs w:val="20"/>
              </w:rPr>
              <w:t>kpl</w:t>
            </w:r>
            <w:proofErr w:type="spellEnd"/>
            <w:r w:rsidRPr="00801EEE">
              <w:rPr>
                <w:sz w:val="22"/>
                <w:szCs w:val="20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b/>
                <w:bCs/>
                <w:sz w:val="22"/>
                <w:szCs w:val="20"/>
              </w:rPr>
            </w:pPr>
            <w:proofErr w:type="spellStart"/>
            <w:r w:rsidRPr="00801EEE">
              <w:rPr>
                <w:b/>
                <w:bCs/>
                <w:sz w:val="22"/>
                <w:szCs w:val="20"/>
              </w:rPr>
              <w:t>Devicor</w:t>
            </w:r>
            <w:proofErr w:type="spellEnd"/>
            <w:r w:rsidRPr="00801EEE">
              <w:rPr>
                <w:b/>
                <w:bCs/>
                <w:sz w:val="22"/>
                <w:szCs w:val="20"/>
              </w:rPr>
              <w:t xml:space="preserve"> </w:t>
            </w:r>
            <w:proofErr w:type="spellStart"/>
            <w:r w:rsidRPr="00801EEE">
              <w:rPr>
                <w:b/>
                <w:bCs/>
                <w:sz w:val="22"/>
                <w:szCs w:val="20"/>
              </w:rPr>
              <w:t>Medical</w:t>
            </w:r>
            <w:proofErr w:type="spellEnd"/>
            <w:r w:rsidRPr="00801EEE">
              <w:rPr>
                <w:b/>
                <w:bCs/>
                <w:sz w:val="22"/>
                <w:szCs w:val="20"/>
              </w:rPr>
              <w:t xml:space="preserve"> Poland Sp. z o.o.</w:t>
            </w:r>
          </w:p>
          <w:p w:rsidR="00E12FA8" w:rsidRPr="00801EEE" w:rsidRDefault="00E12FA8" w:rsidP="00DE22AB">
            <w:pPr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Al. 29 Listopada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20</w:t>
            </w:r>
          </w:p>
          <w:p w:rsidR="00801EEE" w:rsidRPr="00801EEE" w:rsidRDefault="00E12FA8" w:rsidP="00DE22AB">
            <w:pPr>
              <w:spacing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31-401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Kraków</w:t>
            </w:r>
          </w:p>
        </w:tc>
        <w:tc>
          <w:tcPr>
            <w:tcW w:w="2593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1 - Cena - 60.00</w:t>
            </w:r>
          </w:p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2 - okres dostawy  - 20.00</w:t>
            </w:r>
          </w:p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FA8" w:rsidRPr="00801EEE" w:rsidRDefault="00E12FA8" w:rsidP="00DE22AB">
            <w:pPr>
              <w:jc w:val="center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 xml:space="preserve">  100,00</w:t>
            </w:r>
          </w:p>
        </w:tc>
      </w:tr>
      <w:tr w:rsidR="00E12FA8" w:rsidRPr="00834EF4" w:rsidTr="00801EEE">
        <w:tc>
          <w:tcPr>
            <w:tcW w:w="2694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lastRenderedPageBreak/>
              <w:t>2</w:t>
            </w:r>
            <w:r w:rsidRPr="00801EEE">
              <w:rPr>
                <w:sz w:val="22"/>
                <w:szCs w:val="20"/>
              </w:rPr>
              <w:t xml:space="preserve"> - </w:t>
            </w:r>
            <w:proofErr w:type="spellStart"/>
            <w:r w:rsidRPr="00801EEE">
              <w:rPr>
                <w:sz w:val="22"/>
                <w:szCs w:val="20"/>
              </w:rPr>
              <w:t>Videonasopharyngoskopy</w:t>
            </w:r>
            <w:proofErr w:type="spellEnd"/>
            <w:r w:rsidRPr="00801EEE">
              <w:rPr>
                <w:sz w:val="22"/>
                <w:szCs w:val="20"/>
              </w:rPr>
              <w:t xml:space="preserve"> - 2 </w:t>
            </w:r>
            <w:proofErr w:type="spellStart"/>
            <w:r w:rsidRPr="00801EEE">
              <w:rPr>
                <w:sz w:val="22"/>
                <w:szCs w:val="20"/>
              </w:rPr>
              <w:t>kpl</w:t>
            </w:r>
            <w:proofErr w:type="spellEnd"/>
            <w:r w:rsidRPr="00801EEE">
              <w:rPr>
                <w:sz w:val="22"/>
                <w:szCs w:val="20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801EEE">
              <w:rPr>
                <w:b/>
                <w:bCs/>
                <w:sz w:val="22"/>
                <w:szCs w:val="20"/>
              </w:rPr>
              <w:t>AIMEDICAL Sp. z o.o.</w:t>
            </w:r>
          </w:p>
          <w:p w:rsidR="00E12FA8" w:rsidRPr="00801EEE" w:rsidRDefault="00E12FA8" w:rsidP="00DE22AB">
            <w:pPr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STOLARSKA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7</w:t>
            </w:r>
          </w:p>
          <w:p w:rsidR="00E12FA8" w:rsidRPr="00801EEE" w:rsidRDefault="00E12FA8" w:rsidP="00DE22AB">
            <w:pPr>
              <w:spacing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07-200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WYSZKÓW</w:t>
            </w:r>
          </w:p>
        </w:tc>
        <w:tc>
          <w:tcPr>
            <w:tcW w:w="2593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1 - Cena - 60.00</w:t>
            </w:r>
          </w:p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2 - okres dostawy  - 20.00</w:t>
            </w:r>
          </w:p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FA8" w:rsidRPr="00801EEE" w:rsidRDefault="00E12FA8" w:rsidP="00DE22AB">
            <w:pPr>
              <w:jc w:val="center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 xml:space="preserve">  100,00</w:t>
            </w:r>
          </w:p>
        </w:tc>
      </w:tr>
      <w:tr w:rsidR="00E12FA8" w:rsidRPr="00834EF4" w:rsidTr="00801EEE">
        <w:tc>
          <w:tcPr>
            <w:tcW w:w="2694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</w:t>
            </w:r>
            <w:r w:rsidRPr="00801EEE">
              <w:rPr>
                <w:sz w:val="22"/>
                <w:szCs w:val="20"/>
              </w:rPr>
              <w:t xml:space="preserve"> - </w:t>
            </w:r>
            <w:r w:rsidRPr="00801EEE">
              <w:rPr>
                <w:sz w:val="22"/>
                <w:szCs w:val="20"/>
              </w:rPr>
              <w:t xml:space="preserve">Lampa </w:t>
            </w:r>
            <w:proofErr w:type="spellStart"/>
            <w:r w:rsidRPr="00801EEE">
              <w:rPr>
                <w:sz w:val="22"/>
                <w:szCs w:val="20"/>
              </w:rPr>
              <w:t>czolowa</w:t>
            </w:r>
            <w:proofErr w:type="spellEnd"/>
            <w:r w:rsidRPr="00801EEE">
              <w:rPr>
                <w:sz w:val="22"/>
                <w:szCs w:val="20"/>
              </w:rPr>
              <w:t xml:space="preserve"> LED - 4szt.</w:t>
            </w:r>
          </w:p>
        </w:tc>
        <w:tc>
          <w:tcPr>
            <w:tcW w:w="3118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b/>
                <w:bCs/>
                <w:sz w:val="22"/>
                <w:szCs w:val="20"/>
              </w:rPr>
            </w:pPr>
            <w:proofErr w:type="spellStart"/>
            <w:r w:rsidRPr="00801EEE">
              <w:rPr>
                <w:b/>
                <w:bCs/>
                <w:sz w:val="22"/>
                <w:szCs w:val="20"/>
              </w:rPr>
              <w:t>Diatec</w:t>
            </w:r>
            <w:proofErr w:type="spellEnd"/>
            <w:r w:rsidRPr="00801EEE">
              <w:rPr>
                <w:b/>
                <w:bCs/>
                <w:sz w:val="22"/>
                <w:szCs w:val="20"/>
              </w:rPr>
              <w:t xml:space="preserve"> Polska sp. z o.o.</w:t>
            </w:r>
          </w:p>
          <w:p w:rsidR="00E12FA8" w:rsidRPr="00801EEE" w:rsidRDefault="00E12FA8" w:rsidP="00DE22AB">
            <w:pPr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al. Jana Pawła II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22</w:t>
            </w:r>
          </w:p>
          <w:p w:rsidR="00E12FA8" w:rsidRPr="00801EEE" w:rsidRDefault="00E12FA8" w:rsidP="00DE22AB">
            <w:pPr>
              <w:spacing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00-133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Warszawa</w:t>
            </w:r>
          </w:p>
        </w:tc>
        <w:tc>
          <w:tcPr>
            <w:tcW w:w="2593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1 - Cena - 60.00</w:t>
            </w:r>
          </w:p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2 - okres dostawy  - 20.00</w:t>
            </w:r>
          </w:p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FA8" w:rsidRPr="00801EEE" w:rsidRDefault="00E12FA8" w:rsidP="00DE22AB">
            <w:pPr>
              <w:jc w:val="center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 xml:space="preserve">  100,00</w:t>
            </w:r>
          </w:p>
        </w:tc>
      </w:tr>
      <w:tr w:rsidR="00E12FA8" w:rsidRPr="00834EF4" w:rsidTr="00801EEE">
        <w:tc>
          <w:tcPr>
            <w:tcW w:w="2694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4</w:t>
            </w:r>
            <w:r w:rsidRPr="00801EEE">
              <w:rPr>
                <w:sz w:val="22"/>
                <w:szCs w:val="20"/>
              </w:rPr>
              <w:t xml:space="preserve"> - </w:t>
            </w:r>
            <w:r w:rsidRPr="00801EEE">
              <w:rPr>
                <w:sz w:val="22"/>
                <w:szCs w:val="20"/>
              </w:rPr>
              <w:t>Wyposażenie gabinetu lekarskiego</w:t>
            </w:r>
          </w:p>
        </w:tc>
        <w:tc>
          <w:tcPr>
            <w:tcW w:w="3118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801EEE">
              <w:rPr>
                <w:b/>
                <w:bCs/>
                <w:sz w:val="22"/>
                <w:szCs w:val="20"/>
              </w:rPr>
              <w:t>Zakład Techniki Medycznej "TECH-MED" Sp. z o.o.</w:t>
            </w:r>
          </w:p>
          <w:p w:rsidR="00E12FA8" w:rsidRPr="00801EEE" w:rsidRDefault="00E12FA8" w:rsidP="00DE22AB">
            <w:pPr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Ernsta Petersona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6A</w:t>
            </w:r>
          </w:p>
          <w:p w:rsidR="00E12FA8" w:rsidRPr="00801EEE" w:rsidRDefault="00E12FA8" w:rsidP="00DE22AB">
            <w:pPr>
              <w:spacing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85-862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Bydgoszcz</w:t>
            </w:r>
          </w:p>
        </w:tc>
        <w:tc>
          <w:tcPr>
            <w:tcW w:w="2593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1 - Cena - 60.00</w:t>
            </w:r>
          </w:p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2 - okres dostawy  - 20.00</w:t>
            </w:r>
          </w:p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FA8" w:rsidRPr="00801EEE" w:rsidRDefault="00E12FA8" w:rsidP="00DE22AB">
            <w:pPr>
              <w:jc w:val="center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 xml:space="preserve">  100,00</w:t>
            </w:r>
          </w:p>
        </w:tc>
      </w:tr>
      <w:tr w:rsidR="00E12FA8" w:rsidRPr="00834EF4" w:rsidTr="00801EEE">
        <w:tc>
          <w:tcPr>
            <w:tcW w:w="2694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9</w:t>
            </w:r>
            <w:r w:rsidRPr="00801EEE">
              <w:rPr>
                <w:sz w:val="22"/>
                <w:szCs w:val="20"/>
              </w:rPr>
              <w:t xml:space="preserve"> - </w:t>
            </w:r>
            <w:r w:rsidRPr="00801EEE">
              <w:rPr>
                <w:sz w:val="22"/>
                <w:szCs w:val="20"/>
              </w:rPr>
              <w:t xml:space="preserve">System do diagnostyki i terapii niedowładów krtani oraz zaburzeń połykania -1 </w:t>
            </w:r>
            <w:proofErr w:type="spellStart"/>
            <w:r w:rsidRPr="00801EEE">
              <w:rPr>
                <w:sz w:val="22"/>
                <w:szCs w:val="20"/>
              </w:rPr>
              <w:t>kpl</w:t>
            </w:r>
            <w:proofErr w:type="spellEnd"/>
            <w:r w:rsidRPr="00801EEE">
              <w:rPr>
                <w:sz w:val="22"/>
                <w:szCs w:val="20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801EEE">
              <w:rPr>
                <w:b/>
                <w:bCs/>
                <w:sz w:val="22"/>
                <w:szCs w:val="20"/>
              </w:rPr>
              <w:t>HAS-MED Sp. z o.o.</w:t>
            </w:r>
          </w:p>
          <w:p w:rsidR="00E12FA8" w:rsidRPr="00801EEE" w:rsidRDefault="00E12FA8" w:rsidP="00DE22AB">
            <w:pPr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Młyńska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20</w:t>
            </w:r>
          </w:p>
          <w:p w:rsidR="00E12FA8" w:rsidRPr="00801EEE" w:rsidRDefault="00E12FA8" w:rsidP="00DE22AB">
            <w:pPr>
              <w:spacing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43-300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Bielsko-Biała</w:t>
            </w:r>
          </w:p>
        </w:tc>
        <w:tc>
          <w:tcPr>
            <w:tcW w:w="2593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1 - Cena - 60.00</w:t>
            </w:r>
          </w:p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2 - okres dostawy  - 20.00</w:t>
            </w:r>
          </w:p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FA8" w:rsidRPr="00801EEE" w:rsidRDefault="00E12FA8" w:rsidP="00DE22AB">
            <w:pPr>
              <w:jc w:val="center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 xml:space="preserve">  100,00</w:t>
            </w:r>
          </w:p>
        </w:tc>
      </w:tr>
      <w:tr w:rsidR="00E12FA8" w:rsidRPr="00834EF4" w:rsidTr="00801EEE">
        <w:tc>
          <w:tcPr>
            <w:tcW w:w="2694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10</w:t>
            </w:r>
            <w:r w:rsidRPr="00801EEE">
              <w:rPr>
                <w:sz w:val="22"/>
                <w:szCs w:val="20"/>
              </w:rPr>
              <w:t xml:space="preserve"> - </w:t>
            </w:r>
            <w:r w:rsidRPr="00801EEE">
              <w:rPr>
                <w:sz w:val="22"/>
                <w:szCs w:val="20"/>
              </w:rPr>
              <w:t xml:space="preserve">Monitor do bronchofiberoskopów - 1 </w:t>
            </w:r>
            <w:proofErr w:type="spellStart"/>
            <w:r w:rsidRPr="00801EEE">
              <w:rPr>
                <w:sz w:val="22"/>
                <w:szCs w:val="20"/>
              </w:rPr>
              <w:t>kpl</w:t>
            </w:r>
            <w:proofErr w:type="spellEnd"/>
            <w:r w:rsidRPr="00801EEE">
              <w:rPr>
                <w:sz w:val="22"/>
                <w:szCs w:val="20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b/>
                <w:bCs/>
                <w:sz w:val="22"/>
                <w:szCs w:val="20"/>
              </w:rPr>
            </w:pPr>
            <w:r w:rsidRPr="00801EEE">
              <w:rPr>
                <w:b/>
                <w:bCs/>
                <w:sz w:val="22"/>
                <w:szCs w:val="20"/>
              </w:rPr>
              <w:t>SKAMEX Spółka z ograniczona odpowiedzialnością</w:t>
            </w:r>
          </w:p>
          <w:p w:rsidR="00E12FA8" w:rsidRPr="00801EEE" w:rsidRDefault="00E12FA8" w:rsidP="00DE22AB">
            <w:pPr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ul. Częstochowska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38/52</w:t>
            </w:r>
          </w:p>
          <w:p w:rsidR="00E12FA8" w:rsidRPr="00801EEE" w:rsidRDefault="00E12FA8" w:rsidP="00DE22AB">
            <w:pPr>
              <w:spacing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93-121</w:t>
            </w:r>
            <w:r w:rsidRPr="00801EEE">
              <w:rPr>
                <w:sz w:val="22"/>
                <w:szCs w:val="20"/>
              </w:rPr>
              <w:t xml:space="preserve"> </w:t>
            </w:r>
            <w:r w:rsidRPr="00801EEE">
              <w:rPr>
                <w:sz w:val="22"/>
                <w:szCs w:val="20"/>
              </w:rPr>
              <w:t>Łódź</w:t>
            </w:r>
          </w:p>
        </w:tc>
        <w:tc>
          <w:tcPr>
            <w:tcW w:w="2593" w:type="dxa"/>
            <w:shd w:val="clear" w:color="auto" w:fill="auto"/>
          </w:tcPr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1 - Cena - 60.00</w:t>
            </w:r>
          </w:p>
          <w:p w:rsidR="00E12FA8" w:rsidRPr="00801EEE" w:rsidRDefault="00E12FA8" w:rsidP="00DE22AB">
            <w:pPr>
              <w:spacing w:before="40" w:after="40"/>
              <w:rPr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2 - okres dostawy  - 20.00</w:t>
            </w:r>
          </w:p>
          <w:p w:rsidR="00E12FA8" w:rsidRPr="00801EEE" w:rsidRDefault="00E12FA8" w:rsidP="00DE22AB">
            <w:pPr>
              <w:spacing w:before="40" w:after="40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>3 - okres gwarancji 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12FA8" w:rsidRPr="00801EEE" w:rsidRDefault="00E12FA8" w:rsidP="00DE22AB">
            <w:pPr>
              <w:jc w:val="center"/>
              <w:rPr>
                <w:color w:val="000000"/>
                <w:sz w:val="22"/>
                <w:szCs w:val="20"/>
              </w:rPr>
            </w:pPr>
            <w:r w:rsidRPr="00801EEE">
              <w:rPr>
                <w:sz w:val="22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Default="008642B3" w:rsidP="00801EE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801EEE" w:rsidRDefault="00801EEE" w:rsidP="00801EE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801EEE" w:rsidRDefault="00801EEE" w:rsidP="00801EE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801EEE" w:rsidRDefault="00801EEE" w:rsidP="00801EE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801EEE" w:rsidRDefault="00801EEE" w:rsidP="00801EEE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801EEE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801EEE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801EEE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801EEE">
        <w:rPr>
          <w:rFonts w:ascii="Arial Narrow" w:hAnsi="Arial Narrow"/>
          <w:b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>wywieszono dnia 04.07.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801EEE" w:rsidRDefault="00801EEE" w:rsidP="00801EEE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801EEE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801EEE" w:rsidRDefault="00801EEE" w:rsidP="00801EEE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801EEE" w:rsidRPr="00B464D3" w:rsidRDefault="00801EEE" w:rsidP="00801EEE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01EEE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927" w:rsidRDefault="007D0927">
      <w:r>
        <w:separator/>
      </w:r>
    </w:p>
  </w:endnote>
  <w:endnote w:type="continuationSeparator" w:id="0">
    <w:p w:rsidR="007D0927" w:rsidRDefault="007D0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927" w:rsidRDefault="007D0927">
      <w:r>
        <w:separator/>
      </w:r>
    </w:p>
  </w:footnote>
  <w:footnote w:type="continuationSeparator" w:id="0">
    <w:p w:rsidR="007D0927" w:rsidRDefault="007D0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92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0927"/>
    <w:rsid w:val="007E2ACC"/>
    <w:rsid w:val="007E68C5"/>
    <w:rsid w:val="00801EEE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2FA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697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2023-07-04T11:54:00Z</cp:lastPrinted>
  <dcterms:created xsi:type="dcterms:W3CDTF">2023-07-04T11:50:00Z</dcterms:created>
  <dcterms:modified xsi:type="dcterms:W3CDTF">2023-07-04T11:54:00Z</dcterms:modified>
</cp:coreProperties>
</file>