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1D239A" w:rsidP="00EB1359">
      <w:pPr>
        <w:spacing w:after="240"/>
        <w:jc w:val="right"/>
        <w:rPr>
          <w:sz w:val="22"/>
          <w:szCs w:val="22"/>
        </w:rPr>
      </w:pPr>
      <w:r w:rsidRPr="001D239A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1D239A">
        <w:rPr>
          <w:sz w:val="22"/>
          <w:szCs w:val="22"/>
        </w:rPr>
        <w:t>2023-07-04</w:t>
      </w:r>
    </w:p>
    <w:p w:rsidR="00EB1359" w:rsidRPr="003261E7" w:rsidRDefault="001D239A" w:rsidP="00EB1359">
      <w:pPr>
        <w:spacing w:after="40"/>
        <w:rPr>
          <w:b/>
          <w:bCs/>
          <w:sz w:val="22"/>
          <w:szCs w:val="22"/>
        </w:rPr>
      </w:pPr>
      <w:r w:rsidRPr="001D239A">
        <w:rPr>
          <w:b/>
          <w:bCs/>
          <w:sz w:val="22"/>
          <w:szCs w:val="22"/>
        </w:rPr>
        <w:t>10WSzKzP SPZOZ</w:t>
      </w:r>
    </w:p>
    <w:p w:rsidR="00EB1359" w:rsidRPr="003261E7" w:rsidRDefault="001D239A" w:rsidP="00EB1359">
      <w:pPr>
        <w:rPr>
          <w:sz w:val="22"/>
          <w:szCs w:val="22"/>
        </w:rPr>
      </w:pPr>
      <w:r w:rsidRPr="001D239A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1D239A">
        <w:rPr>
          <w:sz w:val="22"/>
          <w:szCs w:val="22"/>
        </w:rPr>
        <w:t>5</w:t>
      </w:r>
    </w:p>
    <w:p w:rsidR="00EB1359" w:rsidRPr="003261E7" w:rsidRDefault="001D239A" w:rsidP="00EB1359">
      <w:pPr>
        <w:rPr>
          <w:sz w:val="22"/>
          <w:szCs w:val="22"/>
        </w:rPr>
      </w:pPr>
      <w:r w:rsidRPr="001D239A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1D239A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C91228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1A49F8" w:rsidRDefault="001A49F8" w:rsidP="001A49F8">
      <w:pPr>
        <w:spacing w:after="120"/>
        <w:jc w:val="both"/>
        <w:rPr>
          <w:b/>
          <w:bCs/>
          <w:sz w:val="24"/>
          <w:szCs w:val="18"/>
        </w:rPr>
      </w:pPr>
    </w:p>
    <w:p w:rsidR="00C91228" w:rsidRPr="00C91228" w:rsidRDefault="00C91228" w:rsidP="00EB1359">
      <w:pPr>
        <w:spacing w:after="480"/>
        <w:jc w:val="both"/>
        <w:rPr>
          <w:b/>
          <w:bCs/>
          <w:sz w:val="24"/>
          <w:szCs w:val="18"/>
        </w:rPr>
      </w:pPr>
      <w:r w:rsidRPr="00C91228">
        <w:rPr>
          <w:b/>
          <w:bCs/>
          <w:sz w:val="24"/>
          <w:szCs w:val="18"/>
        </w:rPr>
        <w:t xml:space="preserve">Pismo nr  5007/ 23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C91228" w:rsidRPr="003261E7" w:rsidRDefault="00C91228" w:rsidP="00EB1359">
      <w:pPr>
        <w:spacing w:after="480"/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D239A" w:rsidRPr="003261E7" w:rsidTr="00DE22AB">
        <w:trPr>
          <w:trHeight w:val="638"/>
        </w:trPr>
        <w:tc>
          <w:tcPr>
            <w:tcW w:w="959" w:type="dxa"/>
            <w:shd w:val="clear" w:color="auto" w:fill="auto"/>
          </w:tcPr>
          <w:p w:rsidR="001D239A" w:rsidRPr="003261E7" w:rsidRDefault="001D239A" w:rsidP="00DE2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239A" w:rsidRPr="003261E7" w:rsidRDefault="001D239A" w:rsidP="00DE2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23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239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D239A">
              <w:rPr>
                <w:b/>
                <w:bCs/>
                <w:sz w:val="22"/>
                <w:szCs w:val="22"/>
              </w:rPr>
              <w:t>Dostawa sprzętu medycznego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D239A">
              <w:rPr>
                <w:b/>
                <w:sz w:val="22"/>
                <w:szCs w:val="22"/>
              </w:rPr>
              <w:t>74/2023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D239A" w:rsidRPr="001D239A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D239A" w:rsidRPr="001D239A">
        <w:rPr>
          <w:sz w:val="22"/>
          <w:szCs w:val="22"/>
        </w:rPr>
        <w:t>(</w:t>
      </w:r>
      <w:proofErr w:type="spellStart"/>
      <w:r w:rsidR="001D239A" w:rsidRPr="001D239A">
        <w:rPr>
          <w:sz w:val="22"/>
          <w:szCs w:val="22"/>
        </w:rPr>
        <w:t>t.j</w:t>
      </w:r>
      <w:proofErr w:type="spellEnd"/>
      <w:r w:rsidR="001D239A" w:rsidRPr="001D239A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1D239A" w:rsidRPr="00EB1359" w:rsidTr="00DE22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39A" w:rsidRPr="00710915" w:rsidRDefault="001D239A" w:rsidP="00DE22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239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39A" w:rsidRPr="00EB1359" w:rsidRDefault="001D239A" w:rsidP="00DE22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239A">
              <w:rPr>
                <w:b/>
                <w:sz w:val="22"/>
                <w:szCs w:val="22"/>
              </w:rPr>
              <w:t>Laser wysokoenergetyczny -1kpl.</w:t>
            </w:r>
          </w:p>
          <w:p w:rsidR="001D239A" w:rsidRDefault="001D239A" w:rsidP="00DE2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A49F8">
              <w:rPr>
                <w:sz w:val="22"/>
                <w:szCs w:val="22"/>
              </w:rPr>
              <w:t xml:space="preserve">  art. 255 pkt. 2  </w:t>
            </w:r>
          </w:p>
          <w:p w:rsidR="001D239A" w:rsidRDefault="001D239A" w:rsidP="00DE22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D239A" w:rsidRDefault="001D239A" w:rsidP="00DE2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D239A" w:rsidRPr="00EB1359" w:rsidRDefault="00C91228" w:rsidP="00DE22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złożono jedną ofertę, która została  odrzucona</w:t>
            </w:r>
          </w:p>
        </w:tc>
      </w:tr>
    </w:tbl>
    <w:p w:rsidR="001D239A" w:rsidRDefault="001D239A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1D239A" w:rsidRPr="00EB1359" w:rsidTr="00DE22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39A" w:rsidRPr="00710915" w:rsidRDefault="001D239A" w:rsidP="00DE22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239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39A" w:rsidRPr="00EB1359" w:rsidRDefault="001D239A" w:rsidP="00DE22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239A">
              <w:rPr>
                <w:b/>
                <w:sz w:val="22"/>
                <w:szCs w:val="22"/>
              </w:rPr>
              <w:t>Aparat do laseroterapii biostymulacyjnej - 1kpl.</w:t>
            </w:r>
          </w:p>
          <w:p w:rsidR="001D239A" w:rsidRDefault="001D239A" w:rsidP="00DE2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1A49F8">
              <w:rPr>
                <w:sz w:val="22"/>
                <w:szCs w:val="22"/>
              </w:rPr>
              <w:t xml:space="preserve"> </w:t>
            </w:r>
            <w:r w:rsidR="001A49F8">
              <w:rPr>
                <w:sz w:val="22"/>
                <w:szCs w:val="22"/>
              </w:rPr>
              <w:t>art.</w:t>
            </w:r>
            <w:r w:rsidR="001A49F8">
              <w:rPr>
                <w:sz w:val="22"/>
                <w:szCs w:val="22"/>
              </w:rPr>
              <w:t xml:space="preserve"> 255 pkt. 3</w:t>
            </w:r>
          </w:p>
          <w:p w:rsidR="001D239A" w:rsidRDefault="001D239A" w:rsidP="00DE22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1D239A" w:rsidRDefault="001D239A" w:rsidP="00DE2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D239A" w:rsidRPr="00EB1359" w:rsidRDefault="00C91228" w:rsidP="00DE22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</w:t>
            </w:r>
            <w:r w:rsidR="001D239A" w:rsidRPr="001D239A">
              <w:rPr>
                <w:sz w:val="22"/>
                <w:szCs w:val="22"/>
              </w:rPr>
              <w:t>dwie oferty, z czego  jedna została odrzucona, a druga przekracza  kwotę, która zamawiający może przeznaczyć na realizację zamówienia</w:t>
            </w:r>
          </w:p>
        </w:tc>
      </w:tr>
    </w:tbl>
    <w:p w:rsidR="001A49F8" w:rsidRDefault="001A49F8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1A49F8" w:rsidRPr="00EB1359" w:rsidTr="00BD6BB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F8" w:rsidRPr="00710915" w:rsidRDefault="001A49F8" w:rsidP="00BD6BB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239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F8" w:rsidRPr="00EB1359" w:rsidRDefault="001A49F8" w:rsidP="00BD6B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239A">
              <w:rPr>
                <w:b/>
                <w:sz w:val="22"/>
                <w:szCs w:val="22"/>
              </w:rPr>
              <w:t>System ogrzewania pacjenta z jednorazowymi akcesoriami - 2kpl.</w:t>
            </w:r>
          </w:p>
          <w:p w:rsidR="001A49F8" w:rsidRDefault="001A49F8" w:rsidP="00BD6BB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art. 255 pkt. 2  </w:t>
            </w:r>
          </w:p>
          <w:p w:rsidR="001A49F8" w:rsidRDefault="001A49F8" w:rsidP="00BD6BB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A49F8" w:rsidRDefault="001A49F8" w:rsidP="00BD6BB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A49F8" w:rsidRPr="00EB1359" w:rsidRDefault="001A49F8" w:rsidP="00BD6BB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złożono jedną ofertę, która została  odrzucona</w:t>
            </w:r>
          </w:p>
        </w:tc>
      </w:tr>
    </w:tbl>
    <w:p w:rsidR="00010B31" w:rsidRDefault="00010B31" w:rsidP="00C91228">
      <w:pPr>
        <w:spacing w:line="360" w:lineRule="au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1A49F8" w:rsidRPr="00EB1359" w:rsidTr="005126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9F8" w:rsidRPr="00EB1359" w:rsidRDefault="001A49F8" w:rsidP="005126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F8" w:rsidRPr="00EB1359" w:rsidRDefault="001A49F8" w:rsidP="0051261F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1A49F8" w:rsidRPr="00EB1359" w:rsidRDefault="001A49F8" w:rsidP="0051261F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A49F8" w:rsidRPr="00EB1359" w:rsidTr="0051261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F8" w:rsidRPr="00710915" w:rsidRDefault="001A49F8" w:rsidP="0051261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D239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9F8" w:rsidRPr="00EB1359" w:rsidRDefault="001A49F8" w:rsidP="005126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239A">
              <w:rPr>
                <w:b/>
                <w:sz w:val="22"/>
                <w:szCs w:val="22"/>
              </w:rPr>
              <w:t>System ogrzewania pacjenta - 2kpl.</w:t>
            </w:r>
          </w:p>
          <w:p w:rsidR="001A49F8" w:rsidRDefault="001A49F8" w:rsidP="0051261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art. 255 pkt. 2  </w:t>
            </w:r>
          </w:p>
          <w:p w:rsidR="001A49F8" w:rsidRDefault="001A49F8" w:rsidP="0051261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1A49F8" w:rsidRDefault="001A49F8" w:rsidP="0051261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A49F8" w:rsidRPr="00EB1359" w:rsidRDefault="001A49F8" w:rsidP="0051261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D239A">
              <w:rPr>
                <w:sz w:val="22"/>
                <w:szCs w:val="22"/>
              </w:rPr>
              <w:t>złożono jedną ofertę, która została  odrzucona</w:t>
            </w:r>
          </w:p>
        </w:tc>
      </w:tr>
    </w:tbl>
    <w:p w:rsidR="00C91228" w:rsidRDefault="00C91228" w:rsidP="00C91228">
      <w:pPr>
        <w:spacing w:line="360" w:lineRule="auto"/>
        <w:rPr>
          <w:sz w:val="24"/>
        </w:rPr>
      </w:pPr>
    </w:p>
    <w:p w:rsidR="00C91228" w:rsidRDefault="00C91228" w:rsidP="00C91228">
      <w:pPr>
        <w:spacing w:line="360" w:lineRule="auto"/>
        <w:rPr>
          <w:sz w:val="24"/>
        </w:rPr>
      </w:pPr>
    </w:p>
    <w:p w:rsidR="001A49F8" w:rsidRDefault="001A49F8" w:rsidP="001A49F8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91228" w:rsidRDefault="00C91228" w:rsidP="00C91228">
      <w:pPr>
        <w:spacing w:line="360" w:lineRule="auto"/>
        <w:rPr>
          <w:sz w:val="24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C91228" w:rsidRDefault="00C91228" w:rsidP="00C91228">
      <w:pPr>
        <w:rPr>
          <w:rFonts w:ascii="Arial Narrow" w:hAnsi="Arial Narrow"/>
        </w:rPr>
      </w:pPr>
    </w:p>
    <w:p w:rsidR="001A49F8" w:rsidRDefault="001A49F8" w:rsidP="00C91228">
      <w:pPr>
        <w:rPr>
          <w:rFonts w:ascii="Arial Narrow" w:hAnsi="Arial Narrow"/>
        </w:rPr>
      </w:pPr>
    </w:p>
    <w:p w:rsidR="001A49F8" w:rsidRDefault="001A49F8" w:rsidP="00C91228">
      <w:pPr>
        <w:rPr>
          <w:rFonts w:ascii="Arial Narrow" w:hAnsi="Arial Narrow"/>
        </w:rPr>
      </w:pPr>
    </w:p>
    <w:p w:rsidR="001A49F8" w:rsidRDefault="001A49F8" w:rsidP="00C91228">
      <w:pPr>
        <w:rPr>
          <w:rFonts w:ascii="Arial Narrow" w:hAnsi="Arial Narrow"/>
        </w:rPr>
      </w:pPr>
    </w:p>
    <w:p w:rsidR="00C91228" w:rsidRPr="00F92D35" w:rsidRDefault="00C91228" w:rsidP="00C9122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C91228" w:rsidRPr="00F92D35" w:rsidRDefault="00C91228" w:rsidP="00C91228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1A49F8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C91228" w:rsidRPr="001A49F8" w:rsidRDefault="00C91228" w:rsidP="00C91228">
      <w:pPr>
        <w:rPr>
          <w:rFonts w:ascii="Arial Narrow" w:hAnsi="Arial Narrow"/>
          <w:b/>
          <w:u w:val="single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1A49F8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1A49F8">
        <w:rPr>
          <w:rFonts w:ascii="Arial Narrow" w:hAnsi="Arial Narrow"/>
          <w:b/>
          <w:u w:val="single"/>
        </w:rPr>
        <w:t>str</w:t>
      </w:r>
      <w:proofErr w:type="spellEnd"/>
      <w:r w:rsidRPr="001A49F8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1A49F8">
        <w:rPr>
          <w:rFonts w:ascii="Arial Narrow" w:hAnsi="Arial Narrow"/>
          <w:b/>
          <w:u w:val="single"/>
        </w:rPr>
        <w:t>platf</w:t>
      </w:r>
      <w:proofErr w:type="spellEnd"/>
      <w:r w:rsidRPr="001A49F8">
        <w:rPr>
          <w:rFonts w:ascii="Arial Narrow" w:hAnsi="Arial Narrow"/>
          <w:b/>
          <w:u w:val="single"/>
        </w:rPr>
        <w:t>.: e-</w:t>
      </w:r>
      <w:proofErr w:type="spellStart"/>
      <w:r w:rsidRPr="001A49F8">
        <w:rPr>
          <w:rFonts w:ascii="Arial Narrow" w:hAnsi="Arial Narrow"/>
          <w:b/>
          <w:u w:val="single"/>
        </w:rPr>
        <w:t>propublico</w:t>
      </w:r>
      <w:proofErr w:type="spellEnd"/>
      <w:r w:rsidRPr="001A49F8">
        <w:rPr>
          <w:rFonts w:ascii="Arial Narrow" w:hAnsi="Arial Narrow"/>
          <w:b/>
          <w:u w:val="single"/>
        </w:rPr>
        <w:t>, SZP</w:t>
      </w:r>
    </w:p>
    <w:bookmarkEnd w:id="0"/>
    <w:p w:rsidR="00C91228" w:rsidRPr="00F92D35" w:rsidRDefault="00C91228" w:rsidP="00C9122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C91228" w:rsidRPr="00C91228" w:rsidRDefault="00C91228" w:rsidP="00C91228">
      <w:pPr>
        <w:spacing w:line="360" w:lineRule="auto"/>
        <w:rPr>
          <w:sz w:val="24"/>
        </w:rPr>
      </w:pP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39A" w:rsidRDefault="001D239A" w:rsidP="001D239A">
      <w:r>
        <w:separator/>
      </w:r>
    </w:p>
  </w:endnote>
  <w:endnote w:type="continuationSeparator" w:id="0">
    <w:p w:rsidR="001D239A" w:rsidRDefault="001D239A" w:rsidP="001D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39A" w:rsidRDefault="001D239A" w:rsidP="001D239A">
      <w:r>
        <w:separator/>
      </w:r>
    </w:p>
  </w:footnote>
  <w:footnote w:type="continuationSeparator" w:id="0">
    <w:p w:rsidR="001D239A" w:rsidRDefault="001D239A" w:rsidP="001D2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39A" w:rsidRDefault="001D2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F33"/>
    <w:rsid w:val="00010B31"/>
    <w:rsid w:val="00104963"/>
    <w:rsid w:val="00150F65"/>
    <w:rsid w:val="001A49F8"/>
    <w:rsid w:val="001D239A"/>
    <w:rsid w:val="005C7F33"/>
    <w:rsid w:val="00823326"/>
    <w:rsid w:val="00856A3E"/>
    <w:rsid w:val="00894412"/>
    <w:rsid w:val="009462DF"/>
    <w:rsid w:val="009500EB"/>
    <w:rsid w:val="00993EFC"/>
    <w:rsid w:val="00AB3E72"/>
    <w:rsid w:val="00AC1A4B"/>
    <w:rsid w:val="00C9122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D23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D23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284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2023-07-04T11:49:00Z</cp:lastPrinted>
  <dcterms:created xsi:type="dcterms:W3CDTF">2023-07-04T11:38:00Z</dcterms:created>
  <dcterms:modified xsi:type="dcterms:W3CDTF">2023-07-04T11:49:00Z</dcterms:modified>
</cp:coreProperties>
</file>