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52AAAC" w14:textId="77777777" w:rsidR="00FB7F50" w:rsidRPr="002245BE" w:rsidRDefault="003966C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966C4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3966C4">
        <w:rPr>
          <w:sz w:val="22"/>
          <w:szCs w:val="22"/>
        </w:rPr>
        <w:t>2023-07-04</w:t>
      </w:r>
    </w:p>
    <w:p w14:paraId="266A5CC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9763C65" w14:textId="77777777" w:rsidR="003966C4" w:rsidRPr="003966C4" w:rsidRDefault="003966C4" w:rsidP="00FB7F50">
      <w:pPr>
        <w:spacing w:after="40"/>
        <w:rPr>
          <w:b/>
          <w:bCs/>
          <w:sz w:val="22"/>
          <w:szCs w:val="22"/>
        </w:rPr>
      </w:pPr>
      <w:r w:rsidRPr="003966C4">
        <w:rPr>
          <w:b/>
          <w:bCs/>
          <w:sz w:val="22"/>
          <w:szCs w:val="22"/>
        </w:rPr>
        <w:t>Szpital Wojewódzki w Poznaniu</w:t>
      </w:r>
    </w:p>
    <w:p w14:paraId="27F7E36E" w14:textId="77777777" w:rsidR="00FB7F50" w:rsidRPr="002245BE" w:rsidRDefault="003966C4" w:rsidP="00FB7F50">
      <w:pPr>
        <w:spacing w:after="40"/>
        <w:rPr>
          <w:b/>
          <w:bCs/>
          <w:sz w:val="22"/>
          <w:szCs w:val="22"/>
        </w:rPr>
      </w:pPr>
      <w:r w:rsidRPr="003966C4">
        <w:rPr>
          <w:b/>
          <w:bCs/>
          <w:sz w:val="22"/>
          <w:szCs w:val="22"/>
        </w:rPr>
        <w:t>Dział Zamówień Publicznych</w:t>
      </w:r>
    </w:p>
    <w:p w14:paraId="6BDCCCA6" w14:textId="6541FF5C" w:rsidR="00FB7F50" w:rsidRPr="002245BE" w:rsidRDefault="00D1233A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3966C4" w:rsidRPr="003966C4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3966C4" w:rsidRPr="003966C4">
        <w:rPr>
          <w:sz w:val="22"/>
          <w:szCs w:val="22"/>
        </w:rPr>
        <w:t>7/19</w:t>
      </w:r>
    </w:p>
    <w:p w14:paraId="10A3E668" w14:textId="77777777" w:rsidR="00FB7F50" w:rsidRPr="002245BE" w:rsidRDefault="003966C4" w:rsidP="00FB7F50">
      <w:pPr>
        <w:rPr>
          <w:sz w:val="22"/>
          <w:szCs w:val="22"/>
        </w:rPr>
      </w:pPr>
      <w:r w:rsidRPr="003966C4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3966C4">
        <w:rPr>
          <w:sz w:val="22"/>
          <w:szCs w:val="22"/>
        </w:rPr>
        <w:t>Poznań</w:t>
      </w:r>
    </w:p>
    <w:p w14:paraId="023983C9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73816C7D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472BF9A3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7D14C74A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212E635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3966C4" w:rsidRPr="00607F9B" w14:paraId="50E9A97A" w14:textId="77777777" w:rsidTr="0087310E">
        <w:trPr>
          <w:trHeight w:val="638"/>
        </w:trPr>
        <w:tc>
          <w:tcPr>
            <w:tcW w:w="959" w:type="dxa"/>
            <w:shd w:val="clear" w:color="auto" w:fill="auto"/>
          </w:tcPr>
          <w:p w14:paraId="0BA69578" w14:textId="77777777" w:rsidR="003966C4" w:rsidRPr="00607F9B" w:rsidRDefault="003966C4" w:rsidP="008731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0C0D64B" w14:textId="79530242" w:rsidR="003966C4" w:rsidRPr="00607F9B" w:rsidRDefault="003966C4" w:rsidP="008731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966C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966C4">
              <w:rPr>
                <w:b/>
                <w:bCs/>
                <w:sz w:val="22"/>
                <w:szCs w:val="22"/>
              </w:rPr>
              <w:t>Materiały opatrunkowe (obłożenia) niezbędne do wykonywania nowych procedur witrektomii na Oddziale Okulistyki, materiały opatrunkowe, szwy chirurgiczne, wyroby medyczne dla Oddziału Okulistyki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966C4">
              <w:rPr>
                <w:b/>
                <w:sz w:val="22"/>
                <w:szCs w:val="22"/>
              </w:rPr>
              <w:t>SZW/DZP/39/2023</w:t>
            </w:r>
          </w:p>
        </w:tc>
      </w:tr>
    </w:tbl>
    <w:p w14:paraId="2F1789EF" w14:textId="77777777" w:rsidR="003966C4" w:rsidRPr="003966C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966C4" w:rsidRPr="003966C4">
        <w:rPr>
          <w:b/>
          <w:sz w:val="22"/>
          <w:szCs w:val="22"/>
        </w:rPr>
        <w:t>Szpital Wojewódzki w Poznaniu</w:t>
      </w:r>
    </w:p>
    <w:p w14:paraId="35135CC8" w14:textId="008A9352" w:rsidR="008642B3" w:rsidRDefault="003966C4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3966C4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3966C4">
        <w:rPr>
          <w:sz w:val="22"/>
          <w:szCs w:val="22"/>
        </w:rPr>
        <w:t>(t.j. Dz. U. z 2022r. poz. 1710)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D1233A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966C4" w14:paraId="42F7E307" w14:textId="77777777" w:rsidTr="0087310E">
        <w:trPr>
          <w:cantSplit/>
        </w:trPr>
        <w:tc>
          <w:tcPr>
            <w:tcW w:w="9498" w:type="dxa"/>
          </w:tcPr>
          <w:p w14:paraId="42DB3F05" w14:textId="77777777" w:rsidR="003966C4" w:rsidRPr="00D26ED6" w:rsidRDefault="003966C4" w:rsidP="0087310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966C4">
              <w:rPr>
                <w:b/>
                <w:sz w:val="22"/>
                <w:szCs w:val="22"/>
              </w:rPr>
              <w:t>Consultronix</w:t>
            </w:r>
            <w:proofErr w:type="spellEnd"/>
            <w:r w:rsidRPr="003966C4">
              <w:rPr>
                <w:b/>
                <w:sz w:val="22"/>
                <w:szCs w:val="22"/>
              </w:rPr>
              <w:t xml:space="preserve"> S.A.</w:t>
            </w:r>
          </w:p>
          <w:p w14:paraId="700D7EE7" w14:textId="467D2B1A" w:rsidR="003966C4" w:rsidRPr="009F0E5C" w:rsidRDefault="006F28A3" w:rsidP="0087310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3966C4" w:rsidRPr="003966C4">
              <w:rPr>
                <w:bCs/>
                <w:sz w:val="22"/>
                <w:szCs w:val="22"/>
              </w:rPr>
              <w:t>Przemysłowa</w:t>
            </w:r>
            <w:r w:rsidR="003966C4" w:rsidRPr="009F0E5C">
              <w:rPr>
                <w:bCs/>
                <w:sz w:val="22"/>
                <w:szCs w:val="22"/>
              </w:rPr>
              <w:t xml:space="preserve"> </w:t>
            </w:r>
            <w:r w:rsidR="003966C4" w:rsidRPr="003966C4">
              <w:rPr>
                <w:bCs/>
                <w:sz w:val="22"/>
                <w:szCs w:val="22"/>
              </w:rPr>
              <w:t>17</w:t>
            </w:r>
            <w:r w:rsidR="003966C4">
              <w:rPr>
                <w:bCs/>
                <w:sz w:val="22"/>
                <w:szCs w:val="22"/>
              </w:rPr>
              <w:t xml:space="preserve"> </w:t>
            </w:r>
          </w:p>
          <w:p w14:paraId="50CA46D3" w14:textId="77777777" w:rsidR="003966C4" w:rsidRPr="009F0E5C" w:rsidRDefault="003966C4" w:rsidP="0087310E">
            <w:pPr>
              <w:jc w:val="both"/>
              <w:rPr>
                <w:bCs/>
                <w:sz w:val="22"/>
                <w:szCs w:val="22"/>
              </w:rPr>
            </w:pPr>
            <w:r w:rsidRPr="003966C4">
              <w:rPr>
                <w:bCs/>
                <w:sz w:val="22"/>
                <w:szCs w:val="22"/>
              </w:rPr>
              <w:t>32-083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966C4">
              <w:rPr>
                <w:bCs/>
                <w:sz w:val="22"/>
                <w:szCs w:val="22"/>
              </w:rPr>
              <w:t>Balice</w:t>
            </w:r>
          </w:p>
          <w:p w14:paraId="7B0BDD7F" w14:textId="77777777" w:rsidR="003966C4" w:rsidRDefault="003966C4" w:rsidP="0087310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13D50F8" w14:textId="77777777" w:rsidR="003966C4" w:rsidRPr="00D1233A" w:rsidRDefault="003966C4" w:rsidP="0087310E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1233A">
              <w:rPr>
                <w:sz w:val="22"/>
                <w:szCs w:val="22"/>
                <w:u w:val="single"/>
              </w:rPr>
              <w:t xml:space="preserve">Zadanie nr 7: Błękit </w:t>
            </w:r>
            <w:proofErr w:type="spellStart"/>
            <w:r w:rsidRPr="00D1233A">
              <w:rPr>
                <w:sz w:val="22"/>
                <w:szCs w:val="22"/>
                <w:u w:val="single"/>
              </w:rPr>
              <w:t>trypanu</w:t>
            </w:r>
            <w:proofErr w:type="spellEnd"/>
            <w:r w:rsidRPr="00D1233A">
              <w:rPr>
                <w:sz w:val="22"/>
                <w:szCs w:val="22"/>
                <w:u w:val="single"/>
              </w:rPr>
              <w:t xml:space="preserve"> za cenę brutto </w:t>
            </w:r>
            <w:r w:rsidRPr="00D1233A">
              <w:rPr>
                <w:b/>
                <w:sz w:val="22"/>
                <w:szCs w:val="22"/>
                <w:u w:val="single"/>
              </w:rPr>
              <w:t>3 996.00 zł</w:t>
            </w:r>
            <w:r w:rsidRPr="00D1233A">
              <w:rPr>
                <w:bCs/>
                <w:sz w:val="22"/>
                <w:szCs w:val="22"/>
                <w:u w:val="single"/>
              </w:rPr>
              <w:t>.</w:t>
            </w:r>
          </w:p>
          <w:p w14:paraId="7857E912" w14:textId="77777777" w:rsidR="003966C4" w:rsidRPr="00D26ED6" w:rsidRDefault="003966C4" w:rsidP="0087310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F955378" w14:textId="4AEB6D45" w:rsidR="003966C4" w:rsidRPr="003966C4" w:rsidRDefault="003966C4" w:rsidP="006F28A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66C4">
              <w:t xml:space="preserve">Oferta otrzymała największą ilość punktów - łącznie 100,00 - w oparciu o określone </w:t>
            </w:r>
            <w:r w:rsidR="006F28A3">
              <w:br/>
            </w:r>
            <w:r w:rsidRPr="003966C4">
              <w:t xml:space="preserve">przez Zamawiającego w SWZ kryteria oceny ofert tj. przyznano: Cena oferty brutto - 100,00 pkt. </w:t>
            </w:r>
          </w:p>
          <w:p w14:paraId="7EB00D37" w14:textId="77777777" w:rsidR="003966C4" w:rsidRDefault="003966C4" w:rsidP="006F28A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66C4">
              <w:t>Oferta spełnia wszystkie wymagania formalno - prawne i jest zgodna z zapisami SWZ.</w:t>
            </w:r>
          </w:p>
        </w:tc>
      </w:tr>
      <w:tr w:rsidR="003966C4" w14:paraId="6065213D" w14:textId="77777777" w:rsidTr="0087310E">
        <w:trPr>
          <w:cantSplit/>
        </w:trPr>
        <w:tc>
          <w:tcPr>
            <w:tcW w:w="9498" w:type="dxa"/>
          </w:tcPr>
          <w:p w14:paraId="3ACD5AAF" w14:textId="77777777" w:rsidR="003966C4" w:rsidRPr="00D26ED6" w:rsidRDefault="003966C4" w:rsidP="0087310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966C4">
              <w:rPr>
                <w:b/>
                <w:sz w:val="22"/>
                <w:szCs w:val="22"/>
              </w:rPr>
              <w:lastRenderedPageBreak/>
              <w:t>Bausch&amp;Lomb</w:t>
            </w:r>
            <w:proofErr w:type="spellEnd"/>
            <w:r w:rsidRPr="003966C4">
              <w:rPr>
                <w:b/>
                <w:sz w:val="22"/>
                <w:szCs w:val="22"/>
              </w:rPr>
              <w:t xml:space="preserve"> Poland Sp. z o. o.</w:t>
            </w:r>
          </w:p>
          <w:p w14:paraId="731CCEED" w14:textId="77777777" w:rsidR="003966C4" w:rsidRPr="009F0E5C" w:rsidRDefault="003966C4" w:rsidP="0087310E">
            <w:pPr>
              <w:jc w:val="both"/>
              <w:rPr>
                <w:bCs/>
                <w:sz w:val="22"/>
                <w:szCs w:val="22"/>
              </w:rPr>
            </w:pPr>
            <w:r w:rsidRPr="003966C4">
              <w:rPr>
                <w:bCs/>
                <w:sz w:val="22"/>
                <w:szCs w:val="22"/>
              </w:rPr>
              <w:t>ul. Al. Szucha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966C4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966C4">
              <w:rPr>
                <w:bCs/>
                <w:sz w:val="22"/>
                <w:szCs w:val="22"/>
              </w:rPr>
              <w:t>/15</w:t>
            </w:r>
          </w:p>
          <w:p w14:paraId="333B54C2" w14:textId="77777777" w:rsidR="003966C4" w:rsidRPr="009F0E5C" w:rsidRDefault="003966C4" w:rsidP="0087310E">
            <w:pPr>
              <w:jc w:val="both"/>
              <w:rPr>
                <w:bCs/>
                <w:sz w:val="22"/>
                <w:szCs w:val="22"/>
              </w:rPr>
            </w:pPr>
            <w:r w:rsidRPr="003966C4">
              <w:rPr>
                <w:bCs/>
                <w:sz w:val="22"/>
                <w:szCs w:val="22"/>
              </w:rPr>
              <w:t>00-580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966C4">
              <w:rPr>
                <w:bCs/>
                <w:sz w:val="22"/>
                <w:szCs w:val="22"/>
              </w:rPr>
              <w:t>Warszawa</w:t>
            </w:r>
          </w:p>
          <w:p w14:paraId="062F574B" w14:textId="77777777" w:rsidR="003966C4" w:rsidRDefault="003966C4" w:rsidP="0087310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134904A" w14:textId="77777777" w:rsidR="003966C4" w:rsidRPr="00D1233A" w:rsidRDefault="003966C4" w:rsidP="0087310E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1233A">
              <w:rPr>
                <w:sz w:val="22"/>
                <w:szCs w:val="22"/>
                <w:u w:val="single"/>
              </w:rPr>
              <w:t xml:space="preserve">Zadanie nr 9: Kaniula do </w:t>
            </w:r>
            <w:proofErr w:type="spellStart"/>
            <w:r w:rsidRPr="00D1233A">
              <w:rPr>
                <w:sz w:val="22"/>
                <w:szCs w:val="22"/>
                <w:u w:val="single"/>
              </w:rPr>
              <w:t>hydrodysekcji</w:t>
            </w:r>
            <w:proofErr w:type="spellEnd"/>
            <w:r w:rsidRPr="00D1233A">
              <w:rPr>
                <w:sz w:val="22"/>
                <w:szCs w:val="22"/>
                <w:u w:val="single"/>
              </w:rPr>
              <w:t xml:space="preserve">, 27GA, 27G x 22mm za cenę brutto </w:t>
            </w:r>
            <w:r w:rsidRPr="00D1233A">
              <w:rPr>
                <w:b/>
                <w:sz w:val="22"/>
                <w:szCs w:val="22"/>
                <w:u w:val="single"/>
              </w:rPr>
              <w:t>3 969.00 zł</w:t>
            </w:r>
            <w:r w:rsidRPr="00D1233A">
              <w:rPr>
                <w:bCs/>
                <w:sz w:val="22"/>
                <w:szCs w:val="22"/>
                <w:u w:val="single"/>
              </w:rPr>
              <w:t>.</w:t>
            </w:r>
          </w:p>
          <w:p w14:paraId="389061FE" w14:textId="77777777" w:rsidR="003966C4" w:rsidRPr="00D26ED6" w:rsidRDefault="003966C4" w:rsidP="0087310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60C1176" w14:textId="44CBCE54" w:rsidR="003966C4" w:rsidRPr="003966C4" w:rsidRDefault="003966C4" w:rsidP="006F28A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66C4">
              <w:t xml:space="preserve">Oferta otrzymała największą ilość punktów - łącznie 100,00 - w oparciu o określone </w:t>
            </w:r>
            <w:r w:rsidR="006F28A3">
              <w:br/>
            </w:r>
            <w:r w:rsidRPr="003966C4">
              <w:t xml:space="preserve">przez Zamawiającego w SWZ kryteria oceny ofert tj. przyznano: Cena oferty brutto - 100,00 pkt. </w:t>
            </w:r>
          </w:p>
          <w:p w14:paraId="68069A94" w14:textId="77777777" w:rsidR="003966C4" w:rsidRDefault="003966C4" w:rsidP="006F28A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66C4">
              <w:t>Oferta spełnia wszystkie wymagania formalno - prawne i jest zgodna z zapisami SWZ.</w:t>
            </w:r>
          </w:p>
        </w:tc>
      </w:tr>
      <w:tr w:rsidR="003966C4" w14:paraId="3DBAC4DA" w14:textId="77777777" w:rsidTr="0087310E">
        <w:trPr>
          <w:cantSplit/>
        </w:trPr>
        <w:tc>
          <w:tcPr>
            <w:tcW w:w="9498" w:type="dxa"/>
          </w:tcPr>
          <w:p w14:paraId="22B91C92" w14:textId="2F9B043D" w:rsidR="003966C4" w:rsidRPr="00D26ED6" w:rsidRDefault="00481A49" w:rsidP="0087310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Optotech</w:t>
            </w:r>
            <w:proofErr w:type="spellEnd"/>
            <w:r w:rsidR="003966C4" w:rsidRPr="003966C4">
              <w:rPr>
                <w:b/>
                <w:sz w:val="22"/>
                <w:szCs w:val="22"/>
              </w:rPr>
              <w:t xml:space="preserve"> Sp. z o.o. Sp. k.</w:t>
            </w:r>
          </w:p>
          <w:p w14:paraId="3289C6BC" w14:textId="3C5A3AC3" w:rsidR="003966C4" w:rsidRPr="009F0E5C" w:rsidRDefault="003966C4" w:rsidP="0087310E">
            <w:pPr>
              <w:jc w:val="both"/>
              <w:rPr>
                <w:bCs/>
                <w:sz w:val="22"/>
                <w:szCs w:val="22"/>
              </w:rPr>
            </w:pPr>
            <w:r w:rsidRPr="003966C4"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="006F28A3">
              <w:rPr>
                <w:bCs/>
                <w:sz w:val="22"/>
                <w:szCs w:val="22"/>
              </w:rPr>
              <w:t>Wimmera</w:t>
            </w:r>
            <w:proofErr w:type="spellEnd"/>
            <w:r w:rsidR="006F28A3">
              <w:rPr>
                <w:bCs/>
                <w:sz w:val="22"/>
                <w:szCs w:val="22"/>
              </w:rPr>
              <w:t xml:space="preserve"> 67E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A99EEE3" w14:textId="3B232719" w:rsidR="003966C4" w:rsidRPr="009F0E5C" w:rsidRDefault="003966C4" w:rsidP="0087310E">
            <w:pPr>
              <w:jc w:val="both"/>
              <w:rPr>
                <w:bCs/>
                <w:sz w:val="22"/>
                <w:szCs w:val="22"/>
              </w:rPr>
            </w:pPr>
            <w:r w:rsidRPr="003966C4">
              <w:rPr>
                <w:bCs/>
                <w:sz w:val="22"/>
                <w:szCs w:val="22"/>
              </w:rPr>
              <w:t>32-</w:t>
            </w:r>
            <w:r w:rsidR="006F28A3">
              <w:rPr>
                <w:bCs/>
                <w:sz w:val="22"/>
                <w:szCs w:val="22"/>
              </w:rPr>
              <w:t>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6F28A3">
              <w:rPr>
                <w:bCs/>
                <w:sz w:val="22"/>
                <w:szCs w:val="22"/>
              </w:rPr>
              <w:t>Niepołomice</w:t>
            </w:r>
          </w:p>
          <w:p w14:paraId="2E6E7D71" w14:textId="77777777" w:rsidR="003966C4" w:rsidRDefault="003966C4" w:rsidP="0087310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FCF1F02" w14:textId="77777777" w:rsidR="003966C4" w:rsidRPr="00D1233A" w:rsidRDefault="003966C4" w:rsidP="0087310E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1233A">
              <w:rPr>
                <w:sz w:val="22"/>
                <w:szCs w:val="22"/>
                <w:u w:val="single"/>
              </w:rPr>
              <w:t xml:space="preserve">Zadanie nr 10: Paski </w:t>
            </w:r>
            <w:proofErr w:type="spellStart"/>
            <w:r w:rsidRPr="00D1233A">
              <w:rPr>
                <w:sz w:val="22"/>
                <w:szCs w:val="22"/>
                <w:u w:val="single"/>
              </w:rPr>
              <w:t>fluoresceinowe</w:t>
            </w:r>
            <w:proofErr w:type="spellEnd"/>
            <w:r w:rsidRPr="00D1233A">
              <w:rPr>
                <w:sz w:val="22"/>
                <w:szCs w:val="22"/>
                <w:u w:val="single"/>
              </w:rPr>
              <w:t xml:space="preserve">, sterylne, osobno pakowane, jednorazowe za cenę brutto </w:t>
            </w:r>
            <w:r w:rsidRPr="00D1233A">
              <w:rPr>
                <w:b/>
                <w:sz w:val="22"/>
                <w:szCs w:val="22"/>
                <w:u w:val="single"/>
              </w:rPr>
              <w:t>4 060.80 zł</w:t>
            </w:r>
            <w:r w:rsidRPr="00D1233A">
              <w:rPr>
                <w:bCs/>
                <w:sz w:val="22"/>
                <w:szCs w:val="22"/>
                <w:u w:val="single"/>
              </w:rPr>
              <w:t>.</w:t>
            </w:r>
          </w:p>
          <w:p w14:paraId="27E56A18" w14:textId="77777777" w:rsidR="003966C4" w:rsidRPr="00D26ED6" w:rsidRDefault="003966C4" w:rsidP="0087310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723D072" w14:textId="4E9FC4AB" w:rsidR="003966C4" w:rsidRPr="003966C4" w:rsidRDefault="003966C4" w:rsidP="006F28A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66C4">
              <w:t xml:space="preserve">Oferta otrzymała największą ilość punktów - łącznie 100,00 - w oparciu o określone </w:t>
            </w:r>
            <w:r w:rsidR="006F28A3">
              <w:br/>
            </w:r>
            <w:r w:rsidRPr="003966C4">
              <w:t xml:space="preserve">przez Zamawiającego w SWZ kryteria oceny ofert tj. przyznano: Cena oferty brutto - 100,00 pkt. </w:t>
            </w:r>
          </w:p>
          <w:p w14:paraId="240061F5" w14:textId="77777777" w:rsidR="003966C4" w:rsidRDefault="003966C4" w:rsidP="006F28A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66C4">
              <w:t>Oferta spełnia wszystkie wymagania formalno - prawne i jest zgodna z zapisami SWZ.</w:t>
            </w:r>
          </w:p>
        </w:tc>
      </w:tr>
      <w:tr w:rsidR="003966C4" w14:paraId="4665DE80" w14:textId="77777777" w:rsidTr="0087310E">
        <w:trPr>
          <w:cantSplit/>
        </w:trPr>
        <w:tc>
          <w:tcPr>
            <w:tcW w:w="9498" w:type="dxa"/>
          </w:tcPr>
          <w:p w14:paraId="411EB8A9" w14:textId="77777777" w:rsidR="003966C4" w:rsidRPr="00D26ED6" w:rsidRDefault="003966C4" w:rsidP="0087310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66C4">
              <w:rPr>
                <w:b/>
                <w:sz w:val="22"/>
                <w:szCs w:val="22"/>
              </w:rPr>
              <w:t>Toruńskie Zakłady Materiałów Opatrunkowych S.A.</w:t>
            </w:r>
          </w:p>
          <w:p w14:paraId="529F0096" w14:textId="1E8240F2" w:rsidR="003966C4" w:rsidRPr="009F0E5C" w:rsidRDefault="006F28A3" w:rsidP="0087310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3966C4" w:rsidRPr="003966C4">
              <w:rPr>
                <w:bCs/>
                <w:sz w:val="22"/>
                <w:szCs w:val="22"/>
              </w:rPr>
              <w:t>Żółkiewskiego</w:t>
            </w:r>
            <w:r w:rsidR="003966C4" w:rsidRPr="009F0E5C">
              <w:rPr>
                <w:bCs/>
                <w:sz w:val="22"/>
                <w:szCs w:val="22"/>
              </w:rPr>
              <w:t xml:space="preserve"> </w:t>
            </w:r>
            <w:r w:rsidR="003966C4" w:rsidRPr="003966C4">
              <w:rPr>
                <w:bCs/>
                <w:sz w:val="22"/>
                <w:szCs w:val="22"/>
              </w:rPr>
              <w:t>20/26</w:t>
            </w:r>
            <w:r w:rsidR="003966C4">
              <w:rPr>
                <w:bCs/>
                <w:sz w:val="22"/>
                <w:szCs w:val="22"/>
              </w:rPr>
              <w:t xml:space="preserve"> </w:t>
            </w:r>
          </w:p>
          <w:p w14:paraId="38E6687D" w14:textId="77777777" w:rsidR="003966C4" w:rsidRPr="009F0E5C" w:rsidRDefault="003966C4" w:rsidP="0087310E">
            <w:pPr>
              <w:jc w:val="both"/>
              <w:rPr>
                <w:bCs/>
                <w:sz w:val="22"/>
                <w:szCs w:val="22"/>
              </w:rPr>
            </w:pPr>
            <w:r w:rsidRPr="003966C4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966C4">
              <w:rPr>
                <w:bCs/>
                <w:sz w:val="22"/>
                <w:szCs w:val="22"/>
              </w:rPr>
              <w:t>Toruń</w:t>
            </w:r>
          </w:p>
          <w:p w14:paraId="7A434FC2" w14:textId="77777777" w:rsidR="003966C4" w:rsidRDefault="003966C4" w:rsidP="0087310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357C934" w14:textId="77777777" w:rsidR="003966C4" w:rsidRPr="00D1233A" w:rsidRDefault="003966C4" w:rsidP="0087310E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1233A">
              <w:rPr>
                <w:sz w:val="22"/>
                <w:szCs w:val="22"/>
                <w:u w:val="single"/>
              </w:rPr>
              <w:t xml:space="preserve">Zadanie nr 11: Zestaw do iniekcji do </w:t>
            </w:r>
            <w:proofErr w:type="spellStart"/>
            <w:r w:rsidRPr="00D1233A">
              <w:rPr>
                <w:sz w:val="22"/>
                <w:szCs w:val="22"/>
                <w:u w:val="single"/>
              </w:rPr>
              <w:t>szklistkowych</w:t>
            </w:r>
            <w:proofErr w:type="spellEnd"/>
            <w:r w:rsidRPr="00D1233A">
              <w:rPr>
                <w:sz w:val="22"/>
                <w:szCs w:val="22"/>
                <w:u w:val="single"/>
              </w:rPr>
              <w:t xml:space="preserve"> za cenę brutto </w:t>
            </w:r>
            <w:r w:rsidRPr="00D1233A">
              <w:rPr>
                <w:b/>
                <w:sz w:val="22"/>
                <w:szCs w:val="22"/>
                <w:u w:val="single"/>
              </w:rPr>
              <w:t>63 990.00 zł</w:t>
            </w:r>
            <w:r w:rsidRPr="00D1233A">
              <w:rPr>
                <w:bCs/>
                <w:sz w:val="22"/>
                <w:szCs w:val="22"/>
                <w:u w:val="single"/>
              </w:rPr>
              <w:t>.</w:t>
            </w:r>
          </w:p>
          <w:p w14:paraId="59CE8FF4" w14:textId="77777777" w:rsidR="003966C4" w:rsidRPr="00D26ED6" w:rsidRDefault="003966C4" w:rsidP="0087310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4756917" w14:textId="06023645" w:rsidR="003966C4" w:rsidRPr="003966C4" w:rsidRDefault="003966C4" w:rsidP="006F28A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66C4">
              <w:t xml:space="preserve">Oferta otrzymała największą ilość punktów - łącznie 100,00 - w oparciu o określone </w:t>
            </w:r>
            <w:r w:rsidR="006F28A3">
              <w:br/>
            </w:r>
            <w:r w:rsidRPr="003966C4">
              <w:t xml:space="preserve">przez Zamawiającego w SWZ kryteria oceny ofert tj. przyznano: Cena oferty brutto - 100,00 pkt. </w:t>
            </w:r>
          </w:p>
          <w:p w14:paraId="074D9550" w14:textId="77777777" w:rsidR="003966C4" w:rsidRDefault="003966C4" w:rsidP="006F28A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66C4">
              <w:t>Oferta spełnia wszystkie wymagania formalno - prawne i jest zgodna z zapisami SWZ.</w:t>
            </w:r>
          </w:p>
        </w:tc>
      </w:tr>
      <w:tr w:rsidR="003966C4" w14:paraId="23831382" w14:textId="77777777" w:rsidTr="0087310E">
        <w:trPr>
          <w:cantSplit/>
        </w:trPr>
        <w:tc>
          <w:tcPr>
            <w:tcW w:w="9498" w:type="dxa"/>
          </w:tcPr>
          <w:p w14:paraId="4D15B66E" w14:textId="77777777" w:rsidR="003966C4" w:rsidRPr="00D26ED6" w:rsidRDefault="003966C4" w:rsidP="0087310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966C4">
              <w:rPr>
                <w:b/>
                <w:sz w:val="22"/>
                <w:szCs w:val="22"/>
              </w:rPr>
              <w:t>Alcon</w:t>
            </w:r>
            <w:proofErr w:type="spellEnd"/>
            <w:r w:rsidRPr="003966C4">
              <w:rPr>
                <w:b/>
                <w:sz w:val="22"/>
                <w:szCs w:val="22"/>
              </w:rPr>
              <w:t xml:space="preserve"> Polska Sp. z o.o.</w:t>
            </w:r>
          </w:p>
          <w:p w14:paraId="5504834F" w14:textId="1181D001" w:rsidR="003966C4" w:rsidRPr="009F0E5C" w:rsidRDefault="006F28A3" w:rsidP="0087310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3966C4" w:rsidRPr="003966C4">
              <w:rPr>
                <w:bCs/>
                <w:sz w:val="22"/>
                <w:szCs w:val="22"/>
              </w:rPr>
              <w:t>Marynarska</w:t>
            </w:r>
            <w:r w:rsidR="003966C4" w:rsidRPr="009F0E5C">
              <w:rPr>
                <w:bCs/>
                <w:sz w:val="22"/>
                <w:szCs w:val="22"/>
              </w:rPr>
              <w:t xml:space="preserve"> </w:t>
            </w:r>
            <w:r w:rsidR="003966C4" w:rsidRPr="003966C4">
              <w:rPr>
                <w:bCs/>
                <w:sz w:val="22"/>
                <w:szCs w:val="22"/>
              </w:rPr>
              <w:t>15</w:t>
            </w:r>
            <w:r w:rsidR="003966C4">
              <w:rPr>
                <w:bCs/>
                <w:sz w:val="22"/>
                <w:szCs w:val="22"/>
              </w:rPr>
              <w:t xml:space="preserve"> </w:t>
            </w:r>
          </w:p>
          <w:p w14:paraId="292E5660" w14:textId="77777777" w:rsidR="003966C4" w:rsidRPr="009F0E5C" w:rsidRDefault="003966C4" w:rsidP="0087310E">
            <w:pPr>
              <w:jc w:val="both"/>
              <w:rPr>
                <w:bCs/>
                <w:sz w:val="22"/>
                <w:szCs w:val="22"/>
              </w:rPr>
            </w:pPr>
            <w:r w:rsidRPr="003966C4">
              <w:rPr>
                <w:bCs/>
                <w:sz w:val="22"/>
                <w:szCs w:val="22"/>
              </w:rPr>
              <w:t>02-674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966C4">
              <w:rPr>
                <w:bCs/>
                <w:sz w:val="22"/>
                <w:szCs w:val="22"/>
              </w:rPr>
              <w:t>Warszawa</w:t>
            </w:r>
          </w:p>
          <w:p w14:paraId="71B47132" w14:textId="77777777" w:rsidR="003966C4" w:rsidRDefault="003966C4" w:rsidP="0087310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2678094" w14:textId="77777777" w:rsidR="003966C4" w:rsidRPr="00D1233A" w:rsidRDefault="003966C4" w:rsidP="0087310E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1233A">
              <w:rPr>
                <w:sz w:val="22"/>
                <w:szCs w:val="22"/>
                <w:u w:val="single"/>
              </w:rPr>
              <w:t xml:space="preserve">Zadanie nr 12: Roztwór do wewnątrzgałkowych irygacji za cenę brutto </w:t>
            </w:r>
            <w:r w:rsidRPr="00D1233A">
              <w:rPr>
                <w:b/>
                <w:sz w:val="22"/>
                <w:szCs w:val="22"/>
                <w:u w:val="single"/>
              </w:rPr>
              <w:t>94 122.00 zł</w:t>
            </w:r>
            <w:r w:rsidRPr="00D1233A">
              <w:rPr>
                <w:bCs/>
                <w:sz w:val="22"/>
                <w:szCs w:val="22"/>
                <w:u w:val="single"/>
              </w:rPr>
              <w:t>.</w:t>
            </w:r>
          </w:p>
          <w:p w14:paraId="47BC7985" w14:textId="77777777" w:rsidR="003966C4" w:rsidRPr="00D26ED6" w:rsidRDefault="003966C4" w:rsidP="0087310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48EAF4C" w14:textId="1DD1E009" w:rsidR="003966C4" w:rsidRPr="003966C4" w:rsidRDefault="003966C4" w:rsidP="006F28A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66C4">
              <w:t xml:space="preserve">Oferta otrzymała największą ilość punktów - łącznie 100,00 - w oparciu o określone </w:t>
            </w:r>
            <w:r w:rsidR="006F28A3">
              <w:br/>
            </w:r>
            <w:r w:rsidRPr="003966C4">
              <w:t xml:space="preserve">przez Zamawiającego w SWZ kryteria oceny ofert tj. przyznano: Cena oferty brutto - 100,00 pkt. </w:t>
            </w:r>
          </w:p>
          <w:p w14:paraId="10E7B122" w14:textId="77777777" w:rsidR="003966C4" w:rsidRDefault="003966C4" w:rsidP="006F28A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66C4">
              <w:t>Oferta spełnia wszystkie wymagania formalno - prawne i jest zgodna z zapisami SWZ.</w:t>
            </w:r>
          </w:p>
        </w:tc>
      </w:tr>
      <w:tr w:rsidR="003966C4" w14:paraId="56E504DB" w14:textId="77777777" w:rsidTr="0087310E">
        <w:trPr>
          <w:cantSplit/>
        </w:trPr>
        <w:tc>
          <w:tcPr>
            <w:tcW w:w="9498" w:type="dxa"/>
          </w:tcPr>
          <w:p w14:paraId="769037DE" w14:textId="77777777" w:rsidR="003966C4" w:rsidRPr="00D26ED6" w:rsidRDefault="003966C4" w:rsidP="0087310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966C4">
              <w:rPr>
                <w:b/>
                <w:sz w:val="22"/>
                <w:szCs w:val="22"/>
              </w:rPr>
              <w:lastRenderedPageBreak/>
              <w:t>Bausch&amp;Lomb</w:t>
            </w:r>
            <w:proofErr w:type="spellEnd"/>
            <w:r w:rsidRPr="003966C4">
              <w:rPr>
                <w:b/>
                <w:sz w:val="22"/>
                <w:szCs w:val="22"/>
              </w:rPr>
              <w:t xml:space="preserve"> Poland Sp. z o. o.</w:t>
            </w:r>
          </w:p>
          <w:p w14:paraId="15BC3118" w14:textId="77777777" w:rsidR="003966C4" w:rsidRPr="009F0E5C" w:rsidRDefault="003966C4" w:rsidP="0087310E">
            <w:pPr>
              <w:jc w:val="both"/>
              <w:rPr>
                <w:bCs/>
                <w:sz w:val="22"/>
                <w:szCs w:val="22"/>
              </w:rPr>
            </w:pPr>
            <w:r w:rsidRPr="003966C4">
              <w:rPr>
                <w:bCs/>
                <w:sz w:val="22"/>
                <w:szCs w:val="22"/>
              </w:rPr>
              <w:t>ul. Al. Szucha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966C4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966C4">
              <w:rPr>
                <w:bCs/>
                <w:sz w:val="22"/>
                <w:szCs w:val="22"/>
              </w:rPr>
              <w:t>/15</w:t>
            </w:r>
          </w:p>
          <w:p w14:paraId="6FB4197E" w14:textId="77777777" w:rsidR="003966C4" w:rsidRPr="009F0E5C" w:rsidRDefault="003966C4" w:rsidP="0087310E">
            <w:pPr>
              <w:jc w:val="both"/>
              <w:rPr>
                <w:bCs/>
                <w:sz w:val="22"/>
                <w:szCs w:val="22"/>
              </w:rPr>
            </w:pPr>
            <w:r w:rsidRPr="003966C4">
              <w:rPr>
                <w:bCs/>
                <w:sz w:val="22"/>
                <w:szCs w:val="22"/>
              </w:rPr>
              <w:t>00-580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966C4">
              <w:rPr>
                <w:bCs/>
                <w:sz w:val="22"/>
                <w:szCs w:val="22"/>
              </w:rPr>
              <w:t>Warszawa</w:t>
            </w:r>
          </w:p>
          <w:p w14:paraId="6B42E451" w14:textId="77777777" w:rsidR="003966C4" w:rsidRDefault="003966C4" w:rsidP="0087310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03DE6D9" w14:textId="77777777" w:rsidR="003966C4" w:rsidRPr="00D1233A" w:rsidRDefault="003966C4" w:rsidP="0087310E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1233A">
              <w:rPr>
                <w:sz w:val="22"/>
                <w:szCs w:val="22"/>
                <w:u w:val="single"/>
              </w:rPr>
              <w:t xml:space="preserve">Zadanie nr 13: Materiał </w:t>
            </w:r>
            <w:proofErr w:type="spellStart"/>
            <w:r w:rsidRPr="00D1233A">
              <w:rPr>
                <w:sz w:val="22"/>
                <w:szCs w:val="22"/>
                <w:u w:val="single"/>
              </w:rPr>
              <w:t>wiskoelastyczny</w:t>
            </w:r>
            <w:proofErr w:type="spellEnd"/>
            <w:r w:rsidRPr="00D1233A">
              <w:rPr>
                <w:sz w:val="22"/>
                <w:szCs w:val="22"/>
                <w:u w:val="single"/>
              </w:rPr>
              <w:t xml:space="preserve"> za cenę brutto </w:t>
            </w:r>
            <w:r w:rsidRPr="00D1233A">
              <w:rPr>
                <w:b/>
                <w:sz w:val="22"/>
                <w:szCs w:val="22"/>
                <w:u w:val="single"/>
              </w:rPr>
              <w:t>4 293.00 zł</w:t>
            </w:r>
            <w:r w:rsidRPr="00D1233A">
              <w:rPr>
                <w:bCs/>
                <w:sz w:val="22"/>
                <w:szCs w:val="22"/>
                <w:u w:val="single"/>
              </w:rPr>
              <w:t>.</w:t>
            </w:r>
          </w:p>
          <w:p w14:paraId="61CDCA34" w14:textId="77777777" w:rsidR="003966C4" w:rsidRPr="00D26ED6" w:rsidRDefault="003966C4" w:rsidP="0087310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ED30FA6" w14:textId="3C157262" w:rsidR="003966C4" w:rsidRPr="003966C4" w:rsidRDefault="003966C4" w:rsidP="006F28A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66C4">
              <w:t xml:space="preserve">Oferta otrzymała największą ilość punktów - łącznie 100,00 - w oparciu o określone </w:t>
            </w:r>
            <w:r w:rsidR="006F28A3">
              <w:br/>
            </w:r>
            <w:r w:rsidRPr="003966C4">
              <w:t xml:space="preserve">przez Zamawiającego w SWZ kryteria oceny ofert tj. przyznano: Cena oferty brutto - 100,00 pkt. </w:t>
            </w:r>
          </w:p>
          <w:p w14:paraId="720C2499" w14:textId="77777777" w:rsidR="003966C4" w:rsidRDefault="003966C4" w:rsidP="006F28A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66C4">
              <w:t>Oferta spełnia wszystkie wymagania formalno - prawne i jest zgodna z zapisami SWZ.</w:t>
            </w:r>
          </w:p>
        </w:tc>
      </w:tr>
      <w:tr w:rsidR="003966C4" w14:paraId="7E964B4F" w14:textId="77777777" w:rsidTr="0087310E">
        <w:trPr>
          <w:cantSplit/>
        </w:trPr>
        <w:tc>
          <w:tcPr>
            <w:tcW w:w="9498" w:type="dxa"/>
          </w:tcPr>
          <w:p w14:paraId="2AF82864" w14:textId="77777777" w:rsidR="003966C4" w:rsidRPr="00D26ED6" w:rsidRDefault="003966C4" w:rsidP="0087310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966C4">
              <w:rPr>
                <w:b/>
                <w:sz w:val="22"/>
                <w:szCs w:val="22"/>
              </w:rPr>
              <w:t>Lumibird</w:t>
            </w:r>
            <w:proofErr w:type="spellEnd"/>
            <w:r w:rsidRPr="003966C4">
              <w:rPr>
                <w:b/>
                <w:sz w:val="22"/>
                <w:szCs w:val="22"/>
              </w:rPr>
              <w:t xml:space="preserve"> Medical Polska Sp. z o. o.</w:t>
            </w:r>
          </w:p>
          <w:p w14:paraId="0D324E36" w14:textId="0578FBEB" w:rsidR="003966C4" w:rsidRPr="009F0E5C" w:rsidRDefault="003966C4" w:rsidP="0087310E">
            <w:pPr>
              <w:jc w:val="both"/>
              <w:rPr>
                <w:bCs/>
                <w:sz w:val="22"/>
                <w:szCs w:val="22"/>
              </w:rPr>
            </w:pPr>
            <w:r w:rsidRPr="003966C4">
              <w:rPr>
                <w:bCs/>
                <w:sz w:val="22"/>
                <w:szCs w:val="22"/>
              </w:rPr>
              <w:t>ul. W</w:t>
            </w:r>
            <w:r w:rsidR="006F28A3">
              <w:rPr>
                <w:bCs/>
                <w:sz w:val="22"/>
                <w:szCs w:val="22"/>
              </w:rPr>
              <w:t>o</w:t>
            </w:r>
            <w:r w:rsidRPr="003966C4">
              <w:rPr>
                <w:bCs/>
                <w:sz w:val="22"/>
                <w:szCs w:val="22"/>
              </w:rPr>
              <w:t>łoska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966C4">
              <w:rPr>
                <w:bCs/>
                <w:sz w:val="22"/>
                <w:szCs w:val="22"/>
              </w:rPr>
              <w:t>9A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DEF24D6" w14:textId="77777777" w:rsidR="003966C4" w:rsidRPr="009F0E5C" w:rsidRDefault="003966C4" w:rsidP="0087310E">
            <w:pPr>
              <w:jc w:val="both"/>
              <w:rPr>
                <w:bCs/>
                <w:sz w:val="22"/>
                <w:szCs w:val="22"/>
              </w:rPr>
            </w:pPr>
            <w:r w:rsidRPr="003966C4">
              <w:rPr>
                <w:bCs/>
                <w:sz w:val="22"/>
                <w:szCs w:val="22"/>
              </w:rPr>
              <w:t>02-583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966C4">
              <w:rPr>
                <w:bCs/>
                <w:sz w:val="22"/>
                <w:szCs w:val="22"/>
              </w:rPr>
              <w:t>Warszawa</w:t>
            </w:r>
          </w:p>
          <w:p w14:paraId="3A6520ED" w14:textId="77777777" w:rsidR="003966C4" w:rsidRDefault="003966C4" w:rsidP="0087310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4ACEF40" w14:textId="77777777" w:rsidR="003966C4" w:rsidRPr="00D1233A" w:rsidRDefault="003966C4" w:rsidP="0087310E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1233A">
              <w:rPr>
                <w:sz w:val="22"/>
                <w:szCs w:val="22"/>
                <w:u w:val="single"/>
              </w:rPr>
              <w:t xml:space="preserve">Zadanie nr 14: Zestaw do intubacji dróg łzowych typu "Crawford" za cenę brutto </w:t>
            </w:r>
            <w:r w:rsidRPr="00D1233A">
              <w:rPr>
                <w:b/>
                <w:sz w:val="22"/>
                <w:szCs w:val="22"/>
                <w:u w:val="single"/>
              </w:rPr>
              <w:t>8 300.44 zł</w:t>
            </w:r>
            <w:r w:rsidRPr="00D1233A">
              <w:rPr>
                <w:bCs/>
                <w:sz w:val="22"/>
                <w:szCs w:val="22"/>
                <w:u w:val="single"/>
              </w:rPr>
              <w:t>.</w:t>
            </w:r>
          </w:p>
          <w:p w14:paraId="09634B36" w14:textId="77777777" w:rsidR="003966C4" w:rsidRPr="00D26ED6" w:rsidRDefault="003966C4" w:rsidP="0087310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1490BBE" w14:textId="0D65204B" w:rsidR="003966C4" w:rsidRPr="003966C4" w:rsidRDefault="003966C4" w:rsidP="006F28A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66C4">
              <w:t xml:space="preserve">Oferta otrzymała największą ilość punktów - łącznie 100,00 - w oparciu o określone </w:t>
            </w:r>
            <w:r w:rsidR="006F28A3">
              <w:br/>
            </w:r>
            <w:r w:rsidRPr="003966C4">
              <w:t xml:space="preserve">przez Zamawiającego w SWZ kryteria oceny ofert tj. przyznano: Cena oferty brutto - 100,00 pkt. </w:t>
            </w:r>
          </w:p>
          <w:p w14:paraId="2A54498C" w14:textId="77777777" w:rsidR="003966C4" w:rsidRDefault="003966C4" w:rsidP="006F28A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66C4">
              <w:t>Oferta spełnia wszystkie wymagania formalno - prawne i jest zgodna z zapisami SWZ.</w:t>
            </w:r>
          </w:p>
        </w:tc>
      </w:tr>
      <w:tr w:rsidR="003966C4" w14:paraId="00CDED8A" w14:textId="77777777" w:rsidTr="0087310E">
        <w:trPr>
          <w:cantSplit/>
        </w:trPr>
        <w:tc>
          <w:tcPr>
            <w:tcW w:w="9498" w:type="dxa"/>
          </w:tcPr>
          <w:p w14:paraId="66D41287" w14:textId="7B94A061" w:rsidR="003966C4" w:rsidRPr="00D26ED6" w:rsidRDefault="003966C4" w:rsidP="0087310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66C4">
              <w:rPr>
                <w:b/>
                <w:sz w:val="22"/>
                <w:szCs w:val="22"/>
              </w:rPr>
              <w:t>Zarys International Group sp. z o.o. Sp.</w:t>
            </w:r>
            <w:r w:rsidR="006F28A3">
              <w:rPr>
                <w:b/>
                <w:sz w:val="22"/>
                <w:szCs w:val="22"/>
              </w:rPr>
              <w:t xml:space="preserve"> </w:t>
            </w:r>
            <w:r w:rsidRPr="003966C4">
              <w:rPr>
                <w:b/>
                <w:sz w:val="22"/>
                <w:szCs w:val="22"/>
              </w:rPr>
              <w:t>K.</w:t>
            </w:r>
          </w:p>
          <w:p w14:paraId="70D7B68F" w14:textId="77777777" w:rsidR="003966C4" w:rsidRPr="009F0E5C" w:rsidRDefault="003966C4" w:rsidP="0087310E">
            <w:pPr>
              <w:jc w:val="both"/>
              <w:rPr>
                <w:bCs/>
                <w:sz w:val="22"/>
                <w:szCs w:val="22"/>
              </w:rPr>
            </w:pPr>
            <w:r w:rsidRPr="003966C4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966C4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E836CE9" w14:textId="77777777" w:rsidR="003966C4" w:rsidRPr="009F0E5C" w:rsidRDefault="003966C4" w:rsidP="0087310E">
            <w:pPr>
              <w:jc w:val="both"/>
              <w:rPr>
                <w:bCs/>
                <w:sz w:val="22"/>
                <w:szCs w:val="22"/>
              </w:rPr>
            </w:pPr>
            <w:r w:rsidRPr="003966C4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966C4">
              <w:rPr>
                <w:bCs/>
                <w:sz w:val="22"/>
                <w:szCs w:val="22"/>
              </w:rPr>
              <w:t>Zabrze</w:t>
            </w:r>
          </w:p>
          <w:p w14:paraId="32F5DBEB" w14:textId="77777777" w:rsidR="003966C4" w:rsidRDefault="003966C4" w:rsidP="0087310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D02A5D5" w14:textId="77777777" w:rsidR="003966C4" w:rsidRPr="00D1233A" w:rsidRDefault="003966C4" w:rsidP="0087310E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1233A">
              <w:rPr>
                <w:sz w:val="22"/>
                <w:szCs w:val="22"/>
                <w:u w:val="single"/>
              </w:rPr>
              <w:t xml:space="preserve">Zadanie nr 16: Jałowy opatrunek-folia operacyjna za cenę brutto </w:t>
            </w:r>
            <w:r w:rsidRPr="00D1233A">
              <w:rPr>
                <w:b/>
                <w:sz w:val="22"/>
                <w:szCs w:val="22"/>
                <w:u w:val="single"/>
              </w:rPr>
              <w:t>49 919.70 zł</w:t>
            </w:r>
            <w:r w:rsidRPr="00D1233A">
              <w:rPr>
                <w:bCs/>
                <w:sz w:val="22"/>
                <w:szCs w:val="22"/>
                <w:u w:val="single"/>
              </w:rPr>
              <w:t>.</w:t>
            </w:r>
          </w:p>
          <w:p w14:paraId="09A09F98" w14:textId="77777777" w:rsidR="003966C4" w:rsidRPr="00D26ED6" w:rsidRDefault="003966C4" w:rsidP="0087310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2173B12" w14:textId="0FD99FDA" w:rsidR="003966C4" w:rsidRPr="003966C4" w:rsidRDefault="003966C4" w:rsidP="006F28A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66C4">
              <w:t xml:space="preserve">Oferta otrzymała największą ilość punktów - łącznie 100,00 - w oparciu o określone </w:t>
            </w:r>
            <w:r w:rsidR="006F28A3">
              <w:br/>
            </w:r>
            <w:r w:rsidRPr="003966C4">
              <w:t xml:space="preserve">przez Zamawiającego w SWZ kryteria oceny ofert tj. przyznano: Cena oferty brutto - 100,00 pkt. </w:t>
            </w:r>
          </w:p>
          <w:p w14:paraId="00420BDE" w14:textId="77777777" w:rsidR="003966C4" w:rsidRDefault="003966C4" w:rsidP="006F28A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66C4">
              <w:t>Oferta spełnia wszystkie wymagania formalno - prawne i jest zgodna z zapisami SWZ.</w:t>
            </w:r>
          </w:p>
        </w:tc>
      </w:tr>
      <w:tr w:rsidR="003966C4" w14:paraId="3F347F51" w14:textId="77777777" w:rsidTr="0087310E">
        <w:trPr>
          <w:cantSplit/>
        </w:trPr>
        <w:tc>
          <w:tcPr>
            <w:tcW w:w="9498" w:type="dxa"/>
          </w:tcPr>
          <w:p w14:paraId="771E68D9" w14:textId="2AD6365A" w:rsidR="003966C4" w:rsidRPr="00D26ED6" w:rsidRDefault="003966C4" w:rsidP="0087310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66C4">
              <w:rPr>
                <w:b/>
                <w:sz w:val="22"/>
                <w:szCs w:val="22"/>
              </w:rPr>
              <w:t>Zarys International Group sp. z o.o. Sp.</w:t>
            </w:r>
            <w:r w:rsidR="006F28A3">
              <w:rPr>
                <w:b/>
                <w:sz w:val="22"/>
                <w:szCs w:val="22"/>
              </w:rPr>
              <w:t xml:space="preserve"> </w:t>
            </w:r>
            <w:r w:rsidRPr="003966C4">
              <w:rPr>
                <w:b/>
                <w:sz w:val="22"/>
                <w:szCs w:val="22"/>
              </w:rPr>
              <w:t>K.</w:t>
            </w:r>
          </w:p>
          <w:p w14:paraId="64A9515E" w14:textId="77777777" w:rsidR="003966C4" w:rsidRPr="009F0E5C" w:rsidRDefault="003966C4" w:rsidP="0087310E">
            <w:pPr>
              <w:jc w:val="both"/>
              <w:rPr>
                <w:bCs/>
                <w:sz w:val="22"/>
                <w:szCs w:val="22"/>
              </w:rPr>
            </w:pPr>
            <w:r w:rsidRPr="003966C4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966C4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EA35E09" w14:textId="77777777" w:rsidR="003966C4" w:rsidRPr="009F0E5C" w:rsidRDefault="003966C4" w:rsidP="0087310E">
            <w:pPr>
              <w:jc w:val="both"/>
              <w:rPr>
                <w:bCs/>
                <w:sz w:val="22"/>
                <w:szCs w:val="22"/>
              </w:rPr>
            </w:pPr>
            <w:r w:rsidRPr="003966C4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966C4">
              <w:rPr>
                <w:bCs/>
                <w:sz w:val="22"/>
                <w:szCs w:val="22"/>
              </w:rPr>
              <w:t>Zabrze</w:t>
            </w:r>
          </w:p>
          <w:p w14:paraId="6C5B65C5" w14:textId="77777777" w:rsidR="003966C4" w:rsidRDefault="003966C4" w:rsidP="0087310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95C22FE" w14:textId="77777777" w:rsidR="003966C4" w:rsidRPr="00D1233A" w:rsidRDefault="003966C4" w:rsidP="0087310E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1233A">
              <w:rPr>
                <w:sz w:val="22"/>
                <w:szCs w:val="22"/>
                <w:u w:val="single"/>
              </w:rPr>
              <w:t xml:space="preserve">Zadanie nr 17: Sterylny fartuch chirurgiczny za cenę brutto </w:t>
            </w:r>
            <w:r w:rsidRPr="00D1233A">
              <w:rPr>
                <w:b/>
                <w:sz w:val="22"/>
                <w:szCs w:val="22"/>
                <w:u w:val="single"/>
              </w:rPr>
              <w:t>591 837.00 zł</w:t>
            </w:r>
            <w:r w:rsidRPr="00D1233A">
              <w:rPr>
                <w:bCs/>
                <w:sz w:val="22"/>
                <w:szCs w:val="22"/>
                <w:u w:val="single"/>
              </w:rPr>
              <w:t>.</w:t>
            </w:r>
          </w:p>
          <w:p w14:paraId="2EB71775" w14:textId="77777777" w:rsidR="003966C4" w:rsidRPr="00D26ED6" w:rsidRDefault="003966C4" w:rsidP="0087310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10BAB49" w14:textId="76EFF176" w:rsidR="003966C4" w:rsidRPr="003966C4" w:rsidRDefault="003966C4" w:rsidP="006F28A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66C4">
              <w:t xml:space="preserve">Oferta otrzymała największą ilość punktów - łącznie 100,00 - w oparciu o określone </w:t>
            </w:r>
            <w:r w:rsidR="006F28A3">
              <w:br/>
            </w:r>
            <w:r w:rsidRPr="003966C4">
              <w:t xml:space="preserve">przez Zamawiającego w SWZ kryteria oceny ofert tj. przyznano: Cena oferty brutto - 100,00 pkt. </w:t>
            </w:r>
          </w:p>
          <w:p w14:paraId="77B6E9CE" w14:textId="77777777" w:rsidR="003966C4" w:rsidRDefault="003966C4" w:rsidP="006F28A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66C4">
              <w:t>Oferta spełnia wszystkie wymagania formalno - prawne i jest zgodna z zapisami SWZ.</w:t>
            </w:r>
          </w:p>
        </w:tc>
      </w:tr>
      <w:tr w:rsidR="003966C4" w14:paraId="53FF6B9B" w14:textId="77777777" w:rsidTr="0087310E">
        <w:trPr>
          <w:cantSplit/>
        </w:trPr>
        <w:tc>
          <w:tcPr>
            <w:tcW w:w="9498" w:type="dxa"/>
          </w:tcPr>
          <w:p w14:paraId="5C052D73" w14:textId="55B4BBFF" w:rsidR="003966C4" w:rsidRPr="00D26ED6" w:rsidRDefault="003966C4" w:rsidP="0087310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66C4">
              <w:rPr>
                <w:b/>
                <w:sz w:val="22"/>
                <w:szCs w:val="22"/>
              </w:rPr>
              <w:lastRenderedPageBreak/>
              <w:t>Zarys International Group sp. z o.o. Sp.</w:t>
            </w:r>
            <w:r w:rsidR="006F28A3">
              <w:rPr>
                <w:b/>
                <w:sz w:val="22"/>
                <w:szCs w:val="22"/>
              </w:rPr>
              <w:t xml:space="preserve"> </w:t>
            </w:r>
            <w:r w:rsidRPr="003966C4">
              <w:rPr>
                <w:b/>
                <w:sz w:val="22"/>
                <w:szCs w:val="22"/>
              </w:rPr>
              <w:t>K.</w:t>
            </w:r>
          </w:p>
          <w:p w14:paraId="4DAD8B9D" w14:textId="77777777" w:rsidR="003966C4" w:rsidRPr="009F0E5C" w:rsidRDefault="003966C4" w:rsidP="0087310E">
            <w:pPr>
              <w:jc w:val="both"/>
              <w:rPr>
                <w:bCs/>
                <w:sz w:val="22"/>
                <w:szCs w:val="22"/>
              </w:rPr>
            </w:pPr>
            <w:r w:rsidRPr="003966C4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966C4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5D1E306" w14:textId="77777777" w:rsidR="003966C4" w:rsidRPr="009F0E5C" w:rsidRDefault="003966C4" w:rsidP="0087310E">
            <w:pPr>
              <w:jc w:val="both"/>
              <w:rPr>
                <w:bCs/>
                <w:sz w:val="22"/>
                <w:szCs w:val="22"/>
              </w:rPr>
            </w:pPr>
            <w:r w:rsidRPr="003966C4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966C4">
              <w:rPr>
                <w:bCs/>
                <w:sz w:val="22"/>
                <w:szCs w:val="22"/>
              </w:rPr>
              <w:t>Zabrze</w:t>
            </w:r>
          </w:p>
          <w:p w14:paraId="2FFF209E" w14:textId="77777777" w:rsidR="003966C4" w:rsidRDefault="003966C4" w:rsidP="0087310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9931328" w14:textId="77777777" w:rsidR="003966C4" w:rsidRPr="00D1233A" w:rsidRDefault="003966C4" w:rsidP="0087310E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1233A">
              <w:rPr>
                <w:sz w:val="22"/>
                <w:szCs w:val="22"/>
                <w:u w:val="single"/>
              </w:rPr>
              <w:t xml:space="preserve">Zadanie nr 18: Jednorazowy sterylny zestaw do badania nosa, gardła i ucha za cenę brutto </w:t>
            </w:r>
            <w:r w:rsidRPr="00D1233A">
              <w:rPr>
                <w:b/>
                <w:sz w:val="22"/>
                <w:szCs w:val="22"/>
                <w:u w:val="single"/>
              </w:rPr>
              <w:t>29 925.00 zł</w:t>
            </w:r>
            <w:r w:rsidRPr="00D1233A">
              <w:rPr>
                <w:bCs/>
                <w:sz w:val="22"/>
                <w:szCs w:val="22"/>
                <w:u w:val="single"/>
              </w:rPr>
              <w:t>.</w:t>
            </w:r>
          </w:p>
          <w:p w14:paraId="4A52C37E" w14:textId="77777777" w:rsidR="003966C4" w:rsidRPr="00D26ED6" w:rsidRDefault="003966C4" w:rsidP="0087310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4228A12" w14:textId="6E0F22BE" w:rsidR="003966C4" w:rsidRPr="003966C4" w:rsidRDefault="003966C4" w:rsidP="006F28A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66C4">
              <w:t xml:space="preserve">Oferta otrzymała największą ilość punktów - łącznie 100,00 - w oparciu o określone </w:t>
            </w:r>
            <w:r w:rsidR="006F28A3">
              <w:br/>
            </w:r>
            <w:r w:rsidRPr="003966C4">
              <w:t xml:space="preserve">przez Zamawiającego w SWZ kryteria oceny ofert tj. przyznano: Cena oferty brutto - 100,00 pkt. </w:t>
            </w:r>
          </w:p>
          <w:p w14:paraId="1C17B174" w14:textId="77777777" w:rsidR="003966C4" w:rsidRDefault="003966C4" w:rsidP="006F28A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66C4">
              <w:t>Oferta spełnia wszystkie wymagania formalno - prawne i jest zgodna z zapisami SWZ.</w:t>
            </w:r>
          </w:p>
        </w:tc>
      </w:tr>
    </w:tbl>
    <w:p w14:paraId="0F649EA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434FF362" w14:textId="77777777" w:rsidTr="00596EA3">
        <w:tc>
          <w:tcPr>
            <w:tcW w:w="2169" w:type="dxa"/>
            <w:shd w:val="clear" w:color="auto" w:fill="F3F3F3"/>
          </w:tcPr>
          <w:p w14:paraId="2226528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33395FF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3B2416F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29117E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F28A3" w:rsidRPr="00834EF4" w14:paraId="1DA897E1" w14:textId="77777777" w:rsidTr="000D26B7">
        <w:tc>
          <w:tcPr>
            <w:tcW w:w="2169" w:type="dxa"/>
            <w:shd w:val="clear" w:color="auto" w:fill="auto"/>
          </w:tcPr>
          <w:p w14:paraId="6D38BC0F" w14:textId="77777777" w:rsidR="006F28A3" w:rsidRPr="00211A34" w:rsidRDefault="006F28A3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66C4">
              <w:rPr>
                <w:sz w:val="20"/>
                <w:szCs w:val="20"/>
              </w:rPr>
              <w:t>Jałowy jednorazowy zbiorczo zapakowany zestaw wstępnie przygotowanych (odpakowanych) niezbędnych do wykonania zabiegu fakoemulsyfikacji</w:t>
            </w:r>
          </w:p>
        </w:tc>
        <w:tc>
          <w:tcPr>
            <w:tcW w:w="2793" w:type="dxa"/>
            <w:shd w:val="clear" w:color="auto" w:fill="auto"/>
          </w:tcPr>
          <w:p w14:paraId="349373E6" w14:textId="77777777" w:rsidR="006F28A3" w:rsidRPr="00211A34" w:rsidRDefault="006F28A3" w:rsidP="0087310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66C4">
              <w:rPr>
                <w:b/>
                <w:bCs/>
                <w:sz w:val="20"/>
                <w:szCs w:val="20"/>
              </w:rPr>
              <w:t>Inov8 Sp. z.o.o. Sp. Komandytowa</w:t>
            </w:r>
          </w:p>
          <w:p w14:paraId="17D2207D" w14:textId="77777777" w:rsidR="006F28A3" w:rsidRPr="00211A34" w:rsidRDefault="006F28A3" w:rsidP="0087310E">
            <w:pPr>
              <w:rPr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ul. Koński Jar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2/29</w:t>
            </w:r>
          </w:p>
          <w:p w14:paraId="73351E65" w14:textId="77777777" w:rsidR="006F28A3" w:rsidRPr="00211A34" w:rsidRDefault="006F28A3" w:rsidP="0087310E">
            <w:pPr>
              <w:spacing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02-785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Warszawa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319E9ECF" w14:textId="77777777" w:rsidR="006F28A3" w:rsidRDefault="006F28A3" w:rsidP="0087310E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2BC7738C" w14:textId="224FF1DC" w:rsidR="00C018AD" w:rsidRPr="00211A34" w:rsidRDefault="00C018AD" w:rsidP="0087310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3966C4" w:rsidRPr="00834EF4" w14:paraId="61349CF4" w14:textId="77777777" w:rsidTr="0087310E">
        <w:tc>
          <w:tcPr>
            <w:tcW w:w="2169" w:type="dxa"/>
            <w:shd w:val="clear" w:color="auto" w:fill="auto"/>
          </w:tcPr>
          <w:p w14:paraId="67D75A4B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66C4">
              <w:rPr>
                <w:sz w:val="20"/>
                <w:szCs w:val="20"/>
              </w:rPr>
              <w:t xml:space="preserve">Błękit </w:t>
            </w:r>
            <w:proofErr w:type="spellStart"/>
            <w:r w:rsidRPr="003966C4">
              <w:rPr>
                <w:sz w:val="20"/>
                <w:szCs w:val="20"/>
              </w:rPr>
              <w:t>trypanu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4BAFDAFE" w14:textId="77777777" w:rsidR="003966C4" w:rsidRPr="00211A34" w:rsidRDefault="003966C4" w:rsidP="0087310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966C4">
              <w:rPr>
                <w:b/>
                <w:bCs/>
                <w:sz w:val="20"/>
                <w:szCs w:val="20"/>
              </w:rPr>
              <w:t>Consultronix</w:t>
            </w:r>
            <w:proofErr w:type="spellEnd"/>
            <w:r w:rsidRPr="003966C4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347123C2" w14:textId="459FFC81" w:rsidR="003966C4" w:rsidRPr="00211A34" w:rsidRDefault="00481A49" w:rsidP="008731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966C4" w:rsidRPr="003966C4">
              <w:rPr>
                <w:sz w:val="20"/>
                <w:szCs w:val="20"/>
              </w:rPr>
              <w:t>Przemysłowa</w:t>
            </w:r>
            <w:r w:rsidR="003966C4" w:rsidRPr="00211A34">
              <w:rPr>
                <w:sz w:val="20"/>
                <w:szCs w:val="20"/>
              </w:rPr>
              <w:t xml:space="preserve"> </w:t>
            </w:r>
            <w:r w:rsidR="003966C4" w:rsidRPr="003966C4">
              <w:rPr>
                <w:sz w:val="20"/>
                <w:szCs w:val="20"/>
              </w:rPr>
              <w:t>17</w:t>
            </w:r>
          </w:p>
          <w:p w14:paraId="73758903" w14:textId="77777777" w:rsidR="003966C4" w:rsidRPr="00211A34" w:rsidRDefault="003966C4" w:rsidP="0087310E">
            <w:pPr>
              <w:spacing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32-083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Balice</w:t>
            </w:r>
          </w:p>
        </w:tc>
        <w:tc>
          <w:tcPr>
            <w:tcW w:w="2976" w:type="dxa"/>
            <w:shd w:val="clear" w:color="auto" w:fill="auto"/>
          </w:tcPr>
          <w:p w14:paraId="7F16397D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2A864ED" w14:textId="77777777" w:rsidR="003966C4" w:rsidRPr="00211A34" w:rsidRDefault="003966C4" w:rsidP="0087310E">
            <w:pPr>
              <w:jc w:val="center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 xml:space="preserve">  100,00</w:t>
            </w:r>
          </w:p>
        </w:tc>
      </w:tr>
      <w:tr w:rsidR="003966C4" w:rsidRPr="00834EF4" w14:paraId="6506B39F" w14:textId="77777777" w:rsidTr="0087310E">
        <w:tc>
          <w:tcPr>
            <w:tcW w:w="2169" w:type="dxa"/>
            <w:shd w:val="clear" w:color="auto" w:fill="auto"/>
          </w:tcPr>
          <w:p w14:paraId="3A763A12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66C4">
              <w:rPr>
                <w:sz w:val="20"/>
                <w:szCs w:val="20"/>
              </w:rPr>
              <w:t xml:space="preserve">Błękit </w:t>
            </w:r>
            <w:proofErr w:type="spellStart"/>
            <w:r w:rsidRPr="003966C4">
              <w:rPr>
                <w:sz w:val="20"/>
                <w:szCs w:val="20"/>
              </w:rPr>
              <w:t>trypanu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649EA0EC" w14:textId="6CDF3E85" w:rsidR="003966C4" w:rsidRPr="00211A34" w:rsidRDefault="00481A49" w:rsidP="0087310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Polymed</w:t>
            </w:r>
            <w:proofErr w:type="spellEnd"/>
            <w:r w:rsidR="003966C4" w:rsidRPr="003966C4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34907C84" w14:textId="77777777" w:rsidR="003966C4" w:rsidRPr="00211A34" w:rsidRDefault="003966C4" w:rsidP="0087310E">
            <w:pPr>
              <w:rPr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ul. Warszawska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320A</w:t>
            </w:r>
          </w:p>
          <w:p w14:paraId="26059452" w14:textId="77777777" w:rsidR="003966C4" w:rsidRPr="00211A34" w:rsidRDefault="003966C4" w:rsidP="0087310E">
            <w:pPr>
              <w:spacing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05-082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Stare Babice</w:t>
            </w:r>
          </w:p>
        </w:tc>
        <w:tc>
          <w:tcPr>
            <w:tcW w:w="2976" w:type="dxa"/>
            <w:shd w:val="clear" w:color="auto" w:fill="auto"/>
          </w:tcPr>
          <w:p w14:paraId="3F17C264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1 - Cena - 58.82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D893D70" w14:textId="77777777" w:rsidR="003966C4" w:rsidRPr="00211A34" w:rsidRDefault="003966C4" w:rsidP="0087310E">
            <w:pPr>
              <w:jc w:val="center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 xml:space="preserve">  58,82</w:t>
            </w:r>
          </w:p>
        </w:tc>
      </w:tr>
      <w:tr w:rsidR="003966C4" w:rsidRPr="00834EF4" w14:paraId="1647EDE2" w14:textId="77777777" w:rsidTr="0087310E">
        <w:tc>
          <w:tcPr>
            <w:tcW w:w="2169" w:type="dxa"/>
            <w:shd w:val="clear" w:color="auto" w:fill="auto"/>
          </w:tcPr>
          <w:p w14:paraId="4D25D4F8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66C4">
              <w:rPr>
                <w:sz w:val="20"/>
                <w:szCs w:val="20"/>
              </w:rPr>
              <w:t xml:space="preserve">Błękit </w:t>
            </w:r>
            <w:proofErr w:type="spellStart"/>
            <w:r w:rsidRPr="003966C4">
              <w:rPr>
                <w:sz w:val="20"/>
                <w:szCs w:val="20"/>
              </w:rPr>
              <w:t>trypanu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3F6811C0" w14:textId="6443FC67" w:rsidR="003966C4" w:rsidRPr="00211A34" w:rsidRDefault="00481A49" w:rsidP="0087310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Optotech</w:t>
            </w:r>
            <w:proofErr w:type="spellEnd"/>
            <w:r w:rsidR="003966C4" w:rsidRPr="003966C4">
              <w:rPr>
                <w:b/>
                <w:bCs/>
                <w:sz w:val="20"/>
                <w:szCs w:val="20"/>
              </w:rPr>
              <w:t xml:space="preserve"> Sp. z o.o. Sp. k.</w:t>
            </w:r>
          </w:p>
          <w:p w14:paraId="167DBC8F" w14:textId="3E6F7BA8" w:rsidR="003966C4" w:rsidRPr="00211A34" w:rsidRDefault="003966C4" w:rsidP="0087310E">
            <w:pPr>
              <w:rPr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 xml:space="preserve">ul. </w:t>
            </w:r>
            <w:proofErr w:type="spellStart"/>
            <w:r w:rsidR="00481A49">
              <w:rPr>
                <w:sz w:val="20"/>
                <w:szCs w:val="20"/>
              </w:rPr>
              <w:t>Wimmera</w:t>
            </w:r>
            <w:proofErr w:type="spellEnd"/>
            <w:r w:rsidR="00481A49">
              <w:rPr>
                <w:sz w:val="20"/>
                <w:szCs w:val="20"/>
              </w:rPr>
              <w:t xml:space="preserve"> 67E</w:t>
            </w:r>
          </w:p>
          <w:p w14:paraId="70B76A33" w14:textId="42A141B6" w:rsidR="003966C4" w:rsidRPr="00211A34" w:rsidRDefault="00481A49" w:rsidP="0087310E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32-005 Niepołomice</w:t>
            </w:r>
          </w:p>
        </w:tc>
        <w:tc>
          <w:tcPr>
            <w:tcW w:w="2976" w:type="dxa"/>
            <w:shd w:val="clear" w:color="auto" w:fill="auto"/>
          </w:tcPr>
          <w:p w14:paraId="477225D5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1 - Cena - 52.63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22273D" w14:textId="77777777" w:rsidR="003966C4" w:rsidRPr="00211A34" w:rsidRDefault="003966C4" w:rsidP="0087310E">
            <w:pPr>
              <w:jc w:val="center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 xml:space="preserve">  52,63</w:t>
            </w:r>
          </w:p>
        </w:tc>
      </w:tr>
      <w:tr w:rsidR="003966C4" w:rsidRPr="00834EF4" w14:paraId="01334889" w14:textId="77777777" w:rsidTr="0087310E">
        <w:tc>
          <w:tcPr>
            <w:tcW w:w="2169" w:type="dxa"/>
            <w:shd w:val="clear" w:color="auto" w:fill="auto"/>
          </w:tcPr>
          <w:p w14:paraId="607DBCB6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66C4">
              <w:rPr>
                <w:sz w:val="20"/>
                <w:szCs w:val="20"/>
              </w:rPr>
              <w:t xml:space="preserve">Kaniula do </w:t>
            </w:r>
            <w:proofErr w:type="spellStart"/>
            <w:r w:rsidRPr="003966C4">
              <w:rPr>
                <w:sz w:val="20"/>
                <w:szCs w:val="20"/>
              </w:rPr>
              <w:t>hydrodysekcji</w:t>
            </w:r>
            <w:proofErr w:type="spellEnd"/>
            <w:r w:rsidRPr="003966C4">
              <w:rPr>
                <w:sz w:val="20"/>
                <w:szCs w:val="20"/>
              </w:rPr>
              <w:t>, 27GA, 27G x 22mm</w:t>
            </w:r>
          </w:p>
        </w:tc>
        <w:tc>
          <w:tcPr>
            <w:tcW w:w="2793" w:type="dxa"/>
            <w:shd w:val="clear" w:color="auto" w:fill="auto"/>
          </w:tcPr>
          <w:p w14:paraId="52BD6DA4" w14:textId="55F989F4" w:rsidR="003966C4" w:rsidRPr="00211A34" w:rsidRDefault="003966C4" w:rsidP="0087310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966C4">
              <w:rPr>
                <w:b/>
                <w:bCs/>
                <w:sz w:val="20"/>
                <w:szCs w:val="20"/>
              </w:rPr>
              <w:t>Bausch&amp;Lomb</w:t>
            </w:r>
            <w:proofErr w:type="spellEnd"/>
            <w:r w:rsidRPr="003966C4">
              <w:rPr>
                <w:b/>
                <w:bCs/>
                <w:sz w:val="20"/>
                <w:szCs w:val="20"/>
              </w:rPr>
              <w:t xml:space="preserve"> Poland </w:t>
            </w:r>
            <w:r w:rsidR="00481A49">
              <w:rPr>
                <w:b/>
                <w:bCs/>
                <w:sz w:val="20"/>
                <w:szCs w:val="20"/>
              </w:rPr>
              <w:br/>
            </w:r>
            <w:r w:rsidRPr="003966C4">
              <w:rPr>
                <w:b/>
                <w:bCs/>
                <w:sz w:val="20"/>
                <w:szCs w:val="20"/>
              </w:rPr>
              <w:t>Sp. z o. o.</w:t>
            </w:r>
          </w:p>
          <w:p w14:paraId="482414BA" w14:textId="77777777" w:rsidR="003966C4" w:rsidRPr="00211A34" w:rsidRDefault="003966C4" w:rsidP="0087310E">
            <w:pPr>
              <w:rPr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ul. Al. Szucha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13/15</w:t>
            </w:r>
          </w:p>
          <w:p w14:paraId="2B3C0FD8" w14:textId="77777777" w:rsidR="003966C4" w:rsidRPr="00211A34" w:rsidRDefault="003966C4" w:rsidP="0087310E">
            <w:pPr>
              <w:spacing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00-580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A389701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05CA6C" w14:textId="77777777" w:rsidR="003966C4" w:rsidRPr="00211A34" w:rsidRDefault="003966C4" w:rsidP="0087310E">
            <w:pPr>
              <w:jc w:val="center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 xml:space="preserve">  100,00</w:t>
            </w:r>
          </w:p>
        </w:tc>
      </w:tr>
      <w:tr w:rsidR="003966C4" w:rsidRPr="00834EF4" w14:paraId="758FB8A7" w14:textId="77777777" w:rsidTr="0087310E">
        <w:tc>
          <w:tcPr>
            <w:tcW w:w="2169" w:type="dxa"/>
            <w:shd w:val="clear" w:color="auto" w:fill="auto"/>
          </w:tcPr>
          <w:p w14:paraId="27726532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66C4">
              <w:rPr>
                <w:sz w:val="20"/>
                <w:szCs w:val="20"/>
              </w:rPr>
              <w:t xml:space="preserve">Kaniula do </w:t>
            </w:r>
            <w:proofErr w:type="spellStart"/>
            <w:r w:rsidRPr="003966C4">
              <w:rPr>
                <w:sz w:val="20"/>
                <w:szCs w:val="20"/>
              </w:rPr>
              <w:t>hydrodysekcji</w:t>
            </w:r>
            <w:proofErr w:type="spellEnd"/>
            <w:r w:rsidRPr="003966C4">
              <w:rPr>
                <w:sz w:val="20"/>
                <w:szCs w:val="20"/>
              </w:rPr>
              <w:t>, 27GA, 27G x 22mm</w:t>
            </w:r>
          </w:p>
        </w:tc>
        <w:tc>
          <w:tcPr>
            <w:tcW w:w="2793" w:type="dxa"/>
            <w:shd w:val="clear" w:color="auto" w:fill="auto"/>
          </w:tcPr>
          <w:p w14:paraId="6AA0F632" w14:textId="77777777" w:rsidR="003966C4" w:rsidRPr="00211A34" w:rsidRDefault="003966C4" w:rsidP="0087310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966C4">
              <w:rPr>
                <w:b/>
                <w:bCs/>
                <w:sz w:val="20"/>
                <w:szCs w:val="20"/>
              </w:rPr>
              <w:t>Consultronix</w:t>
            </w:r>
            <w:proofErr w:type="spellEnd"/>
            <w:r w:rsidRPr="003966C4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3C11C8FF" w14:textId="57E4A1A8" w:rsidR="003966C4" w:rsidRPr="00211A34" w:rsidRDefault="00481A49" w:rsidP="008731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966C4" w:rsidRPr="003966C4">
              <w:rPr>
                <w:sz w:val="20"/>
                <w:szCs w:val="20"/>
              </w:rPr>
              <w:t>Przemysłowa</w:t>
            </w:r>
            <w:r w:rsidR="003966C4" w:rsidRPr="00211A34">
              <w:rPr>
                <w:sz w:val="20"/>
                <w:szCs w:val="20"/>
              </w:rPr>
              <w:t xml:space="preserve"> </w:t>
            </w:r>
            <w:r w:rsidR="003966C4" w:rsidRPr="003966C4">
              <w:rPr>
                <w:sz w:val="20"/>
                <w:szCs w:val="20"/>
              </w:rPr>
              <w:t>17</w:t>
            </w:r>
          </w:p>
          <w:p w14:paraId="1158C54B" w14:textId="77777777" w:rsidR="003966C4" w:rsidRPr="00211A34" w:rsidRDefault="003966C4" w:rsidP="0087310E">
            <w:pPr>
              <w:spacing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32-083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Balice</w:t>
            </w:r>
          </w:p>
        </w:tc>
        <w:tc>
          <w:tcPr>
            <w:tcW w:w="2976" w:type="dxa"/>
            <w:shd w:val="clear" w:color="auto" w:fill="auto"/>
          </w:tcPr>
          <w:p w14:paraId="15957BE1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1 - Cena - 60.00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BE31F8" w14:textId="77777777" w:rsidR="003966C4" w:rsidRPr="00211A34" w:rsidRDefault="003966C4" w:rsidP="0087310E">
            <w:pPr>
              <w:jc w:val="center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 xml:space="preserve">  60,00</w:t>
            </w:r>
          </w:p>
        </w:tc>
      </w:tr>
      <w:tr w:rsidR="003966C4" w:rsidRPr="00834EF4" w14:paraId="2FABBCBD" w14:textId="77777777" w:rsidTr="0087310E">
        <w:tc>
          <w:tcPr>
            <w:tcW w:w="2169" w:type="dxa"/>
            <w:shd w:val="clear" w:color="auto" w:fill="auto"/>
          </w:tcPr>
          <w:p w14:paraId="25ABDC66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66C4">
              <w:rPr>
                <w:sz w:val="20"/>
                <w:szCs w:val="20"/>
              </w:rPr>
              <w:t xml:space="preserve">Kaniula do </w:t>
            </w:r>
            <w:proofErr w:type="spellStart"/>
            <w:r w:rsidRPr="003966C4">
              <w:rPr>
                <w:sz w:val="20"/>
                <w:szCs w:val="20"/>
              </w:rPr>
              <w:t>hydrodysekcji</w:t>
            </w:r>
            <w:proofErr w:type="spellEnd"/>
            <w:r w:rsidRPr="003966C4">
              <w:rPr>
                <w:sz w:val="20"/>
                <w:szCs w:val="20"/>
              </w:rPr>
              <w:t>, 27GA, 27G x 22mm</w:t>
            </w:r>
          </w:p>
        </w:tc>
        <w:tc>
          <w:tcPr>
            <w:tcW w:w="2793" w:type="dxa"/>
            <w:shd w:val="clear" w:color="auto" w:fill="auto"/>
          </w:tcPr>
          <w:p w14:paraId="4D33071A" w14:textId="64A91A71" w:rsidR="003966C4" w:rsidRPr="00211A34" w:rsidRDefault="00481A49" w:rsidP="0087310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Polymed</w:t>
            </w:r>
            <w:proofErr w:type="spellEnd"/>
            <w:r w:rsidR="003966C4" w:rsidRPr="003966C4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39A44650" w14:textId="77777777" w:rsidR="003966C4" w:rsidRPr="00211A34" w:rsidRDefault="003966C4" w:rsidP="0087310E">
            <w:pPr>
              <w:rPr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ul. Warszawska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320A</w:t>
            </w:r>
          </w:p>
          <w:p w14:paraId="6E2A4B0B" w14:textId="77777777" w:rsidR="003966C4" w:rsidRPr="00211A34" w:rsidRDefault="003966C4" w:rsidP="0087310E">
            <w:pPr>
              <w:spacing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05-082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Stare Babice</w:t>
            </w:r>
          </w:p>
        </w:tc>
        <w:tc>
          <w:tcPr>
            <w:tcW w:w="2976" w:type="dxa"/>
            <w:shd w:val="clear" w:color="auto" w:fill="auto"/>
          </w:tcPr>
          <w:p w14:paraId="678DD8FC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1 - Cena - 52.50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CA1C47" w14:textId="77777777" w:rsidR="003966C4" w:rsidRPr="00211A34" w:rsidRDefault="003966C4" w:rsidP="0087310E">
            <w:pPr>
              <w:jc w:val="center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 xml:space="preserve">  52,50</w:t>
            </w:r>
          </w:p>
        </w:tc>
      </w:tr>
      <w:tr w:rsidR="003966C4" w:rsidRPr="00834EF4" w14:paraId="43FE34F5" w14:textId="77777777" w:rsidTr="0087310E">
        <w:tc>
          <w:tcPr>
            <w:tcW w:w="2169" w:type="dxa"/>
            <w:shd w:val="clear" w:color="auto" w:fill="auto"/>
          </w:tcPr>
          <w:p w14:paraId="6A747C8B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66C4">
              <w:rPr>
                <w:sz w:val="20"/>
                <w:szCs w:val="20"/>
              </w:rPr>
              <w:t xml:space="preserve">Paski </w:t>
            </w:r>
            <w:proofErr w:type="spellStart"/>
            <w:r w:rsidRPr="003966C4">
              <w:rPr>
                <w:sz w:val="20"/>
                <w:szCs w:val="20"/>
              </w:rPr>
              <w:t>fluoresceinowe</w:t>
            </w:r>
            <w:proofErr w:type="spellEnd"/>
            <w:r w:rsidRPr="003966C4">
              <w:rPr>
                <w:sz w:val="20"/>
                <w:szCs w:val="20"/>
              </w:rPr>
              <w:t>, sterylne, osobno pakowane, jednorazowe</w:t>
            </w:r>
          </w:p>
        </w:tc>
        <w:tc>
          <w:tcPr>
            <w:tcW w:w="2793" w:type="dxa"/>
            <w:shd w:val="clear" w:color="auto" w:fill="auto"/>
          </w:tcPr>
          <w:p w14:paraId="60118A2A" w14:textId="77777777" w:rsidR="00481A49" w:rsidRPr="00211A34" w:rsidRDefault="00481A49" w:rsidP="00481A4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Optotech</w:t>
            </w:r>
            <w:proofErr w:type="spellEnd"/>
            <w:r w:rsidRPr="003966C4">
              <w:rPr>
                <w:b/>
                <w:bCs/>
                <w:sz w:val="20"/>
                <w:szCs w:val="20"/>
              </w:rPr>
              <w:t xml:space="preserve"> Sp. z o.o. Sp. k.</w:t>
            </w:r>
          </w:p>
          <w:p w14:paraId="1BEE5EC7" w14:textId="77777777" w:rsidR="00481A49" w:rsidRPr="00211A34" w:rsidRDefault="00481A49" w:rsidP="00481A49">
            <w:pPr>
              <w:rPr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 xml:space="preserve">ul. </w:t>
            </w:r>
            <w:proofErr w:type="spellStart"/>
            <w:r>
              <w:rPr>
                <w:sz w:val="20"/>
                <w:szCs w:val="20"/>
              </w:rPr>
              <w:t>Wimmera</w:t>
            </w:r>
            <w:proofErr w:type="spellEnd"/>
            <w:r>
              <w:rPr>
                <w:sz w:val="20"/>
                <w:szCs w:val="20"/>
              </w:rPr>
              <w:t xml:space="preserve"> 67E</w:t>
            </w:r>
          </w:p>
          <w:p w14:paraId="6C30810C" w14:textId="612E2729" w:rsidR="003966C4" w:rsidRPr="00211A34" w:rsidRDefault="00481A49" w:rsidP="00481A49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32-005 Niepołomice</w:t>
            </w:r>
          </w:p>
        </w:tc>
        <w:tc>
          <w:tcPr>
            <w:tcW w:w="2976" w:type="dxa"/>
            <w:shd w:val="clear" w:color="auto" w:fill="auto"/>
          </w:tcPr>
          <w:p w14:paraId="1BD39D20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3FA088" w14:textId="77777777" w:rsidR="003966C4" w:rsidRPr="00211A34" w:rsidRDefault="003966C4" w:rsidP="0087310E">
            <w:pPr>
              <w:jc w:val="center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 xml:space="preserve">  100,00</w:t>
            </w:r>
          </w:p>
        </w:tc>
      </w:tr>
      <w:tr w:rsidR="003966C4" w:rsidRPr="00834EF4" w14:paraId="4E2BEEDE" w14:textId="77777777" w:rsidTr="0087310E">
        <w:tc>
          <w:tcPr>
            <w:tcW w:w="2169" w:type="dxa"/>
            <w:shd w:val="clear" w:color="auto" w:fill="auto"/>
          </w:tcPr>
          <w:p w14:paraId="0A4273A6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66C4">
              <w:rPr>
                <w:sz w:val="20"/>
                <w:szCs w:val="20"/>
              </w:rPr>
              <w:t xml:space="preserve">Zestaw do iniekcji do </w:t>
            </w:r>
            <w:proofErr w:type="spellStart"/>
            <w:r w:rsidRPr="003966C4">
              <w:rPr>
                <w:sz w:val="20"/>
                <w:szCs w:val="20"/>
              </w:rPr>
              <w:t>szklistkowych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325B5636" w14:textId="647BC48A" w:rsidR="003966C4" w:rsidRPr="00211A34" w:rsidRDefault="00481A49" w:rsidP="0087310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Fapomed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Polska Sp. z o. o.</w:t>
            </w:r>
          </w:p>
          <w:p w14:paraId="75072437" w14:textId="358C2750" w:rsidR="003966C4" w:rsidRPr="00211A34" w:rsidRDefault="00481A49" w:rsidP="008731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Okopowa 47/53</w:t>
            </w:r>
          </w:p>
          <w:p w14:paraId="2E054093" w14:textId="1F0FFC46" w:rsidR="003966C4" w:rsidRPr="00211A34" w:rsidRDefault="003966C4" w:rsidP="0087310E">
            <w:pPr>
              <w:spacing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01-059</w:t>
            </w:r>
            <w:r w:rsidRPr="00211A34">
              <w:rPr>
                <w:sz w:val="20"/>
                <w:szCs w:val="20"/>
              </w:rPr>
              <w:t xml:space="preserve"> </w:t>
            </w:r>
            <w:r w:rsidR="00481A4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A8B2524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1 - Cena - 86.08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1C9278" w14:textId="77777777" w:rsidR="003966C4" w:rsidRPr="00211A34" w:rsidRDefault="003966C4" w:rsidP="0087310E">
            <w:pPr>
              <w:jc w:val="center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 xml:space="preserve">  86,08</w:t>
            </w:r>
          </w:p>
        </w:tc>
      </w:tr>
      <w:tr w:rsidR="003966C4" w:rsidRPr="00834EF4" w14:paraId="3299E8AC" w14:textId="77777777" w:rsidTr="0087310E">
        <w:tc>
          <w:tcPr>
            <w:tcW w:w="2169" w:type="dxa"/>
            <w:shd w:val="clear" w:color="auto" w:fill="auto"/>
          </w:tcPr>
          <w:p w14:paraId="06779C5C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66C4">
              <w:rPr>
                <w:sz w:val="20"/>
                <w:szCs w:val="20"/>
              </w:rPr>
              <w:t xml:space="preserve">Zestaw do iniekcji do </w:t>
            </w:r>
            <w:proofErr w:type="spellStart"/>
            <w:r w:rsidRPr="003966C4">
              <w:rPr>
                <w:sz w:val="20"/>
                <w:szCs w:val="20"/>
              </w:rPr>
              <w:t>szklistkowych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35B62381" w14:textId="77777777" w:rsidR="003966C4" w:rsidRPr="00211A34" w:rsidRDefault="003966C4" w:rsidP="0087310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66C4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277CDA8A" w14:textId="0B17EE82" w:rsidR="003966C4" w:rsidRPr="00211A34" w:rsidRDefault="00481A49" w:rsidP="008731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966C4" w:rsidRPr="003966C4">
              <w:rPr>
                <w:sz w:val="20"/>
                <w:szCs w:val="20"/>
              </w:rPr>
              <w:t>Żółkiewskiego</w:t>
            </w:r>
            <w:r w:rsidR="003966C4" w:rsidRPr="00211A34">
              <w:rPr>
                <w:sz w:val="20"/>
                <w:szCs w:val="20"/>
              </w:rPr>
              <w:t xml:space="preserve"> </w:t>
            </w:r>
            <w:r w:rsidR="003966C4" w:rsidRPr="003966C4">
              <w:rPr>
                <w:sz w:val="20"/>
                <w:szCs w:val="20"/>
              </w:rPr>
              <w:t>20/26</w:t>
            </w:r>
          </w:p>
          <w:p w14:paraId="7BD8AF54" w14:textId="77777777" w:rsidR="003966C4" w:rsidRPr="00211A34" w:rsidRDefault="003966C4" w:rsidP="0087310E">
            <w:pPr>
              <w:spacing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42CB297E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03A9E8" w14:textId="77777777" w:rsidR="003966C4" w:rsidRPr="00211A34" w:rsidRDefault="003966C4" w:rsidP="0087310E">
            <w:pPr>
              <w:jc w:val="center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 xml:space="preserve">  100,00</w:t>
            </w:r>
          </w:p>
        </w:tc>
      </w:tr>
      <w:tr w:rsidR="003966C4" w:rsidRPr="00834EF4" w14:paraId="0D6B8E19" w14:textId="77777777" w:rsidTr="0087310E">
        <w:tc>
          <w:tcPr>
            <w:tcW w:w="2169" w:type="dxa"/>
            <w:shd w:val="clear" w:color="auto" w:fill="auto"/>
          </w:tcPr>
          <w:p w14:paraId="557FDB96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lastRenderedPageBreak/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66C4">
              <w:rPr>
                <w:sz w:val="20"/>
                <w:szCs w:val="20"/>
              </w:rPr>
              <w:t xml:space="preserve">Zestaw do iniekcji do </w:t>
            </w:r>
            <w:proofErr w:type="spellStart"/>
            <w:r w:rsidRPr="003966C4">
              <w:rPr>
                <w:sz w:val="20"/>
                <w:szCs w:val="20"/>
              </w:rPr>
              <w:t>szklistkowych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2517DFD0" w14:textId="77777777" w:rsidR="003966C4" w:rsidRPr="00211A34" w:rsidRDefault="003966C4" w:rsidP="0087310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966C4">
              <w:rPr>
                <w:b/>
                <w:bCs/>
                <w:sz w:val="20"/>
                <w:szCs w:val="20"/>
              </w:rPr>
              <w:t>Consultronix</w:t>
            </w:r>
            <w:proofErr w:type="spellEnd"/>
            <w:r w:rsidRPr="003966C4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1FF1EBA2" w14:textId="7177D297" w:rsidR="003966C4" w:rsidRPr="00211A34" w:rsidRDefault="00481A49" w:rsidP="008731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966C4" w:rsidRPr="003966C4">
              <w:rPr>
                <w:sz w:val="20"/>
                <w:szCs w:val="20"/>
              </w:rPr>
              <w:t>Przemysłowa</w:t>
            </w:r>
            <w:r w:rsidR="003966C4" w:rsidRPr="00211A34">
              <w:rPr>
                <w:sz w:val="20"/>
                <w:szCs w:val="20"/>
              </w:rPr>
              <w:t xml:space="preserve"> </w:t>
            </w:r>
            <w:r w:rsidR="003966C4" w:rsidRPr="003966C4">
              <w:rPr>
                <w:sz w:val="20"/>
                <w:szCs w:val="20"/>
              </w:rPr>
              <w:t>17</w:t>
            </w:r>
          </w:p>
          <w:p w14:paraId="1EE95AC1" w14:textId="77777777" w:rsidR="003966C4" w:rsidRPr="00211A34" w:rsidRDefault="003966C4" w:rsidP="0087310E">
            <w:pPr>
              <w:spacing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32-083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Balice</w:t>
            </w:r>
          </w:p>
        </w:tc>
        <w:tc>
          <w:tcPr>
            <w:tcW w:w="2976" w:type="dxa"/>
            <w:shd w:val="clear" w:color="auto" w:fill="auto"/>
          </w:tcPr>
          <w:p w14:paraId="794B5ABA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1 - Cena - 87.27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E48FC0" w14:textId="77777777" w:rsidR="003966C4" w:rsidRPr="00211A34" w:rsidRDefault="003966C4" w:rsidP="0087310E">
            <w:pPr>
              <w:jc w:val="center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 xml:space="preserve">  87,27</w:t>
            </w:r>
          </w:p>
        </w:tc>
      </w:tr>
      <w:tr w:rsidR="003966C4" w:rsidRPr="00834EF4" w14:paraId="0F741CC7" w14:textId="77777777" w:rsidTr="0087310E">
        <w:tc>
          <w:tcPr>
            <w:tcW w:w="2169" w:type="dxa"/>
            <w:shd w:val="clear" w:color="auto" w:fill="auto"/>
          </w:tcPr>
          <w:p w14:paraId="72370449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66C4">
              <w:rPr>
                <w:sz w:val="20"/>
                <w:szCs w:val="20"/>
              </w:rPr>
              <w:t>Roztwór do wewnątrzgałkowych irygacji</w:t>
            </w:r>
          </w:p>
        </w:tc>
        <w:tc>
          <w:tcPr>
            <w:tcW w:w="2793" w:type="dxa"/>
            <w:shd w:val="clear" w:color="auto" w:fill="auto"/>
          </w:tcPr>
          <w:p w14:paraId="43AC4EFE" w14:textId="77777777" w:rsidR="003966C4" w:rsidRPr="00211A34" w:rsidRDefault="003966C4" w:rsidP="0087310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966C4">
              <w:rPr>
                <w:b/>
                <w:bCs/>
                <w:sz w:val="20"/>
                <w:szCs w:val="20"/>
              </w:rPr>
              <w:t>Alcon</w:t>
            </w:r>
            <w:proofErr w:type="spellEnd"/>
            <w:r w:rsidRPr="003966C4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445F4475" w14:textId="7852E832" w:rsidR="003966C4" w:rsidRPr="00211A34" w:rsidRDefault="00481A49" w:rsidP="008731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966C4" w:rsidRPr="003966C4">
              <w:rPr>
                <w:sz w:val="20"/>
                <w:szCs w:val="20"/>
              </w:rPr>
              <w:t>Marynarska</w:t>
            </w:r>
            <w:r w:rsidR="003966C4" w:rsidRPr="00211A34">
              <w:rPr>
                <w:sz w:val="20"/>
                <w:szCs w:val="20"/>
              </w:rPr>
              <w:t xml:space="preserve"> </w:t>
            </w:r>
            <w:r w:rsidR="003966C4" w:rsidRPr="003966C4">
              <w:rPr>
                <w:sz w:val="20"/>
                <w:szCs w:val="20"/>
              </w:rPr>
              <w:t>15</w:t>
            </w:r>
          </w:p>
          <w:p w14:paraId="15D222B6" w14:textId="77777777" w:rsidR="003966C4" w:rsidRPr="00211A34" w:rsidRDefault="003966C4" w:rsidP="0087310E">
            <w:pPr>
              <w:spacing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02-674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98A4A4D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514FEE" w14:textId="77777777" w:rsidR="003966C4" w:rsidRPr="00211A34" w:rsidRDefault="003966C4" w:rsidP="0087310E">
            <w:pPr>
              <w:jc w:val="center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 xml:space="preserve">  100,00</w:t>
            </w:r>
          </w:p>
        </w:tc>
      </w:tr>
      <w:tr w:rsidR="003966C4" w:rsidRPr="00834EF4" w14:paraId="31FD3250" w14:textId="77777777" w:rsidTr="0087310E">
        <w:tc>
          <w:tcPr>
            <w:tcW w:w="2169" w:type="dxa"/>
            <w:shd w:val="clear" w:color="auto" w:fill="auto"/>
          </w:tcPr>
          <w:p w14:paraId="7480C46C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66C4">
              <w:rPr>
                <w:sz w:val="20"/>
                <w:szCs w:val="20"/>
              </w:rPr>
              <w:t xml:space="preserve">Materiał </w:t>
            </w:r>
            <w:proofErr w:type="spellStart"/>
            <w:r w:rsidRPr="003966C4">
              <w:rPr>
                <w:sz w:val="20"/>
                <w:szCs w:val="20"/>
              </w:rPr>
              <w:t>wiskoelastyczny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0AFC640A" w14:textId="2DDB6EC0" w:rsidR="003966C4" w:rsidRPr="00211A34" w:rsidRDefault="003966C4" w:rsidP="0087310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966C4">
              <w:rPr>
                <w:b/>
                <w:bCs/>
                <w:sz w:val="20"/>
                <w:szCs w:val="20"/>
              </w:rPr>
              <w:t>Bausch&amp;Lomb</w:t>
            </w:r>
            <w:proofErr w:type="spellEnd"/>
            <w:r w:rsidRPr="003966C4">
              <w:rPr>
                <w:b/>
                <w:bCs/>
                <w:sz w:val="20"/>
                <w:szCs w:val="20"/>
              </w:rPr>
              <w:t xml:space="preserve"> Poland </w:t>
            </w:r>
            <w:r w:rsidR="00481A49">
              <w:rPr>
                <w:b/>
                <w:bCs/>
                <w:sz w:val="20"/>
                <w:szCs w:val="20"/>
              </w:rPr>
              <w:br/>
            </w:r>
            <w:r w:rsidRPr="003966C4">
              <w:rPr>
                <w:b/>
                <w:bCs/>
                <w:sz w:val="20"/>
                <w:szCs w:val="20"/>
              </w:rPr>
              <w:t>Sp. z o. o.</w:t>
            </w:r>
          </w:p>
          <w:p w14:paraId="0F969067" w14:textId="77777777" w:rsidR="003966C4" w:rsidRPr="00211A34" w:rsidRDefault="003966C4" w:rsidP="0087310E">
            <w:pPr>
              <w:rPr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ul. Al. Szucha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13/15</w:t>
            </w:r>
          </w:p>
          <w:p w14:paraId="1E2E7ECF" w14:textId="77777777" w:rsidR="003966C4" w:rsidRPr="00211A34" w:rsidRDefault="003966C4" w:rsidP="0087310E">
            <w:pPr>
              <w:spacing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00-580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8C3984C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B6984B" w14:textId="77777777" w:rsidR="003966C4" w:rsidRPr="00211A34" w:rsidRDefault="003966C4" w:rsidP="0087310E">
            <w:pPr>
              <w:jc w:val="center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 xml:space="preserve">  100,00</w:t>
            </w:r>
          </w:p>
        </w:tc>
      </w:tr>
      <w:tr w:rsidR="003966C4" w:rsidRPr="00834EF4" w14:paraId="47CB21CC" w14:textId="77777777" w:rsidTr="0087310E">
        <w:tc>
          <w:tcPr>
            <w:tcW w:w="2169" w:type="dxa"/>
            <w:shd w:val="clear" w:color="auto" w:fill="auto"/>
          </w:tcPr>
          <w:p w14:paraId="59800254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66C4">
              <w:rPr>
                <w:sz w:val="20"/>
                <w:szCs w:val="20"/>
              </w:rPr>
              <w:t xml:space="preserve">Materiał </w:t>
            </w:r>
            <w:proofErr w:type="spellStart"/>
            <w:r w:rsidRPr="003966C4">
              <w:rPr>
                <w:sz w:val="20"/>
                <w:szCs w:val="20"/>
              </w:rPr>
              <w:t>wiskoelastyczny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1EE62423" w14:textId="77777777" w:rsidR="003966C4" w:rsidRPr="00211A34" w:rsidRDefault="003966C4" w:rsidP="0087310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966C4">
              <w:rPr>
                <w:b/>
                <w:bCs/>
                <w:sz w:val="20"/>
                <w:szCs w:val="20"/>
              </w:rPr>
              <w:t>Alcon</w:t>
            </w:r>
            <w:proofErr w:type="spellEnd"/>
            <w:r w:rsidRPr="003966C4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7E052176" w14:textId="5BCBA08F" w:rsidR="003966C4" w:rsidRPr="00211A34" w:rsidRDefault="00481A49" w:rsidP="008731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966C4" w:rsidRPr="003966C4">
              <w:rPr>
                <w:sz w:val="20"/>
                <w:szCs w:val="20"/>
              </w:rPr>
              <w:t>Marynarska</w:t>
            </w:r>
            <w:r w:rsidR="003966C4" w:rsidRPr="00211A34">
              <w:rPr>
                <w:sz w:val="20"/>
                <w:szCs w:val="20"/>
              </w:rPr>
              <w:t xml:space="preserve"> </w:t>
            </w:r>
            <w:r w:rsidR="003966C4" w:rsidRPr="003966C4">
              <w:rPr>
                <w:sz w:val="20"/>
                <w:szCs w:val="20"/>
              </w:rPr>
              <w:t>15</w:t>
            </w:r>
          </w:p>
          <w:p w14:paraId="25E1A866" w14:textId="77777777" w:rsidR="003966C4" w:rsidRPr="00211A34" w:rsidRDefault="003966C4" w:rsidP="0087310E">
            <w:pPr>
              <w:spacing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02-674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D0626B2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1 - Cena - 46.97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0076C1B" w14:textId="77777777" w:rsidR="003966C4" w:rsidRPr="00211A34" w:rsidRDefault="003966C4" w:rsidP="0087310E">
            <w:pPr>
              <w:jc w:val="center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 xml:space="preserve">  46,97</w:t>
            </w:r>
          </w:p>
        </w:tc>
      </w:tr>
      <w:tr w:rsidR="003966C4" w:rsidRPr="00834EF4" w14:paraId="5A61EDC2" w14:textId="77777777" w:rsidTr="0087310E">
        <w:tc>
          <w:tcPr>
            <w:tcW w:w="2169" w:type="dxa"/>
            <w:shd w:val="clear" w:color="auto" w:fill="auto"/>
          </w:tcPr>
          <w:p w14:paraId="56DC6EB8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66C4">
              <w:rPr>
                <w:sz w:val="20"/>
                <w:szCs w:val="20"/>
              </w:rPr>
              <w:t>Zestaw do intubacji dróg łzowych typu "Crawford"</w:t>
            </w:r>
          </w:p>
        </w:tc>
        <w:tc>
          <w:tcPr>
            <w:tcW w:w="2793" w:type="dxa"/>
            <w:shd w:val="clear" w:color="auto" w:fill="auto"/>
          </w:tcPr>
          <w:p w14:paraId="619059FD" w14:textId="56347A04" w:rsidR="003966C4" w:rsidRPr="00211A34" w:rsidRDefault="003966C4" w:rsidP="0087310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966C4">
              <w:rPr>
                <w:b/>
                <w:bCs/>
                <w:sz w:val="20"/>
                <w:szCs w:val="20"/>
              </w:rPr>
              <w:t>Lumibird</w:t>
            </w:r>
            <w:proofErr w:type="spellEnd"/>
            <w:r w:rsidRPr="003966C4">
              <w:rPr>
                <w:b/>
                <w:bCs/>
                <w:sz w:val="20"/>
                <w:szCs w:val="20"/>
              </w:rPr>
              <w:t xml:space="preserve"> Medical Polska </w:t>
            </w:r>
            <w:r w:rsidR="00481A49">
              <w:rPr>
                <w:b/>
                <w:bCs/>
                <w:sz w:val="20"/>
                <w:szCs w:val="20"/>
              </w:rPr>
              <w:br/>
            </w:r>
            <w:r w:rsidRPr="003966C4">
              <w:rPr>
                <w:b/>
                <w:bCs/>
                <w:sz w:val="20"/>
                <w:szCs w:val="20"/>
              </w:rPr>
              <w:t>Sp. z o. o.</w:t>
            </w:r>
          </w:p>
          <w:p w14:paraId="79D9343F" w14:textId="60FF43AB" w:rsidR="003966C4" w:rsidRPr="00211A34" w:rsidRDefault="003966C4" w:rsidP="0087310E">
            <w:pPr>
              <w:rPr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ul. W</w:t>
            </w:r>
            <w:r w:rsidR="00481A49">
              <w:rPr>
                <w:sz w:val="20"/>
                <w:szCs w:val="20"/>
              </w:rPr>
              <w:t>o</w:t>
            </w:r>
            <w:r w:rsidRPr="003966C4">
              <w:rPr>
                <w:sz w:val="20"/>
                <w:szCs w:val="20"/>
              </w:rPr>
              <w:t>łoska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9A</w:t>
            </w:r>
          </w:p>
          <w:p w14:paraId="1CB63FF6" w14:textId="77777777" w:rsidR="003966C4" w:rsidRPr="00211A34" w:rsidRDefault="003966C4" w:rsidP="0087310E">
            <w:pPr>
              <w:spacing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02-583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6C08993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6A91A2" w14:textId="77777777" w:rsidR="003966C4" w:rsidRPr="00211A34" w:rsidRDefault="003966C4" w:rsidP="0087310E">
            <w:pPr>
              <w:jc w:val="center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 xml:space="preserve">  100,00</w:t>
            </w:r>
          </w:p>
        </w:tc>
      </w:tr>
      <w:tr w:rsidR="003966C4" w:rsidRPr="00834EF4" w14:paraId="2A7B4CE7" w14:textId="77777777" w:rsidTr="0087310E">
        <w:tc>
          <w:tcPr>
            <w:tcW w:w="2169" w:type="dxa"/>
            <w:shd w:val="clear" w:color="auto" w:fill="auto"/>
          </w:tcPr>
          <w:p w14:paraId="79EB19B1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66C4">
              <w:rPr>
                <w:sz w:val="20"/>
                <w:szCs w:val="20"/>
              </w:rPr>
              <w:t>Jałowy opatrunek-folia operacyjna</w:t>
            </w:r>
          </w:p>
        </w:tc>
        <w:tc>
          <w:tcPr>
            <w:tcW w:w="2793" w:type="dxa"/>
            <w:shd w:val="clear" w:color="auto" w:fill="auto"/>
          </w:tcPr>
          <w:p w14:paraId="4B45A2EC" w14:textId="6BC74216" w:rsidR="003966C4" w:rsidRPr="00211A34" w:rsidRDefault="003966C4" w:rsidP="0087310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66C4">
              <w:rPr>
                <w:b/>
                <w:bCs/>
                <w:sz w:val="20"/>
                <w:szCs w:val="20"/>
              </w:rPr>
              <w:t>Zarys International Group sp. z o.o. Sp.</w:t>
            </w:r>
            <w:r w:rsidR="00C018AD">
              <w:rPr>
                <w:b/>
                <w:bCs/>
                <w:sz w:val="20"/>
                <w:szCs w:val="20"/>
              </w:rPr>
              <w:t xml:space="preserve"> </w:t>
            </w:r>
            <w:r w:rsidRPr="003966C4">
              <w:rPr>
                <w:b/>
                <w:bCs/>
                <w:sz w:val="20"/>
                <w:szCs w:val="20"/>
              </w:rPr>
              <w:t>K.</w:t>
            </w:r>
          </w:p>
          <w:p w14:paraId="498808E2" w14:textId="77777777" w:rsidR="003966C4" w:rsidRPr="00211A34" w:rsidRDefault="003966C4" w:rsidP="0087310E">
            <w:pPr>
              <w:rPr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18</w:t>
            </w:r>
          </w:p>
          <w:p w14:paraId="02C99514" w14:textId="77777777" w:rsidR="003966C4" w:rsidRPr="00211A34" w:rsidRDefault="003966C4" w:rsidP="0087310E">
            <w:pPr>
              <w:spacing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0A68E4FA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52513F3" w14:textId="77777777" w:rsidR="003966C4" w:rsidRPr="00211A34" w:rsidRDefault="003966C4" w:rsidP="0087310E">
            <w:pPr>
              <w:jc w:val="center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 xml:space="preserve">  100,00</w:t>
            </w:r>
          </w:p>
        </w:tc>
      </w:tr>
      <w:tr w:rsidR="003966C4" w:rsidRPr="00834EF4" w14:paraId="009676D4" w14:textId="77777777" w:rsidTr="0087310E">
        <w:tc>
          <w:tcPr>
            <w:tcW w:w="2169" w:type="dxa"/>
            <w:shd w:val="clear" w:color="auto" w:fill="auto"/>
          </w:tcPr>
          <w:p w14:paraId="5741F962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66C4">
              <w:rPr>
                <w:sz w:val="20"/>
                <w:szCs w:val="20"/>
              </w:rPr>
              <w:t>Jałowy opatrunek-folia operacyjna</w:t>
            </w:r>
          </w:p>
        </w:tc>
        <w:tc>
          <w:tcPr>
            <w:tcW w:w="2793" w:type="dxa"/>
            <w:shd w:val="clear" w:color="auto" w:fill="auto"/>
          </w:tcPr>
          <w:p w14:paraId="1908F8AC" w14:textId="77777777" w:rsidR="003966C4" w:rsidRPr="00211A34" w:rsidRDefault="003966C4" w:rsidP="0087310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66C4">
              <w:rPr>
                <w:b/>
                <w:bCs/>
                <w:sz w:val="20"/>
                <w:szCs w:val="20"/>
              </w:rPr>
              <w:t xml:space="preserve">Lohmann &amp; </w:t>
            </w:r>
            <w:proofErr w:type="spellStart"/>
            <w:r w:rsidRPr="003966C4">
              <w:rPr>
                <w:b/>
                <w:bCs/>
                <w:sz w:val="20"/>
                <w:szCs w:val="20"/>
              </w:rPr>
              <w:t>Rauscher</w:t>
            </w:r>
            <w:proofErr w:type="spellEnd"/>
            <w:r w:rsidRPr="003966C4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0838B0AF" w14:textId="77777777" w:rsidR="003966C4" w:rsidRPr="00211A34" w:rsidRDefault="003966C4" w:rsidP="0087310E">
            <w:pPr>
              <w:rPr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ul. Moniuszki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14</w:t>
            </w:r>
          </w:p>
          <w:p w14:paraId="01DEE705" w14:textId="77777777" w:rsidR="003966C4" w:rsidRPr="00211A34" w:rsidRDefault="003966C4" w:rsidP="0087310E">
            <w:pPr>
              <w:spacing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5F515C31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1 - Cena - 74.60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4AB88A" w14:textId="77777777" w:rsidR="003966C4" w:rsidRPr="00211A34" w:rsidRDefault="003966C4" w:rsidP="0087310E">
            <w:pPr>
              <w:jc w:val="center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 xml:space="preserve">  74,60</w:t>
            </w:r>
          </w:p>
        </w:tc>
      </w:tr>
      <w:tr w:rsidR="003966C4" w:rsidRPr="00834EF4" w14:paraId="12837C75" w14:textId="77777777" w:rsidTr="0087310E">
        <w:tc>
          <w:tcPr>
            <w:tcW w:w="2169" w:type="dxa"/>
            <w:shd w:val="clear" w:color="auto" w:fill="auto"/>
          </w:tcPr>
          <w:p w14:paraId="27595DB0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66C4">
              <w:rPr>
                <w:sz w:val="20"/>
                <w:szCs w:val="20"/>
              </w:rPr>
              <w:t>Sterylny fartuch chirurgiczny</w:t>
            </w:r>
          </w:p>
        </w:tc>
        <w:tc>
          <w:tcPr>
            <w:tcW w:w="2793" w:type="dxa"/>
            <w:shd w:val="clear" w:color="auto" w:fill="auto"/>
          </w:tcPr>
          <w:p w14:paraId="2A6BE508" w14:textId="77777777" w:rsidR="003966C4" w:rsidRPr="00211A34" w:rsidRDefault="003966C4" w:rsidP="0087310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966C4">
              <w:rPr>
                <w:b/>
                <w:bCs/>
                <w:sz w:val="20"/>
                <w:szCs w:val="20"/>
              </w:rPr>
              <w:t>Profintern</w:t>
            </w:r>
            <w:proofErr w:type="spellEnd"/>
            <w:r w:rsidRPr="003966C4">
              <w:rPr>
                <w:b/>
                <w:bCs/>
                <w:sz w:val="20"/>
                <w:szCs w:val="20"/>
              </w:rPr>
              <w:t xml:space="preserve"> International FC Sp. z o. o.</w:t>
            </w:r>
          </w:p>
          <w:p w14:paraId="083E3CD0" w14:textId="77777777" w:rsidR="003966C4" w:rsidRPr="00211A34" w:rsidRDefault="003966C4" w:rsidP="0087310E">
            <w:pPr>
              <w:rPr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ul. A.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37/58</w:t>
            </w:r>
          </w:p>
          <w:p w14:paraId="56AFABAD" w14:textId="77777777" w:rsidR="003966C4" w:rsidRPr="00211A34" w:rsidRDefault="003966C4" w:rsidP="0087310E">
            <w:pPr>
              <w:spacing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01-625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C59DF35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1 - Cena - 80.86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ED4BDD6" w14:textId="77777777" w:rsidR="003966C4" w:rsidRPr="00211A34" w:rsidRDefault="003966C4" w:rsidP="0087310E">
            <w:pPr>
              <w:jc w:val="center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 xml:space="preserve">  80,86</w:t>
            </w:r>
          </w:p>
        </w:tc>
      </w:tr>
      <w:tr w:rsidR="003966C4" w:rsidRPr="00834EF4" w14:paraId="375DD764" w14:textId="77777777" w:rsidTr="0087310E">
        <w:tc>
          <w:tcPr>
            <w:tcW w:w="2169" w:type="dxa"/>
            <w:shd w:val="clear" w:color="auto" w:fill="auto"/>
          </w:tcPr>
          <w:p w14:paraId="594A5371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66C4">
              <w:rPr>
                <w:sz w:val="20"/>
                <w:szCs w:val="20"/>
              </w:rPr>
              <w:t>Sterylny fartuch chirurgiczny</w:t>
            </w:r>
          </w:p>
        </w:tc>
        <w:tc>
          <w:tcPr>
            <w:tcW w:w="2793" w:type="dxa"/>
            <w:shd w:val="clear" w:color="auto" w:fill="auto"/>
          </w:tcPr>
          <w:p w14:paraId="550F9E8B" w14:textId="77777777" w:rsidR="00C018AD" w:rsidRPr="00211A34" w:rsidRDefault="00C018AD" w:rsidP="00C018A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Fapomed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Polska Sp. z o. o.</w:t>
            </w:r>
          </w:p>
          <w:p w14:paraId="53421801" w14:textId="77777777" w:rsidR="00C018AD" w:rsidRPr="00211A34" w:rsidRDefault="00C018AD" w:rsidP="00C018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Okopowa 47/53</w:t>
            </w:r>
          </w:p>
          <w:p w14:paraId="2D59AA87" w14:textId="299FD294" w:rsidR="003966C4" w:rsidRPr="00211A34" w:rsidRDefault="00C018AD" w:rsidP="00C018AD">
            <w:pPr>
              <w:spacing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01-059</w:t>
            </w:r>
            <w:r w:rsidRPr="00211A3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3EFC712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1 - Cena - 73.92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0B4E911" w14:textId="77777777" w:rsidR="003966C4" w:rsidRPr="00211A34" w:rsidRDefault="003966C4" w:rsidP="0087310E">
            <w:pPr>
              <w:jc w:val="center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 xml:space="preserve">  73,92</w:t>
            </w:r>
          </w:p>
        </w:tc>
      </w:tr>
      <w:tr w:rsidR="003966C4" w:rsidRPr="00834EF4" w14:paraId="5000A524" w14:textId="77777777" w:rsidTr="0087310E">
        <w:tc>
          <w:tcPr>
            <w:tcW w:w="2169" w:type="dxa"/>
            <w:shd w:val="clear" w:color="auto" w:fill="auto"/>
          </w:tcPr>
          <w:p w14:paraId="261CE33C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66C4">
              <w:rPr>
                <w:sz w:val="20"/>
                <w:szCs w:val="20"/>
              </w:rPr>
              <w:t>Sterylny fartuch chirurgiczny</w:t>
            </w:r>
          </w:p>
        </w:tc>
        <w:tc>
          <w:tcPr>
            <w:tcW w:w="2793" w:type="dxa"/>
            <w:shd w:val="clear" w:color="auto" w:fill="auto"/>
          </w:tcPr>
          <w:p w14:paraId="3D4633D0" w14:textId="735E4709" w:rsidR="003966C4" w:rsidRPr="00211A34" w:rsidRDefault="003966C4" w:rsidP="0087310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66C4">
              <w:rPr>
                <w:b/>
                <w:bCs/>
                <w:sz w:val="20"/>
                <w:szCs w:val="20"/>
              </w:rPr>
              <w:t>Zarys International Group sp. z o.o. Sp.</w:t>
            </w:r>
            <w:r w:rsidR="00C018AD">
              <w:rPr>
                <w:b/>
                <w:bCs/>
                <w:sz w:val="20"/>
                <w:szCs w:val="20"/>
              </w:rPr>
              <w:t xml:space="preserve"> </w:t>
            </w:r>
            <w:r w:rsidRPr="003966C4">
              <w:rPr>
                <w:b/>
                <w:bCs/>
                <w:sz w:val="20"/>
                <w:szCs w:val="20"/>
              </w:rPr>
              <w:t>K.</w:t>
            </w:r>
          </w:p>
          <w:p w14:paraId="493E832F" w14:textId="77777777" w:rsidR="003966C4" w:rsidRPr="00211A34" w:rsidRDefault="003966C4" w:rsidP="0087310E">
            <w:pPr>
              <w:rPr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18</w:t>
            </w:r>
          </w:p>
          <w:p w14:paraId="7E3B8CFE" w14:textId="77777777" w:rsidR="003966C4" w:rsidRPr="00211A34" w:rsidRDefault="003966C4" w:rsidP="0087310E">
            <w:pPr>
              <w:spacing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4D9CF431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50E8D3" w14:textId="77777777" w:rsidR="003966C4" w:rsidRPr="00211A34" w:rsidRDefault="003966C4" w:rsidP="0087310E">
            <w:pPr>
              <w:jc w:val="center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 xml:space="preserve">  100,00</w:t>
            </w:r>
          </w:p>
        </w:tc>
      </w:tr>
      <w:tr w:rsidR="003966C4" w:rsidRPr="00834EF4" w14:paraId="0D0D4CD0" w14:textId="77777777" w:rsidTr="0087310E">
        <w:tc>
          <w:tcPr>
            <w:tcW w:w="2169" w:type="dxa"/>
            <w:shd w:val="clear" w:color="auto" w:fill="auto"/>
          </w:tcPr>
          <w:p w14:paraId="43CC42A6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66C4">
              <w:rPr>
                <w:sz w:val="20"/>
                <w:szCs w:val="20"/>
              </w:rPr>
              <w:t>Sterylny fartuch chirurgiczny</w:t>
            </w:r>
          </w:p>
        </w:tc>
        <w:tc>
          <w:tcPr>
            <w:tcW w:w="2793" w:type="dxa"/>
            <w:shd w:val="clear" w:color="auto" w:fill="auto"/>
          </w:tcPr>
          <w:p w14:paraId="0E25BBB7" w14:textId="77777777" w:rsidR="003966C4" w:rsidRPr="00211A34" w:rsidRDefault="003966C4" w:rsidP="0087310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66C4">
              <w:rPr>
                <w:b/>
                <w:bCs/>
                <w:sz w:val="20"/>
                <w:szCs w:val="20"/>
              </w:rPr>
              <w:t>KLOTHO S.C.</w:t>
            </w:r>
          </w:p>
          <w:p w14:paraId="589F140D" w14:textId="77777777" w:rsidR="003966C4" w:rsidRPr="00211A34" w:rsidRDefault="003966C4" w:rsidP="0087310E">
            <w:pPr>
              <w:rPr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ul. A. Struga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24</w:t>
            </w:r>
          </w:p>
          <w:p w14:paraId="69D115E1" w14:textId="77777777" w:rsidR="003966C4" w:rsidRPr="00211A34" w:rsidRDefault="003966C4" w:rsidP="0087310E">
            <w:pPr>
              <w:spacing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90-513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15414CCE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1 - Cena - 97.60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2C3C2D" w14:textId="77777777" w:rsidR="003966C4" w:rsidRPr="00211A34" w:rsidRDefault="003966C4" w:rsidP="0087310E">
            <w:pPr>
              <w:jc w:val="center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 xml:space="preserve">  97,60</w:t>
            </w:r>
          </w:p>
        </w:tc>
      </w:tr>
      <w:tr w:rsidR="003966C4" w:rsidRPr="00834EF4" w14:paraId="5AD97555" w14:textId="77777777" w:rsidTr="0087310E">
        <w:tc>
          <w:tcPr>
            <w:tcW w:w="2169" w:type="dxa"/>
            <w:shd w:val="clear" w:color="auto" w:fill="auto"/>
          </w:tcPr>
          <w:p w14:paraId="52487F75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66C4">
              <w:rPr>
                <w:sz w:val="20"/>
                <w:szCs w:val="20"/>
              </w:rPr>
              <w:t>Sterylny fartuch chirurgiczny</w:t>
            </w:r>
          </w:p>
        </w:tc>
        <w:tc>
          <w:tcPr>
            <w:tcW w:w="2793" w:type="dxa"/>
            <w:shd w:val="clear" w:color="auto" w:fill="auto"/>
          </w:tcPr>
          <w:p w14:paraId="424E98AD" w14:textId="77777777" w:rsidR="003966C4" w:rsidRPr="00211A34" w:rsidRDefault="003966C4" w:rsidP="0087310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66C4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5C43F146" w14:textId="3E7EF454" w:rsidR="003966C4" w:rsidRPr="00211A34" w:rsidRDefault="00C018AD" w:rsidP="008731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966C4" w:rsidRPr="003966C4">
              <w:rPr>
                <w:sz w:val="20"/>
                <w:szCs w:val="20"/>
              </w:rPr>
              <w:t>Żółkiewskiego</w:t>
            </w:r>
            <w:r w:rsidR="003966C4" w:rsidRPr="00211A34">
              <w:rPr>
                <w:sz w:val="20"/>
                <w:szCs w:val="20"/>
              </w:rPr>
              <w:t xml:space="preserve"> </w:t>
            </w:r>
            <w:r w:rsidR="003966C4" w:rsidRPr="003966C4">
              <w:rPr>
                <w:sz w:val="20"/>
                <w:szCs w:val="20"/>
              </w:rPr>
              <w:t>20/26</w:t>
            </w:r>
          </w:p>
          <w:p w14:paraId="358BEEC2" w14:textId="77777777" w:rsidR="003966C4" w:rsidRPr="00211A34" w:rsidRDefault="003966C4" w:rsidP="0087310E">
            <w:pPr>
              <w:spacing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54536AA2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1 - Cena - 55.15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2EA0BF" w14:textId="77777777" w:rsidR="003966C4" w:rsidRPr="00211A34" w:rsidRDefault="003966C4" w:rsidP="0087310E">
            <w:pPr>
              <w:jc w:val="center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 xml:space="preserve">  55,15</w:t>
            </w:r>
          </w:p>
        </w:tc>
      </w:tr>
      <w:tr w:rsidR="003966C4" w:rsidRPr="00834EF4" w14:paraId="5A50D117" w14:textId="77777777" w:rsidTr="0087310E">
        <w:tc>
          <w:tcPr>
            <w:tcW w:w="2169" w:type="dxa"/>
            <w:shd w:val="clear" w:color="auto" w:fill="auto"/>
          </w:tcPr>
          <w:p w14:paraId="637735B0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66C4">
              <w:rPr>
                <w:sz w:val="20"/>
                <w:szCs w:val="20"/>
              </w:rPr>
              <w:t>Jednorazowy sterylny zestaw do badania nosa, gardła i ucha</w:t>
            </w:r>
          </w:p>
        </w:tc>
        <w:tc>
          <w:tcPr>
            <w:tcW w:w="2793" w:type="dxa"/>
            <w:shd w:val="clear" w:color="auto" w:fill="auto"/>
          </w:tcPr>
          <w:p w14:paraId="6F538BC8" w14:textId="27700E23" w:rsidR="003966C4" w:rsidRPr="00211A34" w:rsidRDefault="003966C4" w:rsidP="0087310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66C4">
              <w:rPr>
                <w:b/>
                <w:bCs/>
                <w:sz w:val="20"/>
                <w:szCs w:val="20"/>
              </w:rPr>
              <w:t>Zarys International Group sp. z o.o. Sp.</w:t>
            </w:r>
            <w:r w:rsidR="00C018AD">
              <w:rPr>
                <w:b/>
                <w:bCs/>
                <w:sz w:val="20"/>
                <w:szCs w:val="20"/>
              </w:rPr>
              <w:t xml:space="preserve"> </w:t>
            </w:r>
            <w:r w:rsidRPr="003966C4">
              <w:rPr>
                <w:b/>
                <w:bCs/>
                <w:sz w:val="20"/>
                <w:szCs w:val="20"/>
              </w:rPr>
              <w:t>K.</w:t>
            </w:r>
          </w:p>
          <w:p w14:paraId="7326789B" w14:textId="77777777" w:rsidR="003966C4" w:rsidRPr="00211A34" w:rsidRDefault="003966C4" w:rsidP="0087310E">
            <w:pPr>
              <w:rPr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18</w:t>
            </w:r>
          </w:p>
          <w:p w14:paraId="25EDC361" w14:textId="77777777" w:rsidR="003966C4" w:rsidRPr="00211A34" w:rsidRDefault="003966C4" w:rsidP="0087310E">
            <w:pPr>
              <w:spacing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66C4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2D6D1776" w14:textId="77777777" w:rsidR="003966C4" w:rsidRPr="00211A34" w:rsidRDefault="003966C4" w:rsidP="008731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29DEAF" w14:textId="77777777" w:rsidR="003966C4" w:rsidRPr="00211A34" w:rsidRDefault="003966C4" w:rsidP="0087310E">
            <w:pPr>
              <w:jc w:val="center"/>
              <w:rPr>
                <w:color w:val="000000"/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 xml:space="preserve">  100,00</w:t>
            </w:r>
          </w:p>
        </w:tc>
      </w:tr>
    </w:tbl>
    <w:p w14:paraId="705DF3F6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05BFB65E" w14:textId="77777777" w:rsidR="00C018AD" w:rsidRDefault="00C018AD" w:rsidP="004E7234">
      <w:pPr>
        <w:spacing w:after="120"/>
        <w:jc w:val="both"/>
        <w:rPr>
          <w:color w:val="000000"/>
          <w:sz w:val="22"/>
          <w:szCs w:val="22"/>
        </w:rPr>
      </w:pPr>
    </w:p>
    <w:p w14:paraId="45DBA850" w14:textId="77777777" w:rsidR="00C018AD" w:rsidRDefault="00C018AD" w:rsidP="004E7234">
      <w:pPr>
        <w:spacing w:after="120"/>
        <w:jc w:val="both"/>
        <w:rPr>
          <w:color w:val="000000"/>
          <w:sz w:val="22"/>
          <w:szCs w:val="22"/>
        </w:rPr>
      </w:pPr>
    </w:p>
    <w:p w14:paraId="7F38D86E" w14:textId="77777777" w:rsidR="00C018AD" w:rsidRDefault="00C018AD" w:rsidP="004E7234">
      <w:pPr>
        <w:spacing w:after="120"/>
        <w:jc w:val="both"/>
        <w:rPr>
          <w:color w:val="000000"/>
          <w:sz w:val="22"/>
          <w:szCs w:val="22"/>
        </w:rPr>
      </w:pPr>
    </w:p>
    <w:p w14:paraId="5A5029BA" w14:textId="77777777" w:rsidR="00C018AD" w:rsidRDefault="00C018AD" w:rsidP="004E7234">
      <w:pPr>
        <w:spacing w:after="120"/>
        <w:jc w:val="both"/>
        <w:rPr>
          <w:color w:val="000000"/>
          <w:sz w:val="22"/>
          <w:szCs w:val="22"/>
        </w:rPr>
      </w:pPr>
    </w:p>
    <w:p w14:paraId="5F65210C" w14:textId="42D401A7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C018AD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07565D8E" w14:textId="77777777" w:rsidTr="00596EA3">
        <w:tc>
          <w:tcPr>
            <w:tcW w:w="871" w:type="dxa"/>
            <w:shd w:val="clear" w:color="auto" w:fill="F3F3F3"/>
            <w:vAlign w:val="center"/>
          </w:tcPr>
          <w:p w14:paraId="45B1ACCA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4C3E9CA5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190C48ED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3966C4" w14:paraId="055D248B" w14:textId="77777777" w:rsidTr="0087310E">
        <w:tc>
          <w:tcPr>
            <w:tcW w:w="871" w:type="dxa"/>
            <w:vAlign w:val="center"/>
          </w:tcPr>
          <w:p w14:paraId="174FBF92" w14:textId="77777777" w:rsidR="003966C4" w:rsidRPr="00596EA3" w:rsidRDefault="003966C4" w:rsidP="0087310E">
            <w:pPr>
              <w:spacing w:before="40"/>
              <w:jc w:val="center"/>
              <w:rPr>
                <w:sz w:val="22"/>
                <w:szCs w:val="22"/>
              </w:rPr>
            </w:pPr>
            <w:r w:rsidRPr="003966C4">
              <w:rPr>
                <w:sz w:val="22"/>
                <w:szCs w:val="22"/>
              </w:rPr>
              <w:t>6</w:t>
            </w:r>
          </w:p>
        </w:tc>
        <w:tc>
          <w:tcPr>
            <w:tcW w:w="2957" w:type="dxa"/>
            <w:vAlign w:val="center"/>
          </w:tcPr>
          <w:p w14:paraId="2ED8BD7C" w14:textId="77777777" w:rsidR="006F0E69" w:rsidRDefault="003966C4" w:rsidP="00624AC1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3966C4">
              <w:rPr>
                <w:b/>
                <w:bCs/>
                <w:sz w:val="22"/>
                <w:szCs w:val="22"/>
              </w:rPr>
              <w:t xml:space="preserve">Inov8 </w:t>
            </w:r>
            <w:r w:rsidR="00624AC1">
              <w:rPr>
                <w:b/>
                <w:bCs/>
                <w:sz w:val="22"/>
                <w:szCs w:val="22"/>
              </w:rPr>
              <w:t xml:space="preserve"> I. Żebrowska </w:t>
            </w:r>
          </w:p>
          <w:p w14:paraId="38F69B75" w14:textId="087C97D0" w:rsidR="00624AC1" w:rsidRDefault="00624AC1" w:rsidP="00624AC1">
            <w:pPr>
              <w:spacing w:before="40" w:after="4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spółka komandytowa</w:t>
            </w:r>
          </w:p>
          <w:p w14:paraId="46A47BFF" w14:textId="7FF59EC7" w:rsidR="003966C4" w:rsidRPr="00211A34" w:rsidRDefault="003966C4" w:rsidP="00624AC1">
            <w:pPr>
              <w:spacing w:before="40" w:after="40"/>
              <w:rPr>
                <w:sz w:val="20"/>
                <w:szCs w:val="20"/>
              </w:rPr>
            </w:pPr>
            <w:r w:rsidRPr="003966C4">
              <w:rPr>
                <w:sz w:val="20"/>
                <w:szCs w:val="20"/>
              </w:rPr>
              <w:t xml:space="preserve">ul. </w:t>
            </w:r>
            <w:r w:rsidR="00624AC1">
              <w:rPr>
                <w:sz w:val="20"/>
                <w:szCs w:val="20"/>
              </w:rPr>
              <w:t>Mińska 48 lok. 1U</w:t>
            </w:r>
          </w:p>
          <w:p w14:paraId="2F35C3BF" w14:textId="33FB1F19" w:rsidR="003966C4" w:rsidRPr="00211A34" w:rsidRDefault="00624AC1" w:rsidP="0087310E">
            <w:pPr>
              <w:spacing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03-808 Warszawa</w:t>
            </w:r>
          </w:p>
        </w:tc>
        <w:tc>
          <w:tcPr>
            <w:tcW w:w="5670" w:type="dxa"/>
          </w:tcPr>
          <w:p w14:paraId="6B653585" w14:textId="77777777" w:rsidR="00624AC1" w:rsidRPr="00624AC1" w:rsidRDefault="00624AC1" w:rsidP="00624AC1">
            <w:pPr>
              <w:spacing w:before="40" w:after="40"/>
              <w:rPr>
                <w:sz w:val="22"/>
                <w:szCs w:val="22"/>
                <w:u w:val="single"/>
              </w:rPr>
            </w:pPr>
            <w:r w:rsidRPr="00624AC1">
              <w:rPr>
                <w:sz w:val="22"/>
                <w:szCs w:val="22"/>
                <w:u w:val="single"/>
              </w:rPr>
              <w:t>Oferta odrzucona w zadaniu 5</w:t>
            </w:r>
          </w:p>
          <w:p w14:paraId="2808AA77" w14:textId="46BF137E" w:rsidR="00624AC1" w:rsidRDefault="003966C4" w:rsidP="00624AC1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3966C4">
              <w:rPr>
                <w:sz w:val="22"/>
                <w:szCs w:val="22"/>
              </w:rPr>
              <w:t>Art. 226 ust. 1 pkt 5</w:t>
            </w:r>
            <w:r w:rsidR="00624AC1">
              <w:rPr>
                <w:sz w:val="22"/>
                <w:szCs w:val="22"/>
              </w:rPr>
              <w:t xml:space="preserve">- Treść oferty jest niezgodna </w:t>
            </w:r>
            <w:r w:rsidR="00624AC1">
              <w:rPr>
                <w:sz w:val="22"/>
                <w:szCs w:val="22"/>
              </w:rPr>
              <w:br/>
              <w:t>z warunkami zamówienia</w:t>
            </w:r>
          </w:p>
          <w:p w14:paraId="6118896E" w14:textId="5C4CC709" w:rsidR="003966C4" w:rsidRPr="00596EA3" w:rsidRDefault="00624AC1" w:rsidP="006F0E6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Uzasadnienie: </w:t>
            </w:r>
            <w:r w:rsidR="003966C4" w:rsidRPr="003966C4">
              <w:rPr>
                <w:sz w:val="22"/>
                <w:szCs w:val="22"/>
              </w:rPr>
              <w:t>Wykonawca złożył ofertę</w:t>
            </w:r>
            <w:r w:rsidR="006F0E69">
              <w:rPr>
                <w:sz w:val="22"/>
                <w:szCs w:val="22"/>
              </w:rPr>
              <w:t>, z której treści wynika, iż była przeznaczona dla SP Klinicznego Szpitala Okulistycznego w Warszawie.</w:t>
            </w:r>
          </w:p>
        </w:tc>
      </w:tr>
    </w:tbl>
    <w:p w14:paraId="5FA74911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22A335BD" w14:textId="5E219F2B" w:rsidR="00456FF5" w:rsidRDefault="00456FF5" w:rsidP="00456FF5">
      <w:pPr>
        <w:spacing w:before="12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Zamawiający informuje, iż powiadomienie o wyborze oferty najkorzystniejszej dla zadania nr 19 (Nici chirurgiczne nylonowe) nastąpi w terminie późniejszym.</w:t>
      </w:r>
    </w:p>
    <w:p w14:paraId="6A514CE7" w14:textId="77777777" w:rsidR="00456FF5" w:rsidRDefault="00456FF5" w:rsidP="00456FF5">
      <w:pPr>
        <w:spacing w:after="40" w:line="276" w:lineRule="auto"/>
        <w:jc w:val="both"/>
      </w:pPr>
    </w:p>
    <w:p w14:paraId="4C00316E" w14:textId="4D52FA4D" w:rsidR="00456FF5" w:rsidRDefault="00456FF5" w:rsidP="00456FF5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1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</w:r>
      <w:bookmarkStart w:id="1" w:name="_Hlk139274148"/>
      <w:r>
        <w:rPr>
          <w:b/>
          <w:sz w:val="22"/>
          <w:szCs w:val="22"/>
          <w:u w:val="single"/>
        </w:rPr>
        <w:t>w zakresie zadania nr 6</w:t>
      </w:r>
      <w:r>
        <w:rPr>
          <w:bCs/>
          <w:sz w:val="22"/>
          <w:szCs w:val="22"/>
        </w:rPr>
        <w:t xml:space="preserve"> </w:t>
      </w:r>
      <w:bookmarkEnd w:id="1"/>
      <w:r>
        <w:rPr>
          <w:bCs/>
          <w:sz w:val="22"/>
          <w:szCs w:val="22"/>
        </w:rPr>
        <w:t>(</w:t>
      </w:r>
      <w:r w:rsidRPr="00456FF5">
        <w:rPr>
          <w:bCs/>
          <w:sz w:val="22"/>
          <w:szCs w:val="22"/>
        </w:rPr>
        <w:t>Barwnik tkankowy przeznaczony do wybarwiania błony granicznej wewnętrznej (ILM) i kory</w:t>
      </w:r>
      <w:r>
        <w:rPr>
          <w:bCs/>
          <w:sz w:val="22"/>
          <w:szCs w:val="22"/>
        </w:rPr>
        <w:t xml:space="preserve">), </w:t>
      </w:r>
      <w:r>
        <w:rPr>
          <w:b/>
          <w:sz w:val="22"/>
          <w:szCs w:val="22"/>
          <w:u w:val="single"/>
        </w:rPr>
        <w:t>w zakresie zadania nr 8</w:t>
      </w:r>
      <w:r>
        <w:rPr>
          <w:bCs/>
          <w:sz w:val="22"/>
          <w:szCs w:val="22"/>
        </w:rPr>
        <w:t xml:space="preserve"> (</w:t>
      </w:r>
      <w:r w:rsidRPr="00456FF5">
        <w:rPr>
          <w:bCs/>
          <w:sz w:val="22"/>
          <w:szCs w:val="22"/>
        </w:rPr>
        <w:t xml:space="preserve">Pryzmat do tonometru </w:t>
      </w:r>
      <w:proofErr w:type="spellStart"/>
      <w:r w:rsidRPr="00456FF5">
        <w:rPr>
          <w:bCs/>
          <w:sz w:val="22"/>
          <w:szCs w:val="22"/>
        </w:rPr>
        <w:t>aplanacyjnego</w:t>
      </w:r>
      <w:proofErr w:type="spellEnd"/>
      <w:r w:rsidRPr="00456FF5">
        <w:rPr>
          <w:bCs/>
          <w:sz w:val="22"/>
          <w:szCs w:val="22"/>
        </w:rPr>
        <w:t xml:space="preserve"> Goldmana</w:t>
      </w:r>
      <w:r>
        <w:rPr>
          <w:bCs/>
          <w:sz w:val="22"/>
          <w:szCs w:val="22"/>
        </w:rPr>
        <w:t xml:space="preserve">), </w:t>
      </w:r>
      <w:r>
        <w:rPr>
          <w:b/>
          <w:sz w:val="22"/>
          <w:szCs w:val="22"/>
          <w:u w:val="single"/>
        </w:rPr>
        <w:t>w zakresie zadania nr 15</w:t>
      </w:r>
      <w:r>
        <w:rPr>
          <w:bCs/>
          <w:sz w:val="22"/>
          <w:szCs w:val="22"/>
        </w:rPr>
        <w:t xml:space="preserve"> (</w:t>
      </w:r>
      <w:r w:rsidRPr="00456FF5">
        <w:rPr>
          <w:bCs/>
          <w:sz w:val="22"/>
          <w:szCs w:val="22"/>
        </w:rPr>
        <w:t>Gaz C3F8, SF6 w pojemniku, Zestaw do iniekcji gazu</w:t>
      </w:r>
      <w:r>
        <w:rPr>
          <w:bCs/>
          <w:sz w:val="22"/>
          <w:szCs w:val="22"/>
        </w:rPr>
        <w:t xml:space="preserve">),  ze względu na fakt, </w:t>
      </w:r>
      <w:r>
        <w:rPr>
          <w:bCs/>
          <w:sz w:val="22"/>
          <w:szCs w:val="22"/>
        </w:rPr>
        <w:br/>
        <w:t>iż nie złożono żadnej oferty.</w:t>
      </w:r>
    </w:p>
    <w:p w14:paraId="5E905C5C" w14:textId="77777777" w:rsidR="00456FF5" w:rsidRDefault="00456FF5" w:rsidP="00D8427E">
      <w:pPr>
        <w:spacing w:after="40" w:line="276" w:lineRule="auto"/>
        <w:jc w:val="both"/>
      </w:pPr>
    </w:p>
    <w:p w14:paraId="6111B9CD" w14:textId="77777777" w:rsidR="00456FF5" w:rsidRDefault="00456FF5" w:rsidP="00D8427E">
      <w:pPr>
        <w:spacing w:after="40" w:line="276" w:lineRule="auto"/>
        <w:jc w:val="both"/>
      </w:pPr>
    </w:p>
    <w:p w14:paraId="473A412A" w14:textId="77777777" w:rsidR="00456FF5" w:rsidRDefault="00456FF5" w:rsidP="00D8427E">
      <w:pPr>
        <w:spacing w:after="40" w:line="276" w:lineRule="auto"/>
        <w:jc w:val="both"/>
      </w:pPr>
    </w:p>
    <w:p w14:paraId="2FAAF894" w14:textId="55743795" w:rsidR="009F0E5C" w:rsidRPr="00456FF5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456FF5">
        <w:rPr>
          <w:sz w:val="22"/>
          <w:szCs w:val="22"/>
        </w:rPr>
        <w:t xml:space="preserve">Informacja </w:t>
      </w:r>
      <w:r w:rsidR="00BD2174" w:rsidRPr="00456FF5">
        <w:rPr>
          <w:sz w:val="22"/>
          <w:szCs w:val="22"/>
        </w:rPr>
        <w:t>o terminie zawarcia umowy</w:t>
      </w:r>
      <w:r w:rsidR="00F33C66" w:rsidRPr="00456FF5">
        <w:rPr>
          <w:sz w:val="22"/>
          <w:szCs w:val="22"/>
        </w:rPr>
        <w:t>:</w:t>
      </w:r>
    </w:p>
    <w:p w14:paraId="4D0F12B7" w14:textId="5C530B29" w:rsidR="00F960D7" w:rsidRPr="00456FF5" w:rsidRDefault="00A029B8" w:rsidP="00D8427E">
      <w:pPr>
        <w:spacing w:after="120" w:line="276" w:lineRule="auto"/>
        <w:jc w:val="both"/>
        <w:rPr>
          <w:sz w:val="22"/>
          <w:szCs w:val="22"/>
        </w:rPr>
      </w:pPr>
      <w:r w:rsidRPr="00456FF5">
        <w:rPr>
          <w:sz w:val="22"/>
          <w:szCs w:val="22"/>
        </w:rPr>
        <w:t>U</w:t>
      </w:r>
      <w:r w:rsidR="00F960D7" w:rsidRPr="00456FF5">
        <w:rPr>
          <w:sz w:val="22"/>
          <w:szCs w:val="22"/>
        </w:rPr>
        <w:t>mowa w sp</w:t>
      </w:r>
      <w:r w:rsidR="004C3459" w:rsidRPr="00456FF5">
        <w:rPr>
          <w:sz w:val="22"/>
          <w:szCs w:val="22"/>
        </w:rPr>
        <w:t>r</w:t>
      </w:r>
      <w:r w:rsidR="00F960D7" w:rsidRPr="00456FF5">
        <w:rPr>
          <w:sz w:val="22"/>
          <w:szCs w:val="22"/>
        </w:rPr>
        <w:t>awie zamówienia publicznego</w:t>
      </w:r>
      <w:r w:rsidR="00D8427E" w:rsidRPr="00456FF5">
        <w:rPr>
          <w:sz w:val="22"/>
          <w:szCs w:val="22"/>
        </w:rPr>
        <w:t>, zgodnie z art. 264 ust. 1 ustawy Pzp,</w:t>
      </w:r>
      <w:r w:rsidRPr="00456FF5">
        <w:rPr>
          <w:sz w:val="22"/>
          <w:szCs w:val="22"/>
        </w:rPr>
        <w:t xml:space="preserve"> zostanie</w:t>
      </w:r>
      <w:r w:rsidR="00F960D7" w:rsidRPr="00456FF5">
        <w:rPr>
          <w:sz w:val="22"/>
          <w:szCs w:val="22"/>
        </w:rPr>
        <w:t xml:space="preserve"> zawarta,</w:t>
      </w:r>
      <w:r w:rsidRPr="00456FF5">
        <w:rPr>
          <w:sz w:val="22"/>
          <w:szCs w:val="22"/>
        </w:rPr>
        <w:t xml:space="preserve"> </w:t>
      </w:r>
      <w:r w:rsidR="00456FF5">
        <w:rPr>
          <w:sz w:val="22"/>
          <w:szCs w:val="22"/>
        </w:rPr>
        <w:br/>
      </w:r>
      <w:r w:rsidR="00F960D7" w:rsidRPr="00456FF5">
        <w:rPr>
          <w:sz w:val="22"/>
          <w:szCs w:val="22"/>
        </w:rPr>
        <w:t xml:space="preserve">z </w:t>
      </w:r>
      <w:r w:rsidRPr="00456FF5">
        <w:rPr>
          <w:sz w:val="22"/>
          <w:szCs w:val="22"/>
        </w:rPr>
        <w:t xml:space="preserve">uwzględnieniem art. 577 ustawy Pzp, </w:t>
      </w:r>
      <w:r w:rsidR="00F960D7" w:rsidRPr="00456FF5">
        <w:rPr>
          <w:sz w:val="22"/>
          <w:szCs w:val="22"/>
        </w:rPr>
        <w:t>w terminie</w:t>
      </w:r>
      <w:r w:rsidR="00D8427E" w:rsidRPr="00456FF5">
        <w:rPr>
          <w:sz w:val="22"/>
          <w:szCs w:val="22"/>
        </w:rPr>
        <w:t xml:space="preserve"> </w:t>
      </w:r>
    </w:p>
    <w:p w14:paraId="564DE539" w14:textId="77777777" w:rsidR="00F960D7" w:rsidRPr="00456FF5" w:rsidRDefault="00D8427E" w:rsidP="00F33C66">
      <w:pPr>
        <w:spacing w:line="276" w:lineRule="auto"/>
        <w:jc w:val="both"/>
        <w:rPr>
          <w:sz w:val="22"/>
          <w:szCs w:val="22"/>
        </w:rPr>
      </w:pPr>
      <w:r w:rsidRPr="00456FF5">
        <w:rPr>
          <w:sz w:val="22"/>
          <w:szCs w:val="22"/>
        </w:rPr>
        <w:t xml:space="preserve">Umowa </w:t>
      </w:r>
      <w:r w:rsidR="00F960D7" w:rsidRPr="00456FF5">
        <w:rPr>
          <w:sz w:val="22"/>
          <w:szCs w:val="22"/>
        </w:rPr>
        <w:t>w sprawie zamówienia publicznego</w:t>
      </w:r>
      <w:r w:rsidRPr="00456FF5">
        <w:rPr>
          <w:sz w:val="22"/>
          <w:szCs w:val="22"/>
        </w:rPr>
        <w:t xml:space="preserve"> może być zawarta </w:t>
      </w:r>
      <w:r w:rsidR="00F960D7" w:rsidRPr="00456FF5">
        <w:rPr>
          <w:sz w:val="22"/>
          <w:szCs w:val="22"/>
        </w:rPr>
        <w:t xml:space="preserve">przed upływem terminu, o którym mowa powyżej, jeżeli zachodzą okoliczności wymienione w </w:t>
      </w:r>
      <w:r w:rsidRPr="00456FF5">
        <w:rPr>
          <w:sz w:val="22"/>
          <w:szCs w:val="22"/>
        </w:rPr>
        <w:t>art. 264</w:t>
      </w:r>
      <w:r w:rsidR="00F960D7" w:rsidRPr="00456FF5">
        <w:rPr>
          <w:sz w:val="22"/>
          <w:szCs w:val="22"/>
        </w:rPr>
        <w:t xml:space="preserve"> ust. 2 ustawy P</w:t>
      </w:r>
      <w:r w:rsidR="004657DA" w:rsidRPr="00456FF5">
        <w:rPr>
          <w:sz w:val="22"/>
          <w:szCs w:val="22"/>
        </w:rPr>
        <w:t>zp</w:t>
      </w:r>
      <w:r w:rsidR="00F960D7" w:rsidRPr="00456FF5">
        <w:rPr>
          <w:sz w:val="22"/>
          <w:szCs w:val="22"/>
        </w:rPr>
        <w:t>.</w:t>
      </w:r>
    </w:p>
    <w:p w14:paraId="055FA762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p w14:paraId="10B6F726" w14:textId="77777777" w:rsidR="006235C6" w:rsidRDefault="006235C6" w:rsidP="00456FF5">
      <w:pPr>
        <w:spacing w:line="360" w:lineRule="auto"/>
        <w:ind w:left="3117" w:firstLine="423"/>
        <w:jc w:val="center"/>
        <w:rPr>
          <w:i/>
        </w:rPr>
      </w:pPr>
    </w:p>
    <w:p w14:paraId="2A6DC8D2" w14:textId="77777777" w:rsidR="006235C6" w:rsidRDefault="006235C6" w:rsidP="00456FF5">
      <w:pPr>
        <w:spacing w:line="360" w:lineRule="auto"/>
        <w:ind w:left="3117" w:firstLine="423"/>
        <w:jc w:val="center"/>
        <w:rPr>
          <w:i/>
        </w:rPr>
      </w:pPr>
    </w:p>
    <w:p w14:paraId="19AF5C95" w14:textId="56342B4B" w:rsidR="00456FF5" w:rsidRDefault="00456FF5" w:rsidP="00456FF5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777F6D28" w14:textId="77777777" w:rsidR="00456FF5" w:rsidRDefault="00456FF5" w:rsidP="00456FF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E8B9E1A" w14:textId="77777777" w:rsidR="00456FF5" w:rsidRDefault="00456FF5" w:rsidP="00456FF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D3D2DF9" w14:textId="77777777" w:rsidR="00456FF5" w:rsidRDefault="00456FF5" w:rsidP="00456FF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1371799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3EFD2D" w14:textId="77777777" w:rsidR="002C54D8" w:rsidRDefault="002C54D8">
      <w:r>
        <w:separator/>
      </w:r>
    </w:p>
  </w:endnote>
  <w:endnote w:type="continuationSeparator" w:id="0">
    <w:p w14:paraId="490BE21F" w14:textId="77777777" w:rsidR="002C54D8" w:rsidRDefault="002C5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CEF9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9D81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0F366E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4BFC4D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5ECC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85D1A" w14:textId="77777777" w:rsidR="002C54D8" w:rsidRDefault="002C54D8">
      <w:r>
        <w:separator/>
      </w:r>
    </w:p>
  </w:footnote>
  <w:footnote w:type="continuationSeparator" w:id="0">
    <w:p w14:paraId="6E7E7194" w14:textId="77777777" w:rsidR="002C54D8" w:rsidRDefault="002C54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5DC3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B120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B142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4D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C54D8"/>
    <w:rsid w:val="003445A0"/>
    <w:rsid w:val="003966C4"/>
    <w:rsid w:val="003A0AFC"/>
    <w:rsid w:val="003D611C"/>
    <w:rsid w:val="0042171A"/>
    <w:rsid w:val="00431C0B"/>
    <w:rsid w:val="00437CAD"/>
    <w:rsid w:val="00456FF5"/>
    <w:rsid w:val="004657DA"/>
    <w:rsid w:val="00481A49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235C6"/>
    <w:rsid w:val="00624AC1"/>
    <w:rsid w:val="00644DCB"/>
    <w:rsid w:val="00657C1E"/>
    <w:rsid w:val="006E3089"/>
    <w:rsid w:val="006F0E69"/>
    <w:rsid w:val="006F28A3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018AD"/>
    <w:rsid w:val="00C423DD"/>
    <w:rsid w:val="00C60D7B"/>
    <w:rsid w:val="00C65E53"/>
    <w:rsid w:val="00CA0B33"/>
    <w:rsid w:val="00CA3511"/>
    <w:rsid w:val="00D01E5B"/>
    <w:rsid w:val="00D04203"/>
    <w:rsid w:val="00D1233A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576535"/>
  <w15:chartTrackingRefBased/>
  <w15:docId w15:val="{E33EDF66-03C4-4480-8837-AA962FE14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1590</Words>
  <Characters>8748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3</cp:revision>
  <cp:lastPrinted>2023-07-04T12:10:00Z</cp:lastPrinted>
  <dcterms:created xsi:type="dcterms:W3CDTF">2023-07-04T12:12:00Z</dcterms:created>
  <dcterms:modified xsi:type="dcterms:W3CDTF">2023-07-04T12:13:00Z</dcterms:modified>
</cp:coreProperties>
</file>