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9B37A4" w:rsidRDefault="00946779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bookmarkStart w:id="1" w:name="_GoBack"/>
      <w:bookmarkEnd w:id="1"/>
      <w:r w:rsidRPr="009B37A4">
        <w:rPr>
          <w:rFonts w:ascii="Arial Narrow" w:hAnsi="Arial Narrow" w:cs="Arial"/>
          <w:sz w:val="22"/>
          <w:szCs w:val="22"/>
        </w:rPr>
        <w:t>Bydgoszcz</w:t>
      </w:r>
      <w:r w:rsidR="00D665F5" w:rsidRPr="009B37A4">
        <w:rPr>
          <w:rFonts w:ascii="Arial Narrow" w:hAnsi="Arial Narrow" w:cs="Arial"/>
          <w:sz w:val="22"/>
          <w:szCs w:val="22"/>
        </w:rPr>
        <w:t xml:space="preserve"> dnia: </w:t>
      </w:r>
      <w:r w:rsidRPr="009B37A4">
        <w:rPr>
          <w:rFonts w:ascii="Arial Narrow" w:hAnsi="Arial Narrow" w:cs="Arial"/>
          <w:sz w:val="22"/>
          <w:szCs w:val="22"/>
        </w:rPr>
        <w:t>2023-07-05</w:t>
      </w:r>
    </w:p>
    <w:p w:rsidR="00D665F5" w:rsidRPr="009B37A4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9B37A4" w:rsidRDefault="00946779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9B37A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9B37A4" w:rsidRDefault="00946779" w:rsidP="00D665F5">
      <w:pPr>
        <w:rPr>
          <w:rFonts w:ascii="Arial Narrow" w:hAnsi="Arial Narrow" w:cs="Arial"/>
          <w:sz w:val="22"/>
          <w:szCs w:val="22"/>
        </w:rPr>
      </w:pPr>
      <w:r w:rsidRPr="009B37A4">
        <w:rPr>
          <w:rFonts w:ascii="Arial Narrow" w:hAnsi="Arial Narrow" w:cs="Arial"/>
          <w:sz w:val="22"/>
          <w:szCs w:val="22"/>
        </w:rPr>
        <w:t>Powstańców Warszawy</w:t>
      </w:r>
      <w:r w:rsidR="00D665F5" w:rsidRPr="009B37A4">
        <w:rPr>
          <w:rFonts w:ascii="Arial Narrow" w:hAnsi="Arial Narrow" w:cs="Arial"/>
          <w:sz w:val="22"/>
          <w:szCs w:val="22"/>
        </w:rPr>
        <w:t xml:space="preserve"> </w:t>
      </w:r>
      <w:r w:rsidRPr="009B37A4">
        <w:rPr>
          <w:rFonts w:ascii="Arial Narrow" w:hAnsi="Arial Narrow" w:cs="Arial"/>
          <w:sz w:val="22"/>
          <w:szCs w:val="22"/>
        </w:rPr>
        <w:t>5</w:t>
      </w:r>
    </w:p>
    <w:p w:rsidR="00D665F5" w:rsidRPr="009B37A4" w:rsidRDefault="00946779" w:rsidP="00D665F5">
      <w:pPr>
        <w:rPr>
          <w:rFonts w:ascii="Arial Narrow" w:hAnsi="Arial Narrow" w:cs="Arial"/>
          <w:sz w:val="22"/>
          <w:szCs w:val="22"/>
        </w:rPr>
      </w:pPr>
      <w:r w:rsidRPr="009B37A4">
        <w:rPr>
          <w:rFonts w:ascii="Arial Narrow" w:hAnsi="Arial Narrow" w:cs="Arial"/>
          <w:sz w:val="22"/>
          <w:szCs w:val="22"/>
        </w:rPr>
        <w:t>85-681</w:t>
      </w:r>
      <w:r w:rsidR="00D665F5" w:rsidRPr="009B37A4">
        <w:rPr>
          <w:rFonts w:ascii="Arial Narrow" w:hAnsi="Arial Narrow" w:cs="Arial"/>
          <w:sz w:val="22"/>
          <w:szCs w:val="22"/>
        </w:rPr>
        <w:t xml:space="preserve"> </w:t>
      </w:r>
      <w:r w:rsidRPr="009B37A4">
        <w:rPr>
          <w:rFonts w:ascii="Arial Narrow" w:hAnsi="Arial Narrow" w:cs="Arial"/>
          <w:sz w:val="22"/>
          <w:szCs w:val="22"/>
        </w:rPr>
        <w:t>Bydgoszcz</w:t>
      </w:r>
    </w:p>
    <w:p w:rsidR="00D665F5" w:rsidRPr="009B37A4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9B37A4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665F5" w:rsidRPr="009B37A4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9B37A4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9B37A4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9B37A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9B37A4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9B37A4">
        <w:rPr>
          <w:rFonts w:ascii="Arial Narrow" w:hAnsi="Arial Narrow" w:cs="Arial"/>
          <w:sz w:val="22"/>
          <w:szCs w:val="22"/>
        </w:rPr>
        <w:t>Znak sprawy:</w:t>
      </w:r>
      <w:r w:rsidRPr="009B37A4">
        <w:rPr>
          <w:rFonts w:ascii="Arial Narrow" w:hAnsi="Arial Narrow" w:cs="Arial"/>
          <w:b/>
          <w:sz w:val="22"/>
          <w:szCs w:val="22"/>
        </w:rPr>
        <w:t xml:space="preserve"> </w:t>
      </w:r>
      <w:r w:rsidR="00946779" w:rsidRPr="009B37A4">
        <w:rPr>
          <w:rFonts w:ascii="Arial Narrow" w:hAnsi="Arial Narrow" w:cs="Arial"/>
          <w:b/>
          <w:sz w:val="22"/>
          <w:szCs w:val="22"/>
        </w:rPr>
        <w:t>75/2023</w:t>
      </w:r>
      <w:r w:rsidR="00A80738" w:rsidRPr="009B37A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9B37A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9B37A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9B37A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9B37A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9B37A4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9B37A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9B37A4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9B37A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9B37A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946779" w:rsidRPr="009B37A4">
        <w:rPr>
          <w:rFonts w:ascii="Arial Narrow" w:hAnsi="Arial Narrow" w:cs="Arial"/>
          <w:sz w:val="22"/>
          <w:szCs w:val="22"/>
        </w:rPr>
        <w:t xml:space="preserve">Tryb podstawowy bez negocjacji - art. 275 pkt. 1 ustawy </w:t>
      </w:r>
      <w:proofErr w:type="spellStart"/>
      <w:r w:rsidR="00946779" w:rsidRPr="009B37A4">
        <w:rPr>
          <w:rFonts w:ascii="Arial Narrow" w:hAnsi="Arial Narrow" w:cs="Arial"/>
          <w:sz w:val="22"/>
          <w:szCs w:val="22"/>
        </w:rPr>
        <w:t>Pzp</w:t>
      </w:r>
      <w:proofErr w:type="spellEnd"/>
      <w:r w:rsidRPr="009B37A4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9B37A4" w:rsidRDefault="00946779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9B37A4">
        <w:rPr>
          <w:rFonts w:ascii="Arial Narrow" w:hAnsi="Arial Narrow" w:cs="Arial"/>
          <w:b/>
          <w:sz w:val="22"/>
          <w:szCs w:val="22"/>
        </w:rPr>
        <w:t>Dostawy sukcesywne materiałów biurowych i etykiet samoprzylepnych</w:t>
      </w:r>
    </w:p>
    <w:p w:rsidR="00D665F5" w:rsidRPr="009B37A4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9B37A4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9B37A4">
        <w:rPr>
          <w:rFonts w:ascii="Arial Narrow" w:hAnsi="Arial Narrow" w:cs="Arial"/>
          <w:sz w:val="22"/>
          <w:szCs w:val="22"/>
        </w:rPr>
        <w:t>2</w:t>
      </w:r>
      <w:r w:rsidRPr="009B37A4">
        <w:rPr>
          <w:rFonts w:ascii="Arial Narrow" w:hAnsi="Arial Narrow" w:cs="Arial"/>
          <w:sz w:val="22"/>
          <w:szCs w:val="22"/>
        </w:rPr>
        <w:t xml:space="preserve"> ust. 5 </w:t>
      </w:r>
      <w:r w:rsidRPr="009B37A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9B37A4">
        <w:rPr>
          <w:rFonts w:ascii="Arial Narrow" w:hAnsi="Arial Narrow" w:cs="Arial"/>
          <w:sz w:val="22"/>
          <w:szCs w:val="22"/>
        </w:rPr>
        <w:t xml:space="preserve"> </w:t>
      </w:r>
      <w:r w:rsidR="00946779" w:rsidRPr="009B37A4">
        <w:rPr>
          <w:rFonts w:ascii="Arial Narrow" w:hAnsi="Arial Narrow" w:cs="Arial"/>
          <w:sz w:val="22"/>
          <w:szCs w:val="22"/>
        </w:rPr>
        <w:t>(</w:t>
      </w:r>
      <w:proofErr w:type="spellStart"/>
      <w:r w:rsidR="00946779" w:rsidRPr="009B37A4">
        <w:rPr>
          <w:rFonts w:ascii="Arial Narrow" w:hAnsi="Arial Narrow" w:cs="Arial"/>
          <w:sz w:val="22"/>
          <w:szCs w:val="22"/>
        </w:rPr>
        <w:t>t.j</w:t>
      </w:r>
      <w:proofErr w:type="spellEnd"/>
      <w:r w:rsidR="00946779" w:rsidRPr="009B37A4">
        <w:rPr>
          <w:rFonts w:ascii="Arial Narrow" w:hAnsi="Arial Narrow" w:cs="Arial"/>
          <w:sz w:val="22"/>
          <w:szCs w:val="22"/>
        </w:rPr>
        <w:t xml:space="preserve">. Dz. U. </w:t>
      </w:r>
      <w:proofErr w:type="gramStart"/>
      <w:r w:rsidR="00946779" w:rsidRPr="009B37A4">
        <w:rPr>
          <w:rFonts w:ascii="Arial Narrow" w:hAnsi="Arial Narrow" w:cs="Arial"/>
          <w:sz w:val="22"/>
          <w:szCs w:val="22"/>
        </w:rPr>
        <w:t>z</w:t>
      </w:r>
      <w:proofErr w:type="gramEnd"/>
      <w:r w:rsidR="00946779" w:rsidRPr="009B37A4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9B37A4">
        <w:rPr>
          <w:rFonts w:ascii="Arial Narrow" w:hAnsi="Arial Narrow" w:cs="Arial"/>
          <w:sz w:val="22"/>
          <w:szCs w:val="22"/>
        </w:rPr>
        <w:t xml:space="preserve"> </w:t>
      </w:r>
      <w:r w:rsidRPr="009B37A4">
        <w:rPr>
          <w:rFonts w:ascii="Arial Narrow" w:hAnsi="Arial Narrow" w:cs="Arial"/>
          <w:sz w:val="22"/>
          <w:szCs w:val="22"/>
        </w:rPr>
        <w:t>udostępnia</w:t>
      </w:r>
      <w:r w:rsidR="00F95C33" w:rsidRPr="009B37A4">
        <w:rPr>
          <w:rFonts w:ascii="Arial Narrow" w:hAnsi="Arial Narrow" w:cs="Arial"/>
          <w:sz w:val="22"/>
          <w:szCs w:val="22"/>
        </w:rPr>
        <w:t xml:space="preserve"> </w:t>
      </w:r>
      <w:r w:rsidR="004C7E9B" w:rsidRPr="009B37A4">
        <w:rPr>
          <w:rFonts w:ascii="Arial Narrow" w:hAnsi="Arial Narrow" w:cs="Arial"/>
          <w:sz w:val="22"/>
          <w:szCs w:val="22"/>
        </w:rPr>
        <w:t>informacj</w:t>
      </w:r>
      <w:r w:rsidR="00577BC6" w:rsidRPr="009B37A4">
        <w:rPr>
          <w:rFonts w:ascii="Arial Narrow" w:hAnsi="Arial Narrow" w:cs="Arial"/>
          <w:sz w:val="22"/>
          <w:szCs w:val="22"/>
        </w:rPr>
        <w:t>ę</w:t>
      </w:r>
      <w:r w:rsidR="00035488" w:rsidRPr="009B37A4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9B37A4">
        <w:rPr>
          <w:rFonts w:ascii="Arial Narrow" w:hAnsi="Arial Narrow" w:cs="Arial"/>
          <w:sz w:val="22"/>
          <w:szCs w:val="22"/>
        </w:rPr>
        <w:t>.</w:t>
      </w:r>
    </w:p>
    <w:p w:rsidR="00A80738" w:rsidRPr="009B37A4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9B37A4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9B37A4">
        <w:rPr>
          <w:rFonts w:ascii="Arial Narrow" w:hAnsi="Arial Narrow" w:cs="Arial"/>
          <w:sz w:val="22"/>
          <w:szCs w:val="22"/>
        </w:rPr>
        <w:t xml:space="preserve"> w dniu </w:t>
      </w:r>
      <w:r w:rsidR="00946779" w:rsidRPr="009B37A4">
        <w:rPr>
          <w:rFonts w:ascii="Arial Narrow" w:hAnsi="Arial Narrow" w:cs="Arial"/>
          <w:sz w:val="22"/>
          <w:szCs w:val="22"/>
        </w:rPr>
        <w:t>05/07/2023</w:t>
      </w:r>
      <w:r w:rsidR="00FF4AB1" w:rsidRPr="009B37A4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9B37A4">
        <w:rPr>
          <w:rFonts w:ascii="Arial Narrow" w:hAnsi="Arial Narrow" w:cs="Arial"/>
          <w:sz w:val="22"/>
          <w:szCs w:val="22"/>
        </w:rPr>
        <w:t xml:space="preserve">. </w:t>
      </w:r>
      <w:r w:rsidR="00946779" w:rsidRPr="009B37A4">
        <w:rPr>
          <w:rFonts w:ascii="Arial Narrow" w:hAnsi="Arial Narrow" w:cs="Arial"/>
          <w:sz w:val="22"/>
          <w:szCs w:val="22"/>
        </w:rPr>
        <w:t>08:30</w:t>
      </w:r>
      <w:r w:rsidRPr="009B37A4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9B37A4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B37A4" w:rsidTr="00C82837">
        <w:tc>
          <w:tcPr>
            <w:tcW w:w="993" w:type="dxa"/>
            <w:shd w:val="clear" w:color="auto" w:fill="auto"/>
            <w:vAlign w:val="center"/>
          </w:tcPr>
          <w:p w:rsidR="006B27ED" w:rsidRPr="009B37A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9B37A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9B37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9B37A4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9B37A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9B37A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946779" w:rsidRPr="009B37A4" w:rsidTr="008B02B1">
        <w:tc>
          <w:tcPr>
            <w:tcW w:w="993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46779" w:rsidRPr="009B37A4" w:rsidRDefault="00946779" w:rsidP="008B02B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TonaTuszu.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pl</w:t>
            </w:r>
            <w:proofErr w:type="gramEnd"/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B37A4">
              <w:rPr>
                <w:rFonts w:ascii="Arial Narrow" w:hAnsi="Arial Narrow" w:cs="Arial"/>
                <w:sz w:val="22"/>
                <w:szCs w:val="22"/>
              </w:rPr>
              <w:t>Sp.z</w:t>
            </w:r>
            <w:proofErr w:type="spellEnd"/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 o.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9B37A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946779" w:rsidRPr="009B37A4" w:rsidRDefault="00946779" w:rsidP="008B02B1">
            <w:pPr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Grzybowska 87 </w:t>
            </w:r>
          </w:p>
          <w:p w:rsidR="00946779" w:rsidRPr="009B37A4" w:rsidRDefault="00946779" w:rsidP="008B02B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00-844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33 683.55 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946779" w:rsidRPr="009B37A4" w:rsidTr="008B02B1">
        <w:tc>
          <w:tcPr>
            <w:tcW w:w="993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46779" w:rsidRPr="009B37A4" w:rsidRDefault="00946779" w:rsidP="008B02B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TonaTuszu.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pl</w:t>
            </w:r>
            <w:proofErr w:type="gramEnd"/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9B37A4">
              <w:rPr>
                <w:rFonts w:ascii="Arial Narrow" w:hAnsi="Arial Narrow" w:cs="Arial"/>
                <w:sz w:val="22"/>
                <w:szCs w:val="22"/>
              </w:rPr>
              <w:t>Sp.z</w:t>
            </w:r>
            <w:proofErr w:type="spellEnd"/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 o.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9B37A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946779" w:rsidRPr="009B37A4" w:rsidRDefault="00946779" w:rsidP="008B02B1">
            <w:pPr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Grzybowska 87 </w:t>
            </w:r>
          </w:p>
          <w:p w:rsidR="00946779" w:rsidRPr="009B37A4" w:rsidRDefault="00946779" w:rsidP="008B02B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00-844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17 853.45 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946779" w:rsidRPr="009B37A4" w:rsidTr="008B02B1">
        <w:tc>
          <w:tcPr>
            <w:tcW w:w="993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46779" w:rsidRPr="009B37A4" w:rsidRDefault="00946779" w:rsidP="008B02B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AGBIT </w:t>
            </w:r>
            <w:proofErr w:type="spellStart"/>
            <w:r w:rsidRPr="009B37A4">
              <w:rPr>
                <w:rFonts w:ascii="Arial Narrow" w:hAnsi="Arial Narrow" w:cs="Arial"/>
                <w:sz w:val="22"/>
                <w:szCs w:val="22"/>
              </w:rPr>
              <w:t>Computer</w:t>
            </w:r>
            <w:proofErr w:type="spellEnd"/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 Systems Artur Łazuga</w:t>
            </w:r>
          </w:p>
          <w:p w:rsidR="00946779" w:rsidRPr="009B37A4" w:rsidRDefault="00946779" w:rsidP="008B02B1">
            <w:pPr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Jana Kazimierza 30/U5 </w:t>
            </w:r>
          </w:p>
          <w:p w:rsidR="00946779" w:rsidRPr="009B37A4" w:rsidRDefault="00946779" w:rsidP="008B02B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33 157.11 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946779" w:rsidRPr="009B37A4" w:rsidTr="008B02B1">
        <w:tc>
          <w:tcPr>
            <w:tcW w:w="993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46779" w:rsidRPr="009B37A4" w:rsidRDefault="00946779" w:rsidP="008B02B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PARTNER PIK SP. Z O.O.</w:t>
            </w:r>
          </w:p>
          <w:p w:rsidR="00946779" w:rsidRPr="009B37A4" w:rsidRDefault="00946779" w:rsidP="008B02B1">
            <w:pPr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FORDOŃSKA 246 </w:t>
            </w:r>
          </w:p>
          <w:p w:rsidR="00946779" w:rsidRPr="009B37A4" w:rsidRDefault="00946779" w:rsidP="008B02B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85-766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38 073.73 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946779" w:rsidRPr="009B37A4" w:rsidTr="008B02B1">
        <w:tc>
          <w:tcPr>
            <w:tcW w:w="993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46779" w:rsidRPr="009B37A4" w:rsidRDefault="00946779" w:rsidP="008B02B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PARTNER PIK SP. Z O.O.</w:t>
            </w:r>
          </w:p>
          <w:p w:rsidR="00946779" w:rsidRPr="009B37A4" w:rsidRDefault="00946779" w:rsidP="008B02B1">
            <w:pPr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FORDOŃSKA 246 </w:t>
            </w:r>
          </w:p>
          <w:p w:rsidR="00946779" w:rsidRPr="009B37A4" w:rsidRDefault="00946779" w:rsidP="008B02B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85-766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7 644.45 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946779" w:rsidRPr="009B37A4" w:rsidTr="008B02B1">
        <w:tc>
          <w:tcPr>
            <w:tcW w:w="993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46779" w:rsidRPr="009B37A4" w:rsidRDefault="00946779" w:rsidP="008B02B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PARTNER PIK SP. Z O.O.</w:t>
            </w:r>
          </w:p>
          <w:p w:rsidR="00946779" w:rsidRPr="009B37A4" w:rsidRDefault="00946779" w:rsidP="008B02B1">
            <w:pPr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FORDOŃSKA 246 </w:t>
            </w:r>
          </w:p>
          <w:p w:rsidR="00946779" w:rsidRPr="009B37A4" w:rsidRDefault="00946779" w:rsidP="008B02B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85-766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26 414.87 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946779" w:rsidRPr="009B37A4" w:rsidTr="008B02B1">
        <w:tc>
          <w:tcPr>
            <w:tcW w:w="993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46779" w:rsidRPr="009B37A4" w:rsidRDefault="00946779" w:rsidP="008B02B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B37A4">
              <w:rPr>
                <w:rFonts w:ascii="Arial Narrow" w:hAnsi="Arial Narrow" w:cs="Arial"/>
                <w:sz w:val="22"/>
                <w:szCs w:val="22"/>
              </w:rPr>
              <w:t>Enter</w:t>
            </w:r>
            <w:proofErr w:type="spellEnd"/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 P.H.U. Ewa </w:t>
            </w:r>
            <w:proofErr w:type="spellStart"/>
            <w:r w:rsidRPr="009B37A4">
              <w:rPr>
                <w:rFonts w:ascii="Arial Narrow" w:hAnsi="Arial Narrow" w:cs="Arial"/>
                <w:sz w:val="22"/>
                <w:szCs w:val="22"/>
              </w:rPr>
              <w:t>Taranto</w:t>
            </w:r>
            <w:proofErr w:type="spellEnd"/>
          </w:p>
          <w:p w:rsidR="00946779" w:rsidRPr="009B37A4" w:rsidRDefault="00946779" w:rsidP="008B02B1">
            <w:pPr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Biwakowa 26A </w:t>
            </w:r>
          </w:p>
          <w:p w:rsidR="00946779" w:rsidRPr="009B37A4" w:rsidRDefault="00946779" w:rsidP="008B02B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lastRenderedPageBreak/>
              <w:t>93-469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20 238.30 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946779" w:rsidRPr="009B37A4" w:rsidTr="008B02B1">
        <w:tc>
          <w:tcPr>
            <w:tcW w:w="993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46779" w:rsidRPr="009B37A4" w:rsidRDefault="00946779" w:rsidP="008B02B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PHU UNITED SEBASTIAN NEUMAN</w:t>
            </w:r>
          </w:p>
          <w:p w:rsidR="00946779" w:rsidRPr="009B37A4" w:rsidRDefault="00946779" w:rsidP="008B02B1">
            <w:pPr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KUSOCIŃSKIEGO 3 </w:t>
            </w:r>
          </w:p>
          <w:p w:rsidR="00946779" w:rsidRPr="009B37A4" w:rsidRDefault="00946779" w:rsidP="008B02B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110 798.40 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946779" w:rsidRPr="009B37A4" w:rsidTr="008B02B1">
        <w:tc>
          <w:tcPr>
            <w:tcW w:w="993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46779" w:rsidRPr="009B37A4" w:rsidRDefault="00946779" w:rsidP="008B02B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PHU UNITED SEBASTIAN NEUMAN</w:t>
            </w:r>
          </w:p>
          <w:p w:rsidR="00946779" w:rsidRPr="009B37A4" w:rsidRDefault="00946779" w:rsidP="008B02B1">
            <w:pPr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KUSOCIŃSKIEGO 3 </w:t>
            </w:r>
          </w:p>
          <w:p w:rsidR="00946779" w:rsidRPr="009B37A4" w:rsidRDefault="00946779" w:rsidP="008B02B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43 720.35 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946779" w:rsidRPr="009B37A4" w:rsidTr="008B02B1">
        <w:tc>
          <w:tcPr>
            <w:tcW w:w="993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46779" w:rsidRPr="009B37A4" w:rsidRDefault="00946779" w:rsidP="008B02B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PHU UNITED SEBASTIAN NEUMAN</w:t>
            </w:r>
          </w:p>
          <w:p w:rsidR="00946779" w:rsidRPr="009B37A4" w:rsidRDefault="00946779" w:rsidP="008B02B1">
            <w:pPr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KUSOCIŃSKIEGO 3 </w:t>
            </w:r>
          </w:p>
          <w:p w:rsidR="00946779" w:rsidRPr="009B37A4" w:rsidRDefault="00946779" w:rsidP="008B02B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22 905.06 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946779" w:rsidRPr="009B37A4" w:rsidTr="008B02B1">
        <w:tc>
          <w:tcPr>
            <w:tcW w:w="993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46779" w:rsidRPr="009B37A4" w:rsidRDefault="00946779" w:rsidP="008B02B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9B37A4">
              <w:rPr>
                <w:rFonts w:ascii="Arial Narrow" w:hAnsi="Arial Narrow" w:cs="Arial"/>
                <w:sz w:val="22"/>
                <w:szCs w:val="22"/>
              </w:rPr>
              <w:t>DATAMobi</w:t>
            </w:r>
            <w:proofErr w:type="spellEnd"/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 Sp. z o. 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gramEnd"/>
            <w:r w:rsidRPr="009B37A4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946779" w:rsidRPr="009B37A4" w:rsidRDefault="000970CC" w:rsidP="008B02B1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Al. Waszyngtona 146/4</w:t>
            </w:r>
            <w:r w:rsidR="00946779" w:rsidRPr="009B37A4">
              <w:rPr>
                <w:rFonts w:ascii="Arial Narrow" w:hAnsi="Arial Narrow" w:cs="Arial"/>
                <w:sz w:val="22"/>
                <w:szCs w:val="22"/>
              </w:rPr>
              <w:t xml:space="preserve">07 </w:t>
            </w:r>
          </w:p>
          <w:p w:rsidR="00946779" w:rsidRPr="009B37A4" w:rsidRDefault="00946779" w:rsidP="008B02B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04-076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29 224.25 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946779" w:rsidRPr="009B37A4" w:rsidTr="008B02B1">
        <w:tc>
          <w:tcPr>
            <w:tcW w:w="993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46779" w:rsidRPr="009B37A4" w:rsidRDefault="00946779" w:rsidP="008B02B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LIBELI Janusz </w:t>
            </w:r>
            <w:proofErr w:type="spellStart"/>
            <w:r w:rsidRPr="009B37A4">
              <w:rPr>
                <w:rFonts w:ascii="Arial Narrow" w:hAnsi="Arial Narrow" w:cs="Arial"/>
                <w:sz w:val="22"/>
                <w:szCs w:val="22"/>
              </w:rPr>
              <w:t>Biś</w:t>
            </w:r>
            <w:proofErr w:type="spellEnd"/>
          </w:p>
          <w:p w:rsidR="00946779" w:rsidRPr="009B37A4" w:rsidRDefault="00946779" w:rsidP="008B02B1">
            <w:pPr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Nasienna 3 </w:t>
            </w:r>
          </w:p>
          <w:p w:rsidR="00946779" w:rsidRPr="009B37A4" w:rsidRDefault="00946779" w:rsidP="008B02B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44-120 Pyskowice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35 468.28 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  <w:tr w:rsidR="00946779" w:rsidRPr="009B37A4" w:rsidTr="008B02B1">
        <w:tc>
          <w:tcPr>
            <w:tcW w:w="993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46779" w:rsidRPr="009B37A4" w:rsidRDefault="00946779" w:rsidP="008B02B1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LIBELI Janusz </w:t>
            </w:r>
            <w:proofErr w:type="spellStart"/>
            <w:r w:rsidRPr="009B37A4">
              <w:rPr>
                <w:rFonts w:ascii="Arial Narrow" w:hAnsi="Arial Narrow" w:cs="Arial"/>
                <w:sz w:val="22"/>
                <w:szCs w:val="22"/>
              </w:rPr>
              <w:t>Biś</w:t>
            </w:r>
            <w:proofErr w:type="spellEnd"/>
          </w:p>
          <w:p w:rsidR="00946779" w:rsidRPr="009B37A4" w:rsidRDefault="00946779" w:rsidP="008B02B1">
            <w:pPr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Nasienna 3 </w:t>
            </w:r>
          </w:p>
          <w:p w:rsidR="00946779" w:rsidRPr="009B37A4" w:rsidRDefault="00946779" w:rsidP="008B02B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>44-120 Pyskowice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46779" w:rsidRPr="009B37A4" w:rsidRDefault="00946779" w:rsidP="008B02B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9B37A4">
              <w:rPr>
                <w:rFonts w:ascii="Arial Narrow" w:hAnsi="Arial Narrow" w:cs="Arial"/>
                <w:sz w:val="22"/>
                <w:szCs w:val="22"/>
              </w:rPr>
              <w:t xml:space="preserve">33 825.00 </w:t>
            </w:r>
            <w:proofErr w:type="gramStart"/>
            <w:r w:rsidRPr="009B37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</w:p>
        </w:tc>
      </w:tr>
    </w:tbl>
    <w:p w:rsidR="00A80738" w:rsidRPr="009B37A4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B37A4">
        <w:rPr>
          <w:rFonts w:ascii="Arial Narrow" w:hAnsi="Arial Narrow" w:cs="Arial"/>
          <w:i/>
          <w:sz w:val="22"/>
          <w:szCs w:val="22"/>
        </w:rPr>
        <w:t>Zamawiający</w:t>
      </w:r>
    </w:p>
    <w:p w:rsidR="00BF249A" w:rsidRDefault="00BF249A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BF249A" w:rsidRDefault="00BF249A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BF249A" w:rsidRDefault="00BF249A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BF249A" w:rsidRDefault="00BF249A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BF249A" w:rsidRDefault="00BF249A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BF249A" w:rsidRDefault="00BF249A" w:rsidP="00BF249A">
      <w:pPr>
        <w:pStyle w:val="Tekstpodstawowy"/>
        <w:spacing w:before="480" w:after="480"/>
        <w:ind w:firstLine="425"/>
        <w:jc w:val="left"/>
        <w:rPr>
          <w:rFonts w:ascii="Arial Narrow" w:hAnsi="Arial Narrow" w:cs="Arial"/>
          <w:i/>
          <w:szCs w:val="24"/>
        </w:rPr>
      </w:pPr>
    </w:p>
    <w:p w:rsidR="00BF249A" w:rsidRPr="00BF249A" w:rsidRDefault="00BF249A" w:rsidP="00BF249A">
      <w:pPr>
        <w:rPr>
          <w:rFonts w:ascii="Arial Narrow" w:eastAsia="Calibri" w:hAnsi="Arial Narrow"/>
          <w:sz w:val="18"/>
          <w:lang w:eastAsia="en-US"/>
        </w:rPr>
      </w:pPr>
      <w:r w:rsidRPr="00BF249A">
        <w:rPr>
          <w:rFonts w:ascii="Arial Narrow" w:eastAsia="Calibri" w:hAnsi="Arial Narrow"/>
          <w:sz w:val="18"/>
          <w:lang w:eastAsia="en-US"/>
        </w:rPr>
        <w:t xml:space="preserve">Wykonano w 1 egz. na </w:t>
      </w:r>
      <w:r>
        <w:rPr>
          <w:rFonts w:ascii="Arial Narrow" w:eastAsia="Calibri" w:hAnsi="Arial Narrow"/>
          <w:sz w:val="18"/>
          <w:lang w:eastAsia="en-US"/>
        </w:rPr>
        <w:t xml:space="preserve">1 </w:t>
      </w:r>
      <w:r w:rsidRPr="00BF249A">
        <w:rPr>
          <w:rFonts w:ascii="Arial Narrow" w:eastAsia="Calibri" w:hAnsi="Arial Narrow"/>
          <w:sz w:val="18"/>
          <w:lang w:eastAsia="en-US"/>
        </w:rPr>
        <w:t>ark</w:t>
      </w:r>
    </w:p>
    <w:p w:rsidR="00BF249A" w:rsidRPr="00BF249A" w:rsidRDefault="00BF249A" w:rsidP="00BF249A">
      <w:pPr>
        <w:rPr>
          <w:rFonts w:ascii="Arial Narrow" w:eastAsia="Calibri" w:hAnsi="Arial Narrow"/>
          <w:sz w:val="18"/>
          <w:lang w:eastAsia="en-US"/>
        </w:rPr>
      </w:pPr>
      <w:r w:rsidRPr="00BF249A">
        <w:rPr>
          <w:rFonts w:ascii="Arial Narrow" w:eastAsia="Calibri" w:hAnsi="Arial Narrow"/>
          <w:sz w:val="18"/>
          <w:lang w:eastAsia="en-US"/>
        </w:rPr>
        <w:t xml:space="preserve">Egz. 1-str. </w:t>
      </w:r>
      <w:proofErr w:type="spellStart"/>
      <w:r w:rsidRPr="00BF249A">
        <w:rPr>
          <w:rFonts w:ascii="Arial Narrow" w:eastAsia="Calibri" w:hAnsi="Arial Narrow"/>
          <w:sz w:val="18"/>
          <w:lang w:eastAsia="en-US"/>
        </w:rPr>
        <w:t>int</w:t>
      </w:r>
      <w:proofErr w:type="spellEnd"/>
      <w:r w:rsidRPr="00BF249A">
        <w:rPr>
          <w:rFonts w:ascii="Arial Narrow" w:eastAsia="Calibri" w:hAnsi="Arial Narrow"/>
          <w:sz w:val="18"/>
          <w:lang w:eastAsia="en-US"/>
        </w:rPr>
        <w:t>. Zamawiającego, platform e-propublico.</w:t>
      </w:r>
      <w:proofErr w:type="gramStart"/>
      <w:r w:rsidRPr="00BF249A">
        <w:rPr>
          <w:rFonts w:ascii="Arial Narrow" w:eastAsia="Calibri" w:hAnsi="Arial Narrow"/>
          <w:sz w:val="18"/>
          <w:lang w:eastAsia="en-US"/>
        </w:rPr>
        <w:t>pl</w:t>
      </w:r>
      <w:proofErr w:type="gramEnd"/>
      <w:r w:rsidRPr="00BF249A">
        <w:rPr>
          <w:rFonts w:ascii="Arial Narrow" w:eastAsia="Calibri" w:hAnsi="Arial Narrow"/>
          <w:sz w:val="18"/>
          <w:lang w:eastAsia="en-US"/>
        </w:rPr>
        <w:t xml:space="preserve">, </w:t>
      </w:r>
      <w:proofErr w:type="spellStart"/>
      <w:r w:rsidRPr="00BF249A">
        <w:rPr>
          <w:rFonts w:ascii="Arial Narrow" w:eastAsia="Calibri" w:hAnsi="Arial Narrow"/>
          <w:sz w:val="18"/>
          <w:lang w:eastAsia="en-US"/>
        </w:rPr>
        <w:t>SZPubl</w:t>
      </w:r>
      <w:proofErr w:type="spellEnd"/>
      <w:r w:rsidRPr="00BF249A">
        <w:rPr>
          <w:rFonts w:ascii="Arial Narrow" w:eastAsia="Calibri" w:hAnsi="Arial Narrow"/>
          <w:sz w:val="18"/>
          <w:lang w:eastAsia="en-US"/>
        </w:rPr>
        <w:t xml:space="preserve">.  </w:t>
      </w:r>
      <w:proofErr w:type="gramStart"/>
      <w:r w:rsidRPr="00BF249A">
        <w:rPr>
          <w:rFonts w:ascii="Arial Narrow" w:eastAsia="Calibri" w:hAnsi="Arial Narrow"/>
          <w:sz w:val="18"/>
          <w:lang w:eastAsia="en-US"/>
        </w:rPr>
        <w:t>T2612  B</w:t>
      </w:r>
      <w:proofErr w:type="gramEnd"/>
      <w:r w:rsidRPr="00BF249A">
        <w:rPr>
          <w:rFonts w:ascii="Arial Narrow" w:eastAsia="Calibri" w:hAnsi="Arial Narrow"/>
          <w:sz w:val="18"/>
          <w:lang w:eastAsia="en-US"/>
        </w:rPr>
        <w:t>5</w:t>
      </w:r>
    </w:p>
    <w:p w:rsidR="00BF249A" w:rsidRPr="00BF249A" w:rsidRDefault="00BF249A" w:rsidP="00BF249A">
      <w:pPr>
        <w:rPr>
          <w:rFonts w:ascii="Arial Narrow" w:eastAsia="Calibri" w:hAnsi="Arial Narrow"/>
          <w:sz w:val="18"/>
          <w:lang w:eastAsia="en-US"/>
        </w:rPr>
      </w:pPr>
      <w:r w:rsidRPr="00BF249A">
        <w:rPr>
          <w:rFonts w:ascii="Arial Narrow" w:eastAsia="Calibri" w:hAnsi="Arial Narrow"/>
          <w:sz w:val="18"/>
          <w:lang w:eastAsia="en-US"/>
        </w:rPr>
        <w:t xml:space="preserve">Wyk. J. Dębińska - </w:t>
      </w:r>
      <w:proofErr w:type="spellStart"/>
      <w:r w:rsidRPr="00BF249A">
        <w:rPr>
          <w:rFonts w:ascii="Arial Narrow" w:eastAsia="Calibri" w:hAnsi="Arial Narrow"/>
          <w:sz w:val="18"/>
          <w:lang w:eastAsia="en-US"/>
        </w:rPr>
        <w:t>Wrutniak</w:t>
      </w:r>
      <w:proofErr w:type="spellEnd"/>
      <w:r w:rsidRPr="00BF249A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BF249A" w:rsidRPr="009B37A4" w:rsidRDefault="00BF249A" w:rsidP="009B37A4">
      <w:pPr>
        <w:rPr>
          <w:rFonts w:ascii="Arial Narrow" w:eastAsia="Calibri" w:hAnsi="Arial Narrow"/>
          <w:sz w:val="18"/>
          <w:lang w:eastAsia="en-US"/>
        </w:rPr>
      </w:pPr>
      <w:r>
        <w:rPr>
          <w:rFonts w:ascii="Arial Narrow" w:eastAsia="Calibri" w:hAnsi="Arial Narrow"/>
          <w:sz w:val="18"/>
          <w:lang w:eastAsia="en-US"/>
        </w:rPr>
        <w:t>Data: 05.07.2023 r.</w:t>
      </w:r>
    </w:p>
    <w:bookmarkEnd w:id="0"/>
    <w:sectPr w:rsidR="00BF249A" w:rsidRPr="009B37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F76" w:rsidRDefault="00F14F76">
      <w:r>
        <w:separator/>
      </w:r>
    </w:p>
  </w:endnote>
  <w:endnote w:type="continuationSeparator" w:id="0">
    <w:p w:rsidR="00F14F76" w:rsidRDefault="00F14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B759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75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759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B759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F76" w:rsidRDefault="00F14F76">
      <w:r>
        <w:separator/>
      </w:r>
    </w:p>
  </w:footnote>
  <w:footnote w:type="continuationSeparator" w:id="0">
    <w:p w:rsidR="00F14F76" w:rsidRDefault="00F14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79" w:rsidRDefault="009467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79" w:rsidRDefault="009467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779" w:rsidRDefault="009467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4F76"/>
    <w:rsid w:val="00007727"/>
    <w:rsid w:val="00017720"/>
    <w:rsid w:val="00035488"/>
    <w:rsid w:val="000970CC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46779"/>
    <w:rsid w:val="009B37A4"/>
    <w:rsid w:val="009D19BD"/>
    <w:rsid w:val="009F189D"/>
    <w:rsid w:val="00A80738"/>
    <w:rsid w:val="00BB547B"/>
    <w:rsid w:val="00BF249A"/>
    <w:rsid w:val="00C236D3"/>
    <w:rsid w:val="00C659E2"/>
    <w:rsid w:val="00C82837"/>
    <w:rsid w:val="00CA3D66"/>
    <w:rsid w:val="00CB0802"/>
    <w:rsid w:val="00D665F5"/>
    <w:rsid w:val="00D7128F"/>
    <w:rsid w:val="00EA3476"/>
    <w:rsid w:val="00EB7595"/>
    <w:rsid w:val="00F14F76"/>
    <w:rsid w:val="00F16C60"/>
    <w:rsid w:val="00F5306C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306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2023-07-05T10:02:00Z</cp:lastPrinted>
  <dcterms:created xsi:type="dcterms:W3CDTF">2023-07-05T09:45:00Z</dcterms:created>
  <dcterms:modified xsi:type="dcterms:W3CDTF">2023-07-05T10:02:00Z</dcterms:modified>
</cp:coreProperties>
</file>