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AF3523" w:rsidRDefault="00AF3523" w:rsidP="00AF3523">
      <w:pPr>
        <w:keepNext/>
        <w:spacing w:after="0" w:line="360" w:lineRule="auto"/>
        <w:outlineLvl w:val="3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AF35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Sprawa 81/2023</w:t>
      </w:r>
      <w:r w:rsidRPr="00AF35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AF35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AF35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Pr="00AF35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="00BC121E" w:rsidRPr="00AF35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Załącznik nr </w:t>
      </w:r>
      <w:r w:rsidRPr="00AF35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6</w:t>
      </w:r>
      <w:r w:rsidR="00BC121E" w:rsidRPr="00AF35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 do SWZ</w:t>
      </w:r>
    </w:p>
    <w:p w:rsidR="00BC121E" w:rsidRPr="00AF3523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AF3523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AF3523" w:rsidRDefault="00AF3523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AF3523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F3523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AF3523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AF3523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AF3523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AF3523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AF3523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F352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AF3523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AF3523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AF3523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F3523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AF352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16E6" w:rsidRPr="00AF3523" w:rsidTr="008242C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316E6" w:rsidRPr="00AF3523" w:rsidRDefault="002316E6" w:rsidP="008242C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316E6" w:rsidRPr="00AF3523" w:rsidRDefault="002316E6" w:rsidP="008242C5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F352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F3523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AF352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F352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2316E6" w:rsidRPr="00AF3523" w:rsidRDefault="002316E6" w:rsidP="008242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316E6" w:rsidRPr="00AF3523" w:rsidRDefault="002316E6" w:rsidP="008242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F3523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AF3523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3523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AF3523" w:rsidRDefault="00E92DA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</w:t>
      </w:r>
      <w:r w:rsidR="002316E6" w:rsidRPr="00AF3523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materiałów eksploatacyjnych do aparatury medycznej</w:t>
      </w:r>
      <w:bookmarkStart w:id="0" w:name="_GoBack"/>
      <w:bookmarkEnd w:id="0"/>
    </w:p>
    <w:p w:rsidR="00BC121E" w:rsidRPr="00AF3523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F35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316E6" w:rsidRPr="00AF3523">
        <w:rPr>
          <w:rFonts w:ascii="Arial Narrow" w:eastAsia="Times New Roman" w:hAnsi="Arial Narrow" w:cs="Arial"/>
          <w:b/>
          <w:sz w:val="24"/>
          <w:szCs w:val="24"/>
          <w:lang w:eastAsia="pl-PL"/>
        </w:rPr>
        <w:t>81/2023</w:t>
      </w:r>
    </w:p>
    <w:p w:rsidR="00BC121E" w:rsidRPr="00AF3523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F35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2316E6" w:rsidRPr="00AF352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AF352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AF35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AF352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F3523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F3523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AF352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AF352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F3523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3523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AF352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AF3523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F352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F352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35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352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352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F352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35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F35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F35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F352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F35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F35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F35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F3523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F352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AF3523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F352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F352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F352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F352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F352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F352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F3523" w:rsidTr="00620E37">
        <w:tc>
          <w:tcPr>
            <w:tcW w:w="2660" w:type="dxa"/>
            <w:shd w:val="clear" w:color="auto" w:fill="auto"/>
          </w:tcPr>
          <w:p w:rsidR="00BC121E" w:rsidRPr="00AF35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F35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AF3523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AF35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F35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F3523" w:rsidRDefault="002316E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F35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AF35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AF3523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AF3523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AF3523" w:rsidRDefault="00106AC7" w:rsidP="00BC121E">
      <w:pPr>
        <w:rPr>
          <w:rFonts w:ascii="Arial Narrow" w:hAnsi="Arial Narrow"/>
        </w:rPr>
      </w:pPr>
    </w:p>
    <w:sectPr w:rsidR="00106AC7" w:rsidRPr="00AF3523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A01" w:rsidRDefault="005B5A01">
      <w:r>
        <w:separator/>
      </w:r>
    </w:p>
  </w:endnote>
  <w:endnote w:type="continuationSeparator" w:id="0">
    <w:p w:rsidR="005B5A01" w:rsidRDefault="005B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15EA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5E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5EA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6E6" w:rsidRDefault="002316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A01" w:rsidRDefault="005B5A01">
      <w:r>
        <w:separator/>
      </w:r>
    </w:p>
  </w:footnote>
  <w:footnote w:type="continuationSeparator" w:id="0">
    <w:p w:rsidR="005B5A01" w:rsidRDefault="005B5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6E6" w:rsidRDefault="002316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6E6" w:rsidRDefault="002316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6E6" w:rsidRDefault="002316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A01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15EAE"/>
    <w:rsid w:val="002316E6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B5A01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6424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F3523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92DA8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A512B-8807-4C8F-B276-E0D1818F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1751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2010-01-07T08:39:00Z</cp:lastPrinted>
  <dcterms:created xsi:type="dcterms:W3CDTF">2023-07-06T06:31:00Z</dcterms:created>
  <dcterms:modified xsi:type="dcterms:W3CDTF">2023-07-06T06:31:00Z</dcterms:modified>
</cp:coreProperties>
</file>