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7C5A6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C5A61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C5A61">
        <w:rPr>
          <w:rFonts w:ascii="Arial" w:hAnsi="Arial" w:cs="Arial"/>
          <w:sz w:val="24"/>
          <w:szCs w:val="24"/>
        </w:rPr>
        <w:t>2023-07-07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7C5A6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5A6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7C5A61" w:rsidP="00D665F5">
      <w:pPr>
        <w:rPr>
          <w:rFonts w:ascii="Arial" w:hAnsi="Arial" w:cs="Arial"/>
          <w:sz w:val="24"/>
          <w:szCs w:val="24"/>
        </w:rPr>
      </w:pPr>
      <w:r w:rsidRPr="007C5A61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C5A61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7C5A61" w:rsidP="00D665F5">
      <w:pPr>
        <w:rPr>
          <w:rFonts w:ascii="Arial" w:hAnsi="Arial" w:cs="Arial"/>
          <w:sz w:val="24"/>
          <w:szCs w:val="24"/>
        </w:rPr>
      </w:pPr>
      <w:r w:rsidRPr="007C5A61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C5A61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C5A61" w:rsidRPr="007C5A61">
        <w:rPr>
          <w:rFonts w:ascii="Arial" w:hAnsi="Arial" w:cs="Arial"/>
          <w:b/>
          <w:sz w:val="24"/>
          <w:szCs w:val="24"/>
        </w:rPr>
        <w:t>KA-2/064/2023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C5A61" w:rsidRPr="007C5A6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C5A61" w:rsidRPr="007C5A6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C5A6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C5A61">
        <w:rPr>
          <w:rFonts w:ascii="Arial" w:hAnsi="Arial" w:cs="Arial"/>
          <w:b/>
          <w:szCs w:val="24"/>
        </w:rPr>
        <w:t>Wykonanie i montaż mebli do sali laboratoryjnej na  Wydziale Inżynierii i Technologii Chemicznej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C5A61" w:rsidRPr="007C5A61">
        <w:rPr>
          <w:rFonts w:ascii="Arial" w:hAnsi="Arial" w:cs="Arial"/>
          <w:sz w:val="24"/>
          <w:szCs w:val="24"/>
        </w:rPr>
        <w:t>(</w:t>
      </w:r>
      <w:proofErr w:type="spellStart"/>
      <w:r w:rsidR="007C5A61" w:rsidRPr="007C5A61">
        <w:rPr>
          <w:rFonts w:ascii="Arial" w:hAnsi="Arial" w:cs="Arial"/>
          <w:sz w:val="24"/>
          <w:szCs w:val="24"/>
        </w:rPr>
        <w:t>t.j</w:t>
      </w:r>
      <w:proofErr w:type="spellEnd"/>
      <w:r w:rsidR="007C5A61" w:rsidRPr="007C5A61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C5A61" w:rsidRPr="007C5A61">
        <w:rPr>
          <w:rFonts w:ascii="Arial" w:hAnsi="Arial" w:cs="Arial"/>
          <w:sz w:val="24"/>
          <w:szCs w:val="24"/>
        </w:rPr>
        <w:t>07/07/2023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C5A61" w:rsidRPr="007C5A6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5A61">
              <w:rPr>
                <w:rFonts w:ascii="Arial" w:hAnsi="Arial" w:cs="Arial"/>
              </w:rPr>
              <w:t>Tronus</w:t>
            </w:r>
            <w:proofErr w:type="spellEnd"/>
            <w:r w:rsidRPr="007C5A61">
              <w:rPr>
                <w:rFonts w:ascii="Arial" w:hAnsi="Arial" w:cs="Arial"/>
              </w:rPr>
              <w:t xml:space="preserve"> Polska Sp. z o.o.</w:t>
            </w:r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Ordona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01-237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116 180.88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 xml:space="preserve">PPHU Konstruktor Marek </w:t>
            </w:r>
            <w:proofErr w:type="spellStart"/>
            <w:r w:rsidRPr="007C5A61">
              <w:rPr>
                <w:rFonts w:ascii="Arial" w:hAnsi="Arial" w:cs="Arial"/>
              </w:rPr>
              <w:t>Kijania</w:t>
            </w:r>
            <w:proofErr w:type="spellEnd"/>
            <w:r w:rsidRPr="007C5A61">
              <w:rPr>
                <w:rFonts w:ascii="Arial" w:hAnsi="Arial" w:cs="Arial"/>
              </w:rPr>
              <w:t xml:space="preserve"> w spadku</w:t>
            </w:r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Stróża Rybna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12/27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30-714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43 662.00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Przedsiębiorstwo Produkcyjno-Handlowo-Usługowe "ALTALENA"S.C. Marek Guzik, Adam Wlazło</w:t>
            </w:r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Bagrowa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30-733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35 079.60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KJMK Meble Sp. z o.o.</w:t>
            </w:r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Gliwicka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189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40-859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37 382.16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ALDUO Sp. z o.o.</w:t>
            </w:r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ul. Zygmunta Miłkowskiego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3/301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30-349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50 100.00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446C8F" w:rsidRDefault="007C5A61" w:rsidP="00841548">
            <w:pPr>
              <w:spacing w:before="80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 xml:space="preserve">Krakowska Fabryka Mebli s.c. </w:t>
            </w:r>
          </w:p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5A61">
              <w:rPr>
                <w:rFonts w:ascii="Arial" w:hAnsi="Arial" w:cs="Arial"/>
              </w:rPr>
              <w:t>G.Kostrz</w:t>
            </w:r>
            <w:proofErr w:type="spellEnd"/>
            <w:r w:rsidRPr="007C5A61">
              <w:rPr>
                <w:rFonts w:ascii="Arial" w:hAnsi="Arial" w:cs="Arial"/>
              </w:rPr>
              <w:t xml:space="preserve">, </w:t>
            </w:r>
            <w:proofErr w:type="spellStart"/>
            <w:r w:rsidRPr="007C5A61">
              <w:rPr>
                <w:rFonts w:ascii="Arial" w:hAnsi="Arial" w:cs="Arial"/>
              </w:rPr>
              <w:t>M.Pieprzyca</w:t>
            </w:r>
            <w:proofErr w:type="spellEnd"/>
            <w:r w:rsidRPr="007C5A61">
              <w:rPr>
                <w:rFonts w:ascii="Arial" w:hAnsi="Arial" w:cs="Arial"/>
              </w:rPr>
              <w:t xml:space="preserve">-Ptasznik, </w:t>
            </w:r>
            <w:proofErr w:type="spellStart"/>
            <w:r w:rsidRPr="007C5A61">
              <w:rPr>
                <w:rFonts w:ascii="Arial" w:hAnsi="Arial" w:cs="Arial"/>
              </w:rPr>
              <w:t>R.Kaszowski</w:t>
            </w:r>
            <w:proofErr w:type="spellEnd"/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Barska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162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34-143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Jastrzębia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34 624.50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5A61">
              <w:rPr>
                <w:rFonts w:ascii="Arial" w:hAnsi="Arial" w:cs="Arial"/>
              </w:rPr>
              <w:t>Warden</w:t>
            </w:r>
            <w:proofErr w:type="spellEnd"/>
            <w:r w:rsidRPr="007C5A61">
              <w:rPr>
                <w:rFonts w:ascii="Arial" w:hAnsi="Arial" w:cs="Arial"/>
              </w:rPr>
              <w:t xml:space="preserve"> </w:t>
            </w:r>
            <w:proofErr w:type="spellStart"/>
            <w:r w:rsidRPr="007C5A61">
              <w:rPr>
                <w:rFonts w:ascii="Arial" w:hAnsi="Arial" w:cs="Arial"/>
              </w:rPr>
              <w:t>Sp</w:t>
            </w:r>
            <w:proofErr w:type="spellEnd"/>
            <w:r w:rsidRPr="007C5A61">
              <w:rPr>
                <w:rFonts w:ascii="Arial" w:hAnsi="Arial" w:cs="Arial"/>
              </w:rPr>
              <w:t xml:space="preserve"> z o.o.</w:t>
            </w:r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Kryspinów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445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32-060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98 550.00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 xml:space="preserve">FHU ANEX Wiesław </w:t>
            </w:r>
            <w:proofErr w:type="spellStart"/>
            <w:r w:rsidRPr="007C5A61">
              <w:rPr>
                <w:rFonts w:ascii="Arial" w:hAnsi="Arial" w:cs="Arial"/>
              </w:rPr>
              <w:t>Stanuszek</w:t>
            </w:r>
            <w:proofErr w:type="spellEnd"/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Braci Żmudów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35 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48 474.30 zł</w:t>
            </w:r>
          </w:p>
        </w:tc>
      </w:tr>
      <w:tr w:rsidR="007C5A61" w:rsidRPr="00355C9D" w:rsidTr="00841548">
        <w:tc>
          <w:tcPr>
            <w:tcW w:w="993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7C5A61" w:rsidRPr="00355C9D" w:rsidRDefault="007C5A61" w:rsidP="00841548">
            <w:pPr>
              <w:spacing w:before="80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Firma Produkcyjno-Usługowo-Handlowa Krzysztof Bieda</w:t>
            </w:r>
          </w:p>
          <w:p w:rsidR="007C5A61" w:rsidRPr="00355C9D" w:rsidRDefault="007C5A61" w:rsidP="00841548">
            <w:pPr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Piłsudskiego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43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C5A61" w:rsidRPr="00355C9D" w:rsidRDefault="007C5A61" w:rsidP="00841548">
            <w:pPr>
              <w:spacing w:after="80"/>
              <w:jc w:val="both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34-600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C5A61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A61" w:rsidRPr="00355C9D" w:rsidRDefault="007C5A61" w:rsidP="0084154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5A61">
              <w:rPr>
                <w:rFonts w:ascii="Arial" w:hAnsi="Arial" w:cs="Arial"/>
              </w:rPr>
              <w:t>40 971.30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69E" w:rsidRDefault="00F2069E">
      <w:r>
        <w:separator/>
      </w:r>
    </w:p>
  </w:endnote>
  <w:endnote w:type="continuationSeparator" w:id="0">
    <w:p w:rsidR="00F2069E" w:rsidRDefault="00F2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69E" w:rsidRDefault="00F2069E">
      <w:r>
        <w:separator/>
      </w:r>
    </w:p>
  </w:footnote>
  <w:footnote w:type="continuationSeparator" w:id="0">
    <w:p w:rsidR="00F2069E" w:rsidRDefault="00F20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A61" w:rsidRDefault="007C5A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A61" w:rsidRDefault="007C5A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A61" w:rsidRDefault="007C5A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6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6C8F"/>
    <w:rsid w:val="00490DC0"/>
    <w:rsid w:val="00493F8C"/>
    <w:rsid w:val="004C7E9B"/>
    <w:rsid w:val="00577BC6"/>
    <w:rsid w:val="00601802"/>
    <w:rsid w:val="0069085C"/>
    <w:rsid w:val="007C5A61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069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6494D1"/>
  <w15:chartTrackingRefBased/>
  <w15:docId w15:val="{0CB6C0CA-B42D-4841-A6DA-68F56B1F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2023-07-07T08:44:00Z</dcterms:created>
  <dcterms:modified xsi:type="dcterms:W3CDTF">2023-07-07T08:47:00Z</dcterms:modified>
</cp:coreProperties>
</file>