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E093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5E0930" w:rsidRPr="005E093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3 </w:t>
      </w:r>
      <w:r w:rsidRPr="005E0930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5E093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5E093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5E093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E093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5E093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5E093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E093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5E093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C121E" w:rsidRPr="005E093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E093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E093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5E093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5E093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5E093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E093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5E0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5038" w:rsidRPr="005E0930" w:rsidTr="001010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D5038" w:rsidRPr="005E0930" w:rsidRDefault="006D5038" w:rsidP="0010101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D5038" w:rsidRPr="005E0930" w:rsidRDefault="006D5038" w:rsidP="0010101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5E0930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5E0930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5E0930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5E0930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5E0930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5E0930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6D5038" w:rsidRPr="005E0930" w:rsidRDefault="006D5038" w:rsidP="0010101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5E093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5E093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D5038" w:rsidRPr="005E0930" w:rsidRDefault="006D5038" w:rsidP="0010101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E093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5E093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5E0930" w:rsidRDefault="006D503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odczynników chemicznych</w:t>
      </w:r>
    </w:p>
    <w:p w:rsidR="00BC121E" w:rsidRPr="005E093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D5038" w:rsidRPr="005E0930">
        <w:rPr>
          <w:rFonts w:ascii="Arial Narrow" w:eastAsia="Times New Roman" w:hAnsi="Arial Narrow" w:cs="Arial"/>
          <w:b/>
          <w:sz w:val="24"/>
          <w:szCs w:val="24"/>
          <w:lang w:eastAsia="pl-PL"/>
        </w:rPr>
        <w:t>84/2023</w:t>
      </w:r>
    </w:p>
    <w:p w:rsidR="00BC121E" w:rsidRPr="005E093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6D5038" w:rsidRPr="005E093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5E093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5E093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E093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E093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5E093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5E093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5E093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E093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5E093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E093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E093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E093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0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E093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E093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5E093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E093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5E0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E093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E093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E093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E0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E0930" w:rsidTr="00620E37">
        <w:tc>
          <w:tcPr>
            <w:tcW w:w="2660" w:type="dxa"/>
            <w:shd w:val="clear" w:color="auto" w:fill="auto"/>
          </w:tcPr>
          <w:p w:rsidR="00BC121E" w:rsidRPr="005E0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E0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5E093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E0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5E0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E09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E0930" w:rsidRDefault="006D503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5E093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5E093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5E093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5E093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5E093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5E0930" w:rsidRDefault="00106AC7" w:rsidP="00BC121E">
      <w:pPr>
        <w:rPr>
          <w:rFonts w:ascii="Arial Narrow" w:hAnsi="Arial Narrow"/>
        </w:rPr>
      </w:pPr>
    </w:p>
    <w:sectPr w:rsidR="00106AC7" w:rsidRPr="005E0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F9F" w:rsidRDefault="00EC6F9F">
      <w:r>
        <w:separator/>
      </w:r>
    </w:p>
  </w:endnote>
  <w:endnote w:type="continuationSeparator" w:id="0">
    <w:p w:rsidR="00EC6F9F" w:rsidRDefault="00EC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9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09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038" w:rsidRDefault="006D50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F9F" w:rsidRDefault="00EC6F9F">
      <w:r>
        <w:separator/>
      </w:r>
    </w:p>
  </w:footnote>
  <w:footnote w:type="continuationSeparator" w:id="0">
    <w:p w:rsidR="00EC6F9F" w:rsidRDefault="00EC6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038" w:rsidRDefault="006D50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038" w:rsidRDefault="006D50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038" w:rsidRDefault="006D50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F9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7F9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0930"/>
    <w:rsid w:val="005E622E"/>
    <w:rsid w:val="00620E37"/>
    <w:rsid w:val="00641063"/>
    <w:rsid w:val="00664D2F"/>
    <w:rsid w:val="00686C95"/>
    <w:rsid w:val="00697D36"/>
    <w:rsid w:val="006B51E7"/>
    <w:rsid w:val="006D503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6F9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69B42-3670-4B77-A428-36D1636F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2023-07-07T07:33:00Z</dcterms:created>
  <dcterms:modified xsi:type="dcterms:W3CDTF">2023-07-07T07:34:00Z</dcterms:modified>
</cp:coreProperties>
</file>