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FE458" w14:textId="4683667C" w:rsidR="00FB7F50" w:rsidRPr="002245BE" w:rsidRDefault="00DF0FC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F0FC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DF0FCD">
        <w:rPr>
          <w:sz w:val="22"/>
          <w:szCs w:val="22"/>
        </w:rPr>
        <w:t>2023-07-0</w:t>
      </w:r>
      <w:r w:rsidR="002D71AD">
        <w:rPr>
          <w:sz w:val="22"/>
          <w:szCs w:val="22"/>
        </w:rPr>
        <w:t>7</w:t>
      </w:r>
    </w:p>
    <w:p w14:paraId="38789B67" w14:textId="77777777" w:rsidR="00DF0FCD" w:rsidRPr="00DF0FCD" w:rsidRDefault="00DF0FCD" w:rsidP="00FB7F50">
      <w:pPr>
        <w:spacing w:after="40"/>
        <w:rPr>
          <w:b/>
          <w:bCs/>
          <w:sz w:val="22"/>
          <w:szCs w:val="22"/>
        </w:rPr>
      </w:pPr>
      <w:r w:rsidRPr="00DF0FCD">
        <w:rPr>
          <w:b/>
          <w:bCs/>
          <w:sz w:val="22"/>
          <w:szCs w:val="22"/>
        </w:rPr>
        <w:t>Szpital Wojewódzki w Poznaniu</w:t>
      </w:r>
    </w:p>
    <w:p w14:paraId="05EEA154" w14:textId="77777777" w:rsidR="00FB7F50" w:rsidRPr="002245BE" w:rsidRDefault="00DF0FCD" w:rsidP="00FB7F50">
      <w:pPr>
        <w:spacing w:after="40"/>
        <w:rPr>
          <w:b/>
          <w:bCs/>
          <w:sz w:val="22"/>
          <w:szCs w:val="22"/>
        </w:rPr>
      </w:pPr>
      <w:r w:rsidRPr="00DF0FCD">
        <w:rPr>
          <w:b/>
          <w:bCs/>
          <w:sz w:val="22"/>
          <w:szCs w:val="22"/>
        </w:rPr>
        <w:t>Dział Zamówień Publicznych</w:t>
      </w:r>
    </w:p>
    <w:p w14:paraId="2EAFBE00" w14:textId="63282587" w:rsidR="00FB7F50" w:rsidRPr="002245BE" w:rsidRDefault="00AC52A6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F0FCD" w:rsidRPr="00DF0FC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DF0FCD" w:rsidRPr="00DF0FCD">
        <w:rPr>
          <w:sz w:val="22"/>
          <w:szCs w:val="22"/>
        </w:rPr>
        <w:t>7/19</w:t>
      </w:r>
    </w:p>
    <w:p w14:paraId="2718DF77" w14:textId="77777777" w:rsidR="00FB7F50" w:rsidRPr="002245BE" w:rsidRDefault="00DF0FCD" w:rsidP="00FB7F50">
      <w:pPr>
        <w:rPr>
          <w:sz w:val="22"/>
          <w:szCs w:val="22"/>
        </w:rPr>
      </w:pPr>
      <w:r w:rsidRPr="00DF0FC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DF0FCD">
        <w:rPr>
          <w:sz w:val="22"/>
          <w:szCs w:val="22"/>
        </w:rPr>
        <w:t>Poznań</w:t>
      </w:r>
    </w:p>
    <w:p w14:paraId="0A4101CA" w14:textId="77777777" w:rsidR="00FB7F50" w:rsidRPr="002245BE" w:rsidRDefault="00FB7F50" w:rsidP="00FB7F50">
      <w:pPr>
        <w:rPr>
          <w:sz w:val="22"/>
          <w:szCs w:val="22"/>
        </w:rPr>
      </w:pPr>
    </w:p>
    <w:p w14:paraId="7AEE67D7" w14:textId="77777777" w:rsidR="00FB7F50" w:rsidRDefault="00FB7F50" w:rsidP="00FB7F50">
      <w:pPr>
        <w:rPr>
          <w:sz w:val="22"/>
          <w:szCs w:val="22"/>
        </w:rPr>
      </w:pPr>
    </w:p>
    <w:p w14:paraId="0E58FAF8" w14:textId="77777777" w:rsidR="00617AD5" w:rsidRPr="002245BE" w:rsidRDefault="00617AD5" w:rsidP="00FB7F50">
      <w:pPr>
        <w:rPr>
          <w:sz w:val="22"/>
          <w:szCs w:val="22"/>
        </w:rPr>
      </w:pPr>
    </w:p>
    <w:p w14:paraId="27128B8F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DF0FCD" w:rsidRPr="00DF0FCD">
        <w:rPr>
          <w:bCs/>
          <w:sz w:val="22"/>
          <w:szCs w:val="22"/>
        </w:rPr>
        <w:t>SZW/DZP/49/2023/15</w:t>
      </w:r>
    </w:p>
    <w:p w14:paraId="0D80A885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5E25DE14" w14:textId="77777777" w:rsidR="00617AD5" w:rsidRDefault="00617AD5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5067356A" w14:textId="77777777" w:rsidR="00617AD5" w:rsidRDefault="00617AD5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1BCDB94E" w14:textId="6DC5980E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E4AA7A6" w14:textId="77777777" w:rsidR="00E62859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7DE0286" w14:textId="77777777" w:rsidR="00617AD5" w:rsidRPr="00C65E53" w:rsidRDefault="00617AD5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510E5BA1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EDDFE8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635CD0C" w14:textId="77777777" w:rsidR="00617AD5" w:rsidRDefault="00617AD5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DF0FCD" w:rsidRPr="00607F9B" w14:paraId="33619324" w14:textId="77777777" w:rsidTr="00C76C13">
        <w:trPr>
          <w:trHeight w:val="638"/>
        </w:trPr>
        <w:tc>
          <w:tcPr>
            <w:tcW w:w="959" w:type="dxa"/>
            <w:shd w:val="clear" w:color="auto" w:fill="auto"/>
          </w:tcPr>
          <w:p w14:paraId="157ABFD0" w14:textId="77777777" w:rsidR="00DF0FCD" w:rsidRPr="00607F9B" w:rsidRDefault="00DF0FCD" w:rsidP="00C76C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E28CA6A" w14:textId="77777777" w:rsidR="00AC52A6" w:rsidRDefault="00DF0FCD" w:rsidP="00C76C13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F0FC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  <w:p w14:paraId="211D5393" w14:textId="2DEA3B32" w:rsidR="00DF0FCD" w:rsidRPr="00DF0FCD" w:rsidRDefault="00DF0FCD" w:rsidP="00C76C13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bCs/>
                <w:sz w:val="22"/>
                <w:szCs w:val="22"/>
              </w:rPr>
              <w:t>”</w:t>
            </w:r>
            <w:r w:rsidRPr="00DF0FCD">
              <w:rPr>
                <w:b/>
                <w:bCs/>
                <w:sz w:val="22"/>
                <w:szCs w:val="22"/>
              </w:rPr>
              <w:t xml:space="preserve">1. Dzierżawa aparatu do witrektomii i </w:t>
            </w:r>
            <w:proofErr w:type="spellStart"/>
            <w:r w:rsidRPr="00DF0FCD">
              <w:rPr>
                <w:b/>
                <w:bCs/>
                <w:sz w:val="22"/>
                <w:szCs w:val="22"/>
              </w:rPr>
              <w:t>fakowitrektomii</w:t>
            </w:r>
            <w:proofErr w:type="spellEnd"/>
            <w:r w:rsidRPr="00DF0FCD">
              <w:rPr>
                <w:b/>
                <w:bCs/>
                <w:sz w:val="22"/>
                <w:szCs w:val="22"/>
              </w:rPr>
              <w:t xml:space="preserve"> z osprzętem oraz materiałem </w:t>
            </w:r>
            <w:r w:rsidR="00AC52A6">
              <w:rPr>
                <w:b/>
                <w:bCs/>
                <w:sz w:val="22"/>
                <w:szCs w:val="22"/>
              </w:rPr>
              <w:br/>
            </w:r>
            <w:r w:rsidRPr="00DF0FCD">
              <w:rPr>
                <w:b/>
                <w:bCs/>
                <w:sz w:val="22"/>
                <w:szCs w:val="22"/>
              </w:rPr>
              <w:t xml:space="preserve">do wykonywania zabiegów witrektomii i </w:t>
            </w:r>
            <w:proofErr w:type="spellStart"/>
            <w:r w:rsidRPr="00DF0FCD">
              <w:rPr>
                <w:b/>
                <w:bCs/>
                <w:sz w:val="22"/>
                <w:szCs w:val="22"/>
              </w:rPr>
              <w:t>fakowitrektomii</w:t>
            </w:r>
            <w:proofErr w:type="spellEnd"/>
            <w:r w:rsidRPr="00DF0FCD">
              <w:rPr>
                <w:b/>
                <w:bCs/>
                <w:sz w:val="22"/>
                <w:szCs w:val="22"/>
              </w:rPr>
              <w:t xml:space="preserve"> dla Oddziału Okulistycznego Szpitala Wojewódzkiego w Poznaniu</w:t>
            </w:r>
          </w:p>
          <w:p w14:paraId="7D1BED0A" w14:textId="745A55A8" w:rsidR="00DF0FCD" w:rsidRPr="00607F9B" w:rsidRDefault="00DF0FCD" w:rsidP="00C76C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F0FCD">
              <w:rPr>
                <w:b/>
                <w:bCs/>
                <w:sz w:val="22"/>
                <w:szCs w:val="22"/>
              </w:rPr>
              <w:t xml:space="preserve">2. Dzierżawa aparatu do fakoemulsyfikacji zaćmy z konfiguracją standardową </w:t>
            </w:r>
            <w:r w:rsidR="00AC52A6">
              <w:rPr>
                <w:b/>
                <w:bCs/>
                <w:sz w:val="22"/>
                <w:szCs w:val="22"/>
              </w:rPr>
              <w:br/>
            </w:r>
            <w:r w:rsidRPr="00DF0FCD">
              <w:rPr>
                <w:b/>
                <w:bCs/>
                <w:sz w:val="22"/>
                <w:szCs w:val="22"/>
              </w:rPr>
              <w:t>dla Oddziału Okulistycznego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0FCD">
              <w:rPr>
                <w:b/>
                <w:sz w:val="22"/>
                <w:szCs w:val="22"/>
              </w:rPr>
              <w:t>SZW/DZP/49/2023</w:t>
            </w:r>
          </w:p>
        </w:tc>
      </w:tr>
    </w:tbl>
    <w:p w14:paraId="4156A551" w14:textId="77777777" w:rsidR="00DF0FCD" w:rsidRPr="00DF0FC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F0FCD" w:rsidRPr="00DF0FCD">
        <w:rPr>
          <w:b/>
          <w:sz w:val="22"/>
          <w:szCs w:val="22"/>
        </w:rPr>
        <w:t>Szpital Wojewódzki w Poznaniu</w:t>
      </w:r>
    </w:p>
    <w:p w14:paraId="3410FB14" w14:textId="4894F967" w:rsidR="008642B3" w:rsidRDefault="00DF0FC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F0FC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DF0FCD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AC52A6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F0FCD" w14:paraId="540C53FD" w14:textId="77777777" w:rsidTr="00C76C13">
        <w:trPr>
          <w:cantSplit/>
        </w:trPr>
        <w:tc>
          <w:tcPr>
            <w:tcW w:w="9498" w:type="dxa"/>
          </w:tcPr>
          <w:p w14:paraId="0A7D0244" w14:textId="77777777" w:rsidR="00DF0FCD" w:rsidRPr="00D26ED6" w:rsidRDefault="00DF0FCD" w:rsidP="00C76C1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F0FCD">
              <w:rPr>
                <w:b/>
                <w:sz w:val="22"/>
                <w:szCs w:val="22"/>
              </w:rPr>
              <w:lastRenderedPageBreak/>
              <w:t>Alcon</w:t>
            </w:r>
            <w:proofErr w:type="spellEnd"/>
            <w:r w:rsidRPr="00DF0FCD">
              <w:rPr>
                <w:b/>
                <w:sz w:val="22"/>
                <w:szCs w:val="22"/>
              </w:rPr>
              <w:t xml:space="preserve"> Polska Sp. z o.o.</w:t>
            </w:r>
          </w:p>
          <w:p w14:paraId="78CC8F91" w14:textId="4487AEEA" w:rsidR="00DF0FCD" w:rsidRPr="009F0E5C" w:rsidRDefault="00AC52A6" w:rsidP="00C76C1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Marynarska 15</w:t>
            </w:r>
          </w:p>
          <w:p w14:paraId="5AAC959A" w14:textId="50C0DEF9" w:rsidR="00DF0FCD" w:rsidRPr="009F0E5C" w:rsidRDefault="00DF0FCD" w:rsidP="00C76C13">
            <w:pPr>
              <w:jc w:val="both"/>
              <w:rPr>
                <w:bCs/>
                <w:sz w:val="22"/>
                <w:szCs w:val="22"/>
              </w:rPr>
            </w:pPr>
            <w:r w:rsidRPr="00DF0FCD">
              <w:rPr>
                <w:bCs/>
                <w:sz w:val="22"/>
                <w:szCs w:val="22"/>
              </w:rPr>
              <w:t>00-</w:t>
            </w:r>
            <w:r w:rsidR="00AC52A6">
              <w:rPr>
                <w:bCs/>
                <w:sz w:val="22"/>
                <w:szCs w:val="22"/>
              </w:rPr>
              <w:t>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0FCD">
              <w:rPr>
                <w:bCs/>
                <w:sz w:val="22"/>
                <w:szCs w:val="22"/>
              </w:rPr>
              <w:t>Warszawa</w:t>
            </w:r>
          </w:p>
          <w:p w14:paraId="29F40C63" w14:textId="77777777" w:rsidR="00DF0FCD" w:rsidRDefault="00DF0FCD" w:rsidP="00C76C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8C0AD5" w14:textId="1236CD14" w:rsidR="00DF0FCD" w:rsidRPr="00211A34" w:rsidRDefault="00DF0FCD" w:rsidP="00C76C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F0FCD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F0FCD">
              <w:rPr>
                <w:sz w:val="22"/>
                <w:szCs w:val="22"/>
              </w:rPr>
              <w:t xml:space="preserve">Dzierżawa aparatu do witrektomii i </w:t>
            </w:r>
            <w:proofErr w:type="spellStart"/>
            <w:r w:rsidRPr="00DF0FCD">
              <w:rPr>
                <w:sz w:val="22"/>
                <w:szCs w:val="22"/>
              </w:rPr>
              <w:t>fakowitrektomii</w:t>
            </w:r>
            <w:proofErr w:type="spellEnd"/>
            <w:r w:rsidRPr="00DF0FCD">
              <w:rPr>
                <w:sz w:val="22"/>
                <w:szCs w:val="22"/>
              </w:rPr>
              <w:t xml:space="preserve"> z osprzętem oraz materiałem </w:t>
            </w:r>
            <w:r w:rsidR="00AC52A6">
              <w:rPr>
                <w:sz w:val="22"/>
                <w:szCs w:val="22"/>
              </w:rPr>
              <w:br/>
            </w:r>
            <w:r w:rsidRPr="00DF0FCD">
              <w:rPr>
                <w:sz w:val="22"/>
                <w:szCs w:val="22"/>
              </w:rPr>
              <w:t xml:space="preserve">do wykonywania zabiegów witrektomii i </w:t>
            </w:r>
            <w:proofErr w:type="spellStart"/>
            <w:r w:rsidRPr="00DF0FCD">
              <w:rPr>
                <w:sz w:val="22"/>
                <w:szCs w:val="22"/>
              </w:rPr>
              <w:t>fakowitrektomii</w:t>
            </w:r>
            <w:proofErr w:type="spellEnd"/>
            <w:r w:rsidRPr="00DF0FCD">
              <w:rPr>
                <w:sz w:val="22"/>
                <w:szCs w:val="22"/>
              </w:rPr>
              <w:t xml:space="preserve"> dla Oddziału Okulistycznego Szpitala Wojewódzkiego w Poznaniu.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F0FCD">
              <w:rPr>
                <w:b/>
                <w:sz w:val="22"/>
                <w:szCs w:val="22"/>
              </w:rPr>
              <w:t>1 882 259.96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1885131" w14:textId="77777777" w:rsidR="00DF0FCD" w:rsidRPr="00D26ED6" w:rsidRDefault="00DF0FCD" w:rsidP="00C76C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17D5948" w14:textId="0C22B70D" w:rsidR="00AC52A6" w:rsidRDefault="00AC52A6" w:rsidP="00AC52A6">
            <w:pPr>
              <w:pStyle w:val="Nagwek"/>
              <w:spacing w:after="60"/>
              <w:jc w:val="both"/>
            </w:pPr>
            <w:r>
              <w:t xml:space="preserve">Oferta otrzymała największą ilość punktów - łącznie 100,00 - w oparciu o określone </w:t>
            </w:r>
            <w:r>
              <w:br/>
              <w:t xml:space="preserve">przez Zamawiającego w SWZ kryteria oceny ofert tj. przyznano: Cena oferty brutto - 100,00 pkt. </w:t>
            </w:r>
          </w:p>
          <w:p w14:paraId="059F870B" w14:textId="00D6F999" w:rsidR="00DF0FCD" w:rsidRPr="00DF0FCD" w:rsidRDefault="00AC52A6" w:rsidP="00AC52A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wszystkie wymagania formalno - prawne i jest zgodna z zapisami SWZ.</w:t>
            </w:r>
          </w:p>
        </w:tc>
      </w:tr>
      <w:tr w:rsidR="00DF0FCD" w14:paraId="2C3DE24B" w14:textId="77777777" w:rsidTr="00C76C13">
        <w:trPr>
          <w:cantSplit/>
        </w:trPr>
        <w:tc>
          <w:tcPr>
            <w:tcW w:w="9498" w:type="dxa"/>
          </w:tcPr>
          <w:p w14:paraId="3F5EC3F4" w14:textId="77777777" w:rsidR="00AC52A6" w:rsidRPr="00D26ED6" w:rsidRDefault="00AC52A6" w:rsidP="00AC52A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F0FCD">
              <w:rPr>
                <w:b/>
                <w:sz w:val="22"/>
                <w:szCs w:val="22"/>
              </w:rPr>
              <w:t>Alcon</w:t>
            </w:r>
            <w:proofErr w:type="spellEnd"/>
            <w:r w:rsidRPr="00DF0FCD">
              <w:rPr>
                <w:b/>
                <w:sz w:val="22"/>
                <w:szCs w:val="22"/>
              </w:rPr>
              <w:t xml:space="preserve"> Polska Sp. z o.o.</w:t>
            </w:r>
          </w:p>
          <w:p w14:paraId="31903E42" w14:textId="77777777" w:rsidR="00AC52A6" w:rsidRPr="009F0E5C" w:rsidRDefault="00AC52A6" w:rsidP="00AC52A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Marynarska 15</w:t>
            </w:r>
          </w:p>
          <w:p w14:paraId="05B142EC" w14:textId="77777777" w:rsidR="00AC52A6" w:rsidRPr="009F0E5C" w:rsidRDefault="00AC52A6" w:rsidP="00AC52A6">
            <w:pPr>
              <w:jc w:val="both"/>
              <w:rPr>
                <w:bCs/>
                <w:sz w:val="22"/>
                <w:szCs w:val="22"/>
              </w:rPr>
            </w:pPr>
            <w:r w:rsidRPr="00DF0FCD">
              <w:rPr>
                <w:bCs/>
                <w:sz w:val="22"/>
                <w:szCs w:val="22"/>
              </w:rPr>
              <w:t>00-</w:t>
            </w:r>
            <w:r>
              <w:rPr>
                <w:bCs/>
                <w:sz w:val="22"/>
                <w:szCs w:val="22"/>
              </w:rPr>
              <w:t>674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0FCD">
              <w:rPr>
                <w:bCs/>
                <w:sz w:val="22"/>
                <w:szCs w:val="22"/>
              </w:rPr>
              <w:t>Warszawa</w:t>
            </w:r>
          </w:p>
          <w:p w14:paraId="2C48CF2D" w14:textId="77777777" w:rsidR="00DF0FCD" w:rsidRDefault="00DF0FCD" w:rsidP="00C76C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40BF81" w14:textId="77777777" w:rsidR="00DF0FCD" w:rsidRPr="00211A34" w:rsidRDefault="00DF0FCD" w:rsidP="00C76C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F0FCD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F0FCD">
              <w:rPr>
                <w:sz w:val="22"/>
                <w:szCs w:val="22"/>
              </w:rPr>
              <w:t>Dzierżawa aparatu do fakoemulsyfikacji zaćmy z konfiguracją standardową dla Oddziału Okulistycznego Szpitala Wojewódzkiego w Poznaniu.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F0FCD">
              <w:rPr>
                <w:b/>
                <w:sz w:val="22"/>
                <w:szCs w:val="22"/>
              </w:rPr>
              <w:t>2 700 604.80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FF5649" w14:textId="77777777" w:rsidR="00DF0FCD" w:rsidRPr="00D26ED6" w:rsidRDefault="00DF0FCD" w:rsidP="00C76C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C547A69" w14:textId="503BA6C0" w:rsidR="00AC52A6" w:rsidRDefault="00AC52A6" w:rsidP="00AC52A6">
            <w:pPr>
              <w:pStyle w:val="Nagwek"/>
              <w:spacing w:after="60"/>
              <w:jc w:val="both"/>
            </w:pPr>
            <w:r>
              <w:t xml:space="preserve">Oferta otrzymała największą ilość punktów - łącznie 100,00 - w oparciu o określone </w:t>
            </w:r>
            <w:r>
              <w:br/>
              <w:t xml:space="preserve">przez Zamawiającego w SWZ kryteria oceny ofert tj. przyznano: Cena oferty brutto - 100,00 pkt. </w:t>
            </w:r>
          </w:p>
          <w:p w14:paraId="349DFE9F" w14:textId="2FE8FCF7" w:rsidR="00DF0FCD" w:rsidRPr="00DF0FCD" w:rsidRDefault="00AC52A6" w:rsidP="00AC52A6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>
              <w:t>Oferta spełnia wszystkie wymagania formalno - prawne i jest zgodna z zapisami SWZ.</w:t>
            </w:r>
          </w:p>
        </w:tc>
      </w:tr>
    </w:tbl>
    <w:p w14:paraId="5D1F2A7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B158E9C" w14:textId="77777777" w:rsidTr="00596EA3">
        <w:tc>
          <w:tcPr>
            <w:tcW w:w="2169" w:type="dxa"/>
            <w:shd w:val="clear" w:color="auto" w:fill="F3F3F3"/>
          </w:tcPr>
          <w:p w14:paraId="0FADF60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FC4EEC5" w14:textId="2BEA1755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 xml:space="preserve">Nazwa i adres </w:t>
            </w:r>
            <w:r w:rsidR="002C7EF9">
              <w:rPr>
                <w:b/>
                <w:sz w:val="20"/>
                <w:szCs w:val="20"/>
              </w:rPr>
              <w:t>W</w:t>
            </w:r>
            <w:r w:rsidRPr="00211A34">
              <w:rPr>
                <w:b/>
                <w:sz w:val="20"/>
                <w:szCs w:val="20"/>
              </w:rPr>
              <w:t>ykonawcy</w:t>
            </w:r>
          </w:p>
        </w:tc>
        <w:tc>
          <w:tcPr>
            <w:tcW w:w="2976" w:type="dxa"/>
            <w:shd w:val="clear" w:color="auto" w:fill="F3F3F3"/>
          </w:tcPr>
          <w:p w14:paraId="6108CF2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A01333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F0FCD" w:rsidRPr="00834EF4" w14:paraId="0F58FD00" w14:textId="77777777" w:rsidTr="00C76C13">
        <w:tc>
          <w:tcPr>
            <w:tcW w:w="2169" w:type="dxa"/>
            <w:shd w:val="clear" w:color="auto" w:fill="auto"/>
          </w:tcPr>
          <w:p w14:paraId="550CA5CD" w14:textId="77777777" w:rsidR="00DF0FCD" w:rsidRPr="00211A34" w:rsidRDefault="00DF0FCD" w:rsidP="00C76C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0FCD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F0FCD">
              <w:rPr>
                <w:sz w:val="20"/>
                <w:szCs w:val="20"/>
              </w:rPr>
              <w:t xml:space="preserve">Dzierżawa aparatu do witrektomii i </w:t>
            </w:r>
            <w:proofErr w:type="spellStart"/>
            <w:r w:rsidRPr="00DF0FCD">
              <w:rPr>
                <w:sz w:val="20"/>
                <w:szCs w:val="20"/>
              </w:rPr>
              <w:t>fakowitrektomii</w:t>
            </w:r>
            <w:proofErr w:type="spellEnd"/>
            <w:r w:rsidRPr="00DF0FCD">
              <w:rPr>
                <w:sz w:val="20"/>
                <w:szCs w:val="20"/>
              </w:rPr>
              <w:t xml:space="preserve"> z osprzętem oraz materiałem do wykonywania zabiegów witrektomii i </w:t>
            </w:r>
            <w:proofErr w:type="spellStart"/>
            <w:r w:rsidRPr="00DF0FCD">
              <w:rPr>
                <w:sz w:val="20"/>
                <w:szCs w:val="20"/>
              </w:rPr>
              <w:t>fakowitrektomii</w:t>
            </w:r>
            <w:proofErr w:type="spellEnd"/>
            <w:r w:rsidRPr="00DF0FCD">
              <w:rPr>
                <w:sz w:val="20"/>
                <w:szCs w:val="20"/>
              </w:rPr>
              <w:t xml:space="preserve"> dla Oddziału Okulistycznego Szpitala Wojewódzkiego w Poznaniu.</w:t>
            </w:r>
          </w:p>
        </w:tc>
        <w:tc>
          <w:tcPr>
            <w:tcW w:w="2793" w:type="dxa"/>
            <w:shd w:val="clear" w:color="auto" w:fill="auto"/>
          </w:tcPr>
          <w:p w14:paraId="5BECDF48" w14:textId="77777777" w:rsidR="002C7EF9" w:rsidRPr="002C7EF9" w:rsidRDefault="002C7EF9" w:rsidP="002C7E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C7EF9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2C7EF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93EAF9D" w14:textId="77777777" w:rsidR="002C7EF9" w:rsidRPr="002C7EF9" w:rsidRDefault="002C7EF9" w:rsidP="002C7EF9">
            <w:pPr>
              <w:spacing w:before="40" w:after="40"/>
              <w:rPr>
                <w:sz w:val="20"/>
                <w:szCs w:val="20"/>
              </w:rPr>
            </w:pPr>
            <w:r w:rsidRPr="002C7EF9">
              <w:rPr>
                <w:sz w:val="20"/>
                <w:szCs w:val="20"/>
              </w:rPr>
              <w:t>ul. Marynarska 15</w:t>
            </w:r>
          </w:p>
          <w:p w14:paraId="2A621295" w14:textId="64E3E76F" w:rsidR="00DF0FCD" w:rsidRPr="00211A34" w:rsidRDefault="002C7EF9" w:rsidP="002C7EF9">
            <w:pPr>
              <w:spacing w:after="40"/>
              <w:rPr>
                <w:color w:val="000000"/>
                <w:sz w:val="20"/>
                <w:szCs w:val="20"/>
              </w:rPr>
            </w:pPr>
            <w:r w:rsidRPr="002C7EF9">
              <w:rPr>
                <w:sz w:val="20"/>
                <w:szCs w:val="20"/>
              </w:rPr>
              <w:t>00-674 Warszawa</w:t>
            </w:r>
          </w:p>
        </w:tc>
        <w:tc>
          <w:tcPr>
            <w:tcW w:w="2976" w:type="dxa"/>
            <w:shd w:val="clear" w:color="auto" w:fill="auto"/>
          </w:tcPr>
          <w:p w14:paraId="0F6FB653" w14:textId="29F9FFE6" w:rsidR="00DF0FCD" w:rsidRPr="00211A34" w:rsidRDefault="002C7EF9" w:rsidP="00C76C1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DF0FCD" w:rsidRPr="00DF0FC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="00DF0FCD" w:rsidRPr="00DF0FCD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="00DF0FCD" w:rsidRPr="00DF0FCD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B2399C" w14:textId="77777777" w:rsidR="00DF0FCD" w:rsidRPr="00211A34" w:rsidRDefault="00DF0FCD" w:rsidP="00C76C13">
            <w:pPr>
              <w:jc w:val="center"/>
              <w:rPr>
                <w:color w:val="000000"/>
                <w:sz w:val="20"/>
                <w:szCs w:val="20"/>
              </w:rPr>
            </w:pPr>
            <w:r w:rsidRPr="00DF0FCD">
              <w:rPr>
                <w:sz w:val="20"/>
                <w:szCs w:val="20"/>
              </w:rPr>
              <w:t xml:space="preserve">  100,00</w:t>
            </w:r>
          </w:p>
        </w:tc>
      </w:tr>
      <w:tr w:rsidR="00DF0FCD" w:rsidRPr="00834EF4" w14:paraId="7FF14033" w14:textId="77777777" w:rsidTr="00C76C13">
        <w:tc>
          <w:tcPr>
            <w:tcW w:w="2169" w:type="dxa"/>
            <w:shd w:val="clear" w:color="auto" w:fill="auto"/>
          </w:tcPr>
          <w:p w14:paraId="63EEAEFB" w14:textId="77777777" w:rsidR="00DF0FCD" w:rsidRPr="00211A34" w:rsidRDefault="00DF0FCD" w:rsidP="00C76C1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F0FC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F0FCD">
              <w:rPr>
                <w:sz w:val="20"/>
                <w:szCs w:val="20"/>
              </w:rPr>
              <w:t>Dzierżawa aparatu do fakoemulsyfikacji zaćmy z konfiguracją standardową dla Oddziału Okulistycznego Szpitala Wojewódzkiego w Poznaniu.</w:t>
            </w:r>
          </w:p>
        </w:tc>
        <w:tc>
          <w:tcPr>
            <w:tcW w:w="2793" w:type="dxa"/>
            <w:shd w:val="clear" w:color="auto" w:fill="auto"/>
          </w:tcPr>
          <w:p w14:paraId="72D55451" w14:textId="77777777" w:rsidR="002C7EF9" w:rsidRPr="002C7EF9" w:rsidRDefault="002C7EF9" w:rsidP="002C7EF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C7EF9">
              <w:rPr>
                <w:b/>
                <w:bCs/>
                <w:sz w:val="20"/>
                <w:szCs w:val="20"/>
              </w:rPr>
              <w:t>Alcon</w:t>
            </w:r>
            <w:proofErr w:type="spellEnd"/>
            <w:r w:rsidRPr="002C7EF9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7D1096FE" w14:textId="77777777" w:rsidR="002C7EF9" w:rsidRPr="002C7EF9" w:rsidRDefault="002C7EF9" w:rsidP="002C7EF9">
            <w:pPr>
              <w:spacing w:before="40" w:after="40"/>
              <w:rPr>
                <w:sz w:val="20"/>
                <w:szCs w:val="20"/>
              </w:rPr>
            </w:pPr>
            <w:r w:rsidRPr="002C7EF9">
              <w:rPr>
                <w:sz w:val="20"/>
                <w:szCs w:val="20"/>
              </w:rPr>
              <w:t>ul. Marynarska 15</w:t>
            </w:r>
          </w:p>
          <w:p w14:paraId="1344FC12" w14:textId="007D79F3" w:rsidR="00DF0FCD" w:rsidRPr="00211A34" w:rsidRDefault="002C7EF9" w:rsidP="002C7EF9">
            <w:pPr>
              <w:spacing w:after="40"/>
              <w:rPr>
                <w:color w:val="000000"/>
                <w:sz w:val="20"/>
                <w:szCs w:val="20"/>
              </w:rPr>
            </w:pPr>
            <w:r w:rsidRPr="002C7EF9">
              <w:rPr>
                <w:sz w:val="20"/>
                <w:szCs w:val="20"/>
              </w:rPr>
              <w:t>00-674 Warszawa</w:t>
            </w:r>
          </w:p>
        </w:tc>
        <w:tc>
          <w:tcPr>
            <w:tcW w:w="2976" w:type="dxa"/>
            <w:shd w:val="clear" w:color="auto" w:fill="auto"/>
          </w:tcPr>
          <w:p w14:paraId="5886F084" w14:textId="04174437" w:rsidR="00DF0FCD" w:rsidRPr="00211A34" w:rsidRDefault="002C7EF9" w:rsidP="00C76C1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DF0FCD" w:rsidRPr="00DF0FCD"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–</w:t>
            </w:r>
            <w:r w:rsidR="00DF0FCD" w:rsidRPr="00DF0FCD">
              <w:rPr>
                <w:sz w:val="20"/>
                <w:szCs w:val="20"/>
              </w:rPr>
              <w:t xml:space="preserve"> Cena</w:t>
            </w:r>
            <w:r>
              <w:rPr>
                <w:sz w:val="20"/>
                <w:szCs w:val="20"/>
              </w:rPr>
              <w:t xml:space="preserve"> oferty brutto</w:t>
            </w:r>
            <w:r w:rsidR="00DF0FCD" w:rsidRPr="00DF0FCD">
              <w:rPr>
                <w:sz w:val="20"/>
                <w:szCs w:val="20"/>
              </w:rPr>
              <w:t xml:space="preserve">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C5D7B6" w14:textId="77777777" w:rsidR="00DF0FCD" w:rsidRPr="00211A34" w:rsidRDefault="00DF0FCD" w:rsidP="00C76C13">
            <w:pPr>
              <w:jc w:val="center"/>
              <w:rPr>
                <w:color w:val="000000"/>
                <w:sz w:val="20"/>
                <w:szCs w:val="20"/>
              </w:rPr>
            </w:pPr>
            <w:r w:rsidRPr="00DF0FCD">
              <w:rPr>
                <w:sz w:val="20"/>
                <w:szCs w:val="20"/>
              </w:rPr>
              <w:t xml:space="preserve">  100,00</w:t>
            </w:r>
          </w:p>
        </w:tc>
      </w:tr>
    </w:tbl>
    <w:p w14:paraId="6538D19F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1FD5CFE8" w14:textId="77777777" w:rsidR="00617AD5" w:rsidRDefault="00617AD5" w:rsidP="00211A34">
      <w:pPr>
        <w:spacing w:before="120"/>
        <w:jc w:val="both"/>
        <w:rPr>
          <w:color w:val="000000"/>
        </w:rPr>
      </w:pPr>
    </w:p>
    <w:p w14:paraId="50F583F3" w14:textId="77777777" w:rsidR="00617AD5" w:rsidRDefault="00617AD5" w:rsidP="00211A34">
      <w:pPr>
        <w:spacing w:before="120"/>
        <w:jc w:val="both"/>
        <w:rPr>
          <w:color w:val="000000"/>
        </w:rPr>
      </w:pPr>
    </w:p>
    <w:p w14:paraId="5C7874D6" w14:textId="77777777" w:rsidR="00617AD5" w:rsidRDefault="00617AD5" w:rsidP="00211A34">
      <w:pPr>
        <w:spacing w:before="120"/>
        <w:jc w:val="both"/>
        <w:rPr>
          <w:color w:val="000000"/>
        </w:rPr>
      </w:pPr>
    </w:p>
    <w:p w14:paraId="4FCEAC95" w14:textId="36FD6BD3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Informacja o </w:t>
      </w:r>
      <w:r w:rsidR="002C7EF9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2F3E64FC" w14:textId="77777777" w:rsidTr="00596EA3">
        <w:tc>
          <w:tcPr>
            <w:tcW w:w="871" w:type="dxa"/>
            <w:shd w:val="clear" w:color="auto" w:fill="F3F3F3"/>
            <w:vAlign w:val="center"/>
          </w:tcPr>
          <w:p w14:paraId="46BFB894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418E78C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0A77C147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4D399FA5" w14:textId="77777777" w:rsidTr="00596EA3">
        <w:tc>
          <w:tcPr>
            <w:tcW w:w="871" w:type="dxa"/>
            <w:vAlign w:val="center"/>
          </w:tcPr>
          <w:p w14:paraId="07B4E720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4213665B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7D4A7F94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2E0D5EC2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1F8F40B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56B73358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57D6F8C0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6D11CFCA" w14:textId="331E6188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2C7EF9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DF0FCD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5F5D63C1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bookmarkEnd w:id="0"/>
    <w:p w14:paraId="784F9BD7" w14:textId="77777777" w:rsidR="00617AD5" w:rsidRDefault="00617AD5" w:rsidP="00617AD5">
      <w:pPr>
        <w:spacing w:line="360" w:lineRule="auto"/>
        <w:ind w:left="3117" w:firstLine="423"/>
        <w:jc w:val="center"/>
        <w:rPr>
          <w:i/>
        </w:rPr>
      </w:pPr>
    </w:p>
    <w:p w14:paraId="39FAD3E3" w14:textId="77777777" w:rsidR="00617AD5" w:rsidRDefault="00617AD5" w:rsidP="00617AD5">
      <w:pPr>
        <w:spacing w:line="360" w:lineRule="auto"/>
        <w:ind w:left="3117" w:firstLine="423"/>
        <w:jc w:val="center"/>
        <w:rPr>
          <w:i/>
        </w:rPr>
      </w:pPr>
    </w:p>
    <w:p w14:paraId="103FD938" w14:textId="77777777" w:rsidR="00617AD5" w:rsidRDefault="00617AD5" w:rsidP="00617AD5">
      <w:pPr>
        <w:spacing w:line="360" w:lineRule="auto"/>
        <w:ind w:left="3117" w:firstLine="423"/>
        <w:jc w:val="center"/>
        <w:rPr>
          <w:i/>
        </w:rPr>
      </w:pPr>
    </w:p>
    <w:p w14:paraId="346C7985" w14:textId="669F81B5" w:rsidR="00617AD5" w:rsidRDefault="00617AD5" w:rsidP="00617AD5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07EC373" w14:textId="77777777" w:rsidR="00617AD5" w:rsidRDefault="00617AD5" w:rsidP="00617AD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A1CEE57" w14:textId="77777777" w:rsidR="00617AD5" w:rsidRDefault="00617AD5" w:rsidP="00617AD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2F05819" w14:textId="77777777" w:rsidR="00617AD5" w:rsidRDefault="00617AD5" w:rsidP="00617AD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58A8AC8" w14:textId="19E9ABB2" w:rsidR="008642B3" w:rsidRPr="00B464D3" w:rsidRDefault="008642B3" w:rsidP="002C7EF9">
      <w:pPr>
        <w:spacing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06DD0" w14:textId="77777777" w:rsidR="00AC251E" w:rsidRDefault="00AC251E">
      <w:r>
        <w:separator/>
      </w:r>
    </w:p>
  </w:endnote>
  <w:endnote w:type="continuationSeparator" w:id="0">
    <w:p w14:paraId="23D2E345" w14:textId="77777777" w:rsidR="00AC251E" w:rsidRDefault="00AC2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677C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133D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8FAF1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93C6D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DD3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B1FD0" w14:textId="77777777" w:rsidR="00AC251E" w:rsidRDefault="00AC251E">
      <w:r>
        <w:separator/>
      </w:r>
    </w:p>
  </w:footnote>
  <w:footnote w:type="continuationSeparator" w:id="0">
    <w:p w14:paraId="5F8948F5" w14:textId="77777777" w:rsidR="00AC251E" w:rsidRDefault="00AC2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D93C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A835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4391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51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C7EF9"/>
    <w:rsid w:val="002D71A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0171"/>
    <w:rsid w:val="005E5BFF"/>
    <w:rsid w:val="00607F9B"/>
    <w:rsid w:val="00617AD5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251E"/>
    <w:rsid w:val="00AC52A6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0FC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21AB12"/>
  <w15:chartTrackingRefBased/>
  <w15:docId w15:val="{C3C9DC63-DC0B-4598-A460-D891E885A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538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2023-07-07T10:25:00Z</cp:lastPrinted>
  <dcterms:created xsi:type="dcterms:W3CDTF">2023-07-07T10:27:00Z</dcterms:created>
  <dcterms:modified xsi:type="dcterms:W3CDTF">2023-07-07T10:27:00Z</dcterms:modified>
</cp:coreProperties>
</file>