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2152F">
        <w:rPr>
          <w:rFonts w:ascii="Arial" w:eastAsia="Times New Roman" w:hAnsi="Arial" w:cs="Arial"/>
          <w:bCs/>
          <w:sz w:val="24"/>
          <w:szCs w:val="24"/>
          <w:lang w:eastAsia="pl-PL"/>
        </w:rPr>
        <w:t>8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0814" w:rsidRPr="00C14101" w:rsidTr="006C331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20814" w:rsidRPr="00C14101" w:rsidRDefault="00620814" w:rsidP="006C331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20814" w:rsidRPr="00C14101" w:rsidRDefault="00620814" w:rsidP="006C331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081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2081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20814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62081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Doposażenie Szpitala w sprzęt i aparaturę medyczną na potrzeby udzielanych świadczeń zdrowotnych (4 pakiety)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SZW/DZP/79/2023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62081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158" w:rsidRDefault="007D6158">
      <w:r>
        <w:separator/>
      </w:r>
    </w:p>
  </w:endnote>
  <w:endnote w:type="continuationSeparator" w:id="0">
    <w:p w:rsidR="007D6158" w:rsidRDefault="007D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814" w:rsidRDefault="006208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158" w:rsidRDefault="007D6158">
      <w:r>
        <w:separator/>
      </w:r>
    </w:p>
  </w:footnote>
  <w:footnote w:type="continuationSeparator" w:id="0">
    <w:p w:rsidR="007D6158" w:rsidRDefault="007D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814" w:rsidRDefault="006208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814" w:rsidRDefault="006208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814" w:rsidRDefault="006208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15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7699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814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6158"/>
    <w:rsid w:val="008032C1"/>
    <w:rsid w:val="0082152F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0298A2-E2F3-41BF-A40D-2B8DAA0C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2156C-D013-47F5-945B-2B62FE47E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2023-07-03T08:02:00Z</dcterms:created>
  <dcterms:modified xsi:type="dcterms:W3CDTF">2023-07-03T08:02:00Z</dcterms:modified>
</cp:coreProperties>
</file>